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401" w:rsidRDefault="00787401" w:rsidP="00787401">
      <w:pPr>
        <w:pStyle w:val="ECEcorps"/>
      </w:pPr>
    </w:p>
    <w:p w:rsidR="00787401" w:rsidRPr="0060508C" w:rsidRDefault="00787401" w:rsidP="00787401">
      <w:pPr>
        <w:pStyle w:val="ECEbordure"/>
        <w:jc w:val="center"/>
        <w:rPr>
          <w:b/>
          <w:sz w:val="24"/>
          <w:szCs w:val="24"/>
        </w:rPr>
      </w:pPr>
      <w:r w:rsidRPr="0060508C">
        <w:rPr>
          <w:b/>
          <w:sz w:val="24"/>
          <w:szCs w:val="24"/>
        </w:rPr>
        <w:t>BACCALAURÉAT SÉRIE S</w:t>
      </w:r>
    </w:p>
    <w:p w:rsidR="00787401" w:rsidRPr="0060508C" w:rsidRDefault="00787401" w:rsidP="00787401">
      <w:pPr>
        <w:pStyle w:val="ECEbordure"/>
        <w:jc w:val="center"/>
      </w:pPr>
    </w:p>
    <w:p w:rsidR="00787401" w:rsidRPr="0060508C" w:rsidRDefault="00787401" w:rsidP="00787401">
      <w:pPr>
        <w:pStyle w:val="ECEbordure"/>
        <w:jc w:val="center"/>
        <w:rPr>
          <w:b/>
          <w:sz w:val="24"/>
          <w:szCs w:val="24"/>
        </w:rPr>
      </w:pPr>
      <w:r w:rsidRPr="0060508C">
        <w:rPr>
          <w:b/>
          <w:sz w:val="24"/>
          <w:szCs w:val="24"/>
        </w:rPr>
        <w:t>Épreuve de PHYSIQUE CHIMIE</w:t>
      </w:r>
    </w:p>
    <w:p w:rsidR="00787401" w:rsidRPr="0060508C" w:rsidRDefault="00787401" w:rsidP="00787401">
      <w:pPr>
        <w:pStyle w:val="ECEbordure"/>
        <w:jc w:val="center"/>
        <w:rPr>
          <w:b/>
          <w:sz w:val="24"/>
          <w:szCs w:val="24"/>
        </w:rPr>
      </w:pPr>
      <w:r w:rsidRPr="0060508C">
        <w:rPr>
          <w:b/>
          <w:sz w:val="24"/>
          <w:szCs w:val="24"/>
        </w:rPr>
        <w:t>Évaluation des Compétences Expérimentales</w:t>
      </w:r>
    </w:p>
    <w:p w:rsidR="00787401" w:rsidRPr="0060508C" w:rsidRDefault="00787401" w:rsidP="00787401">
      <w:pPr>
        <w:pStyle w:val="ECEbordure"/>
        <w:jc w:val="center"/>
      </w:pPr>
    </w:p>
    <w:p w:rsidR="00787401" w:rsidRDefault="00787401" w:rsidP="00787401">
      <w:pPr>
        <w:pStyle w:val="ECEcorps"/>
      </w:pPr>
    </w:p>
    <w:p w:rsidR="00787401" w:rsidRDefault="00787401" w:rsidP="00787401">
      <w:pPr>
        <w:pStyle w:val="ECEcorps"/>
      </w:pPr>
    </w:p>
    <w:p w:rsidR="00787401" w:rsidRDefault="00787401" w:rsidP="00787401">
      <w:pPr>
        <w:pStyle w:val="ECEcorps"/>
      </w:pPr>
    </w:p>
    <w:p w:rsidR="00787401" w:rsidRDefault="00787401" w:rsidP="00787401">
      <w:pPr>
        <w:pStyle w:val="ECEcorps"/>
      </w:pPr>
    </w:p>
    <w:p w:rsidR="00787401" w:rsidRDefault="00787401" w:rsidP="00787401">
      <w:pPr>
        <w:pStyle w:val="ECEsommaire"/>
      </w:pPr>
      <w:r w:rsidRPr="00F27BEF">
        <w:t>Sommaire</w:t>
      </w:r>
    </w:p>
    <w:p w:rsidR="00E222BC" w:rsidRDefault="00E222BC" w:rsidP="00787401">
      <w:pPr>
        <w:pStyle w:val="ECEsommaire"/>
      </w:pPr>
    </w:p>
    <w:p w:rsidR="002634C7" w:rsidRDefault="00C41110">
      <w:pPr>
        <w:pStyle w:val="TM1"/>
        <w:rPr>
          <w:rFonts w:asciiTheme="minorHAnsi" w:eastAsiaTheme="minorEastAsia" w:hAnsiTheme="minorHAnsi" w:cstheme="minorBidi"/>
          <w:noProof/>
          <w:sz w:val="22"/>
          <w:szCs w:val="22"/>
          <w:lang w:eastAsia="zh-CN"/>
        </w:rPr>
      </w:pPr>
      <w:r>
        <w:fldChar w:fldCharType="begin"/>
      </w:r>
      <w:r w:rsidR="00787401">
        <w:instrText xml:space="preserve"> TOC \t "ECEfiche;1;ECEpartie;2" </w:instrText>
      </w:r>
      <w:r>
        <w:fldChar w:fldCharType="separate"/>
      </w:r>
      <w:r w:rsidR="002634C7">
        <w:rPr>
          <w:noProof/>
        </w:rPr>
        <w:t>I. DESCRIPTIF DU SUJET DESTINÉ AUX ÉVALUATEURS</w:t>
      </w:r>
      <w:r w:rsidR="002634C7">
        <w:rPr>
          <w:noProof/>
        </w:rPr>
        <w:tab/>
      </w:r>
      <w:r>
        <w:rPr>
          <w:noProof/>
        </w:rPr>
        <w:fldChar w:fldCharType="begin"/>
      </w:r>
      <w:r w:rsidR="002634C7">
        <w:rPr>
          <w:noProof/>
        </w:rPr>
        <w:instrText xml:space="preserve"> PAGEREF _Toc504656752 \h </w:instrText>
      </w:r>
      <w:r>
        <w:rPr>
          <w:noProof/>
        </w:rPr>
      </w:r>
      <w:r>
        <w:rPr>
          <w:noProof/>
        </w:rPr>
        <w:fldChar w:fldCharType="separate"/>
      </w:r>
      <w:r w:rsidR="00A7095D">
        <w:rPr>
          <w:noProof/>
        </w:rPr>
        <w:t>2</w:t>
      </w:r>
      <w:r>
        <w:rPr>
          <w:noProof/>
        </w:rPr>
        <w:fldChar w:fldCharType="end"/>
      </w:r>
    </w:p>
    <w:p w:rsidR="002634C7" w:rsidRDefault="002634C7">
      <w:pPr>
        <w:pStyle w:val="TM1"/>
        <w:rPr>
          <w:rFonts w:asciiTheme="minorHAnsi" w:eastAsiaTheme="minorEastAsia" w:hAnsiTheme="minorHAnsi" w:cstheme="minorBidi"/>
          <w:noProof/>
          <w:sz w:val="22"/>
          <w:szCs w:val="22"/>
          <w:lang w:eastAsia="zh-CN"/>
        </w:rPr>
      </w:pPr>
      <w:r>
        <w:rPr>
          <w:noProof/>
        </w:rPr>
        <w:t>II. LISTE DE MATÉRIEL DESTINÉE AUX ÉVALUATEURS ET AUX PERSONNELS DE LABORATOIRE</w:t>
      </w:r>
      <w:r>
        <w:rPr>
          <w:noProof/>
        </w:rPr>
        <w:tab/>
      </w:r>
      <w:r w:rsidR="00C41110">
        <w:rPr>
          <w:noProof/>
        </w:rPr>
        <w:fldChar w:fldCharType="begin"/>
      </w:r>
      <w:r>
        <w:rPr>
          <w:noProof/>
        </w:rPr>
        <w:instrText xml:space="preserve"> PAGEREF _Toc504656753 \h </w:instrText>
      </w:r>
      <w:r w:rsidR="00C41110">
        <w:rPr>
          <w:noProof/>
        </w:rPr>
      </w:r>
      <w:r w:rsidR="00C41110">
        <w:rPr>
          <w:noProof/>
        </w:rPr>
        <w:fldChar w:fldCharType="separate"/>
      </w:r>
      <w:r w:rsidR="00A7095D">
        <w:rPr>
          <w:noProof/>
        </w:rPr>
        <w:t>4</w:t>
      </w:r>
      <w:r w:rsidR="00C41110">
        <w:rPr>
          <w:noProof/>
        </w:rPr>
        <w:fldChar w:fldCharType="end"/>
      </w:r>
    </w:p>
    <w:p w:rsidR="002634C7" w:rsidRDefault="002634C7">
      <w:pPr>
        <w:pStyle w:val="TM1"/>
        <w:rPr>
          <w:rFonts w:asciiTheme="minorHAnsi" w:eastAsiaTheme="minorEastAsia" w:hAnsiTheme="minorHAnsi" w:cstheme="minorBidi"/>
          <w:noProof/>
          <w:sz w:val="22"/>
          <w:szCs w:val="22"/>
          <w:lang w:eastAsia="zh-CN"/>
        </w:rPr>
      </w:pPr>
      <w:r>
        <w:rPr>
          <w:noProof/>
        </w:rPr>
        <w:t>III. ÉNONCÉ DESTINÉ AU CANDIDAT</w:t>
      </w:r>
      <w:r>
        <w:rPr>
          <w:noProof/>
        </w:rPr>
        <w:tab/>
      </w:r>
      <w:r w:rsidR="00C41110">
        <w:rPr>
          <w:noProof/>
        </w:rPr>
        <w:fldChar w:fldCharType="begin"/>
      </w:r>
      <w:r>
        <w:rPr>
          <w:noProof/>
        </w:rPr>
        <w:instrText xml:space="preserve"> PAGEREF _Toc504656754 \h </w:instrText>
      </w:r>
      <w:r w:rsidR="00C41110">
        <w:rPr>
          <w:noProof/>
        </w:rPr>
      </w:r>
      <w:r w:rsidR="00C41110">
        <w:rPr>
          <w:noProof/>
        </w:rPr>
        <w:fldChar w:fldCharType="separate"/>
      </w:r>
      <w:r w:rsidR="00A7095D">
        <w:rPr>
          <w:noProof/>
        </w:rPr>
        <w:t>6</w:t>
      </w:r>
      <w:r w:rsidR="00C41110">
        <w:rPr>
          <w:noProof/>
        </w:rPr>
        <w:fldChar w:fldCharType="end"/>
      </w:r>
    </w:p>
    <w:p w:rsidR="002634C7" w:rsidRDefault="002634C7">
      <w:pPr>
        <w:pStyle w:val="TM2"/>
        <w:tabs>
          <w:tab w:val="left" w:pos="800"/>
        </w:tabs>
        <w:rPr>
          <w:rFonts w:asciiTheme="minorHAnsi" w:eastAsiaTheme="minorEastAsia" w:hAnsiTheme="minorHAnsi" w:cstheme="minorBidi"/>
          <w:sz w:val="22"/>
          <w:szCs w:val="22"/>
          <w:lang w:eastAsia="zh-CN"/>
        </w:rPr>
      </w:pPr>
      <w:r>
        <w:t>1.</w:t>
      </w:r>
      <w:r>
        <w:rPr>
          <w:rFonts w:asciiTheme="minorHAnsi" w:eastAsiaTheme="minorEastAsia" w:hAnsiTheme="minorHAnsi" w:cstheme="minorBidi"/>
          <w:sz w:val="22"/>
          <w:szCs w:val="22"/>
          <w:lang w:eastAsia="zh-CN"/>
        </w:rPr>
        <w:tab/>
      </w:r>
      <w:r>
        <w:t xml:space="preserve">Étalonnage du dispositif expérimental </w:t>
      </w:r>
      <w:r w:rsidRPr="009513B0">
        <w:t>(30 minutes conseillées)</w:t>
      </w:r>
      <w:r>
        <w:tab/>
      </w:r>
      <w:r w:rsidR="00C41110">
        <w:fldChar w:fldCharType="begin"/>
      </w:r>
      <w:r>
        <w:instrText xml:space="preserve"> PAGEREF _Toc504656755 \h </w:instrText>
      </w:r>
      <w:r w:rsidR="00C41110">
        <w:fldChar w:fldCharType="separate"/>
      </w:r>
      <w:r w:rsidR="00A7095D">
        <w:t>8</w:t>
      </w:r>
      <w:r w:rsidR="00C41110">
        <w:fldChar w:fldCharType="end"/>
      </w:r>
    </w:p>
    <w:p w:rsidR="002634C7" w:rsidRDefault="002634C7">
      <w:pPr>
        <w:pStyle w:val="TM2"/>
        <w:tabs>
          <w:tab w:val="left" w:pos="800"/>
        </w:tabs>
        <w:rPr>
          <w:rFonts w:asciiTheme="minorHAnsi" w:eastAsiaTheme="minorEastAsia" w:hAnsiTheme="minorHAnsi" w:cstheme="minorBidi"/>
          <w:sz w:val="22"/>
          <w:szCs w:val="22"/>
          <w:lang w:eastAsia="zh-CN"/>
        </w:rPr>
      </w:pPr>
      <w:r>
        <w:t>2.</w:t>
      </w:r>
      <w:r>
        <w:rPr>
          <w:rFonts w:asciiTheme="minorHAnsi" w:eastAsiaTheme="minorEastAsia" w:hAnsiTheme="minorHAnsi" w:cstheme="minorBidi"/>
          <w:sz w:val="22"/>
          <w:szCs w:val="22"/>
          <w:lang w:eastAsia="zh-CN"/>
        </w:rPr>
        <w:tab/>
      </w:r>
      <w:r>
        <w:t xml:space="preserve">Mesure des vitesses maximales </w:t>
      </w:r>
      <w:r w:rsidRPr="009513B0">
        <w:t>(20 minutes conseillées)</w:t>
      </w:r>
      <w:r>
        <w:tab/>
      </w:r>
      <w:r w:rsidR="00C41110">
        <w:fldChar w:fldCharType="begin"/>
      </w:r>
      <w:r>
        <w:instrText xml:space="preserve"> PAGEREF _Toc504656756 \h </w:instrText>
      </w:r>
      <w:r w:rsidR="00C41110">
        <w:fldChar w:fldCharType="separate"/>
      </w:r>
      <w:r w:rsidR="00A7095D">
        <w:t>9</w:t>
      </w:r>
      <w:r w:rsidR="00C41110">
        <w:fldChar w:fldCharType="end"/>
      </w:r>
    </w:p>
    <w:p w:rsidR="002634C7" w:rsidRDefault="002634C7">
      <w:pPr>
        <w:pStyle w:val="TM2"/>
        <w:tabs>
          <w:tab w:val="left" w:pos="800"/>
        </w:tabs>
        <w:rPr>
          <w:rFonts w:asciiTheme="minorHAnsi" w:eastAsiaTheme="minorEastAsia" w:hAnsiTheme="minorHAnsi" w:cstheme="minorBidi"/>
          <w:sz w:val="22"/>
          <w:szCs w:val="22"/>
          <w:lang w:eastAsia="zh-CN"/>
        </w:rPr>
      </w:pPr>
      <w:r>
        <w:t>3.</w:t>
      </w:r>
      <w:r>
        <w:rPr>
          <w:rFonts w:asciiTheme="minorHAnsi" w:eastAsiaTheme="minorEastAsia" w:hAnsiTheme="minorHAnsi" w:cstheme="minorBidi"/>
          <w:sz w:val="22"/>
          <w:szCs w:val="22"/>
          <w:lang w:eastAsia="zh-CN"/>
        </w:rPr>
        <w:tab/>
      </w:r>
      <w:r>
        <w:t xml:space="preserve">Profil hydrodynamique du plongeur </w:t>
      </w:r>
      <w:r w:rsidRPr="009513B0">
        <w:t>(10 minutes conseillées)</w:t>
      </w:r>
      <w:r>
        <w:tab/>
      </w:r>
      <w:r w:rsidR="00C41110">
        <w:fldChar w:fldCharType="begin"/>
      </w:r>
      <w:r>
        <w:instrText xml:space="preserve"> PAGEREF _Toc504656757 \h </w:instrText>
      </w:r>
      <w:r w:rsidR="00C41110">
        <w:fldChar w:fldCharType="separate"/>
      </w:r>
      <w:r w:rsidR="00A7095D">
        <w:t>10</w:t>
      </w:r>
      <w:r w:rsidR="00C41110">
        <w:fldChar w:fldCharType="end"/>
      </w:r>
    </w:p>
    <w:p w:rsidR="00787401" w:rsidRDefault="00C41110" w:rsidP="00787401">
      <w:pPr>
        <w:pStyle w:val="ECEcorps"/>
        <w:rPr>
          <w:rFonts w:eastAsiaTheme="minorEastAsia"/>
          <w:noProof/>
        </w:rPr>
      </w:pPr>
      <w:r>
        <w:fldChar w:fldCharType="end"/>
      </w:r>
    </w:p>
    <w:p w:rsidR="00787401" w:rsidRPr="000A44CB" w:rsidRDefault="00787401" w:rsidP="00787401">
      <w:pPr>
        <w:pStyle w:val="ECEcorps"/>
      </w:pPr>
    </w:p>
    <w:p w:rsidR="00787401" w:rsidRPr="004955A9" w:rsidRDefault="00787401" w:rsidP="00787401">
      <w:pPr>
        <w:pStyle w:val="ECEcorps"/>
        <w:rPr>
          <w:bCs/>
        </w:rPr>
      </w:pPr>
    </w:p>
    <w:p w:rsidR="00787401" w:rsidRPr="004955A9" w:rsidRDefault="00787401" w:rsidP="00787401">
      <w:pPr>
        <w:pStyle w:val="ECEcorps"/>
        <w:rPr>
          <w:bCs/>
        </w:rPr>
      </w:pPr>
    </w:p>
    <w:p w:rsidR="00787401" w:rsidRPr="004955A9" w:rsidRDefault="00787401" w:rsidP="00787401">
      <w:pPr>
        <w:pStyle w:val="ECEcorps"/>
        <w:rPr>
          <w:bCs/>
        </w:rPr>
      </w:pPr>
    </w:p>
    <w:p w:rsidR="00787401" w:rsidRPr="004955A9" w:rsidRDefault="00787401" w:rsidP="00787401">
      <w:pPr>
        <w:pStyle w:val="ECEcorps"/>
        <w:rPr>
          <w:bCs/>
        </w:rPr>
      </w:pPr>
    </w:p>
    <w:p w:rsidR="00787401" w:rsidRPr="004955A9" w:rsidRDefault="00787401" w:rsidP="00787401">
      <w:pPr>
        <w:pStyle w:val="ECEcorps"/>
      </w:pPr>
      <w:r w:rsidRPr="004955A9">
        <w:br w:type="page"/>
      </w:r>
    </w:p>
    <w:p w:rsidR="00787401" w:rsidRPr="00636B48" w:rsidRDefault="00787401" w:rsidP="00787401">
      <w:pPr>
        <w:pStyle w:val="ECEfiche"/>
        <w:rPr>
          <w:b/>
        </w:rPr>
      </w:pPr>
      <w:bookmarkStart w:id="0" w:name="_Toc266141527"/>
      <w:bookmarkStart w:id="1" w:name="_Toc266306016"/>
      <w:bookmarkStart w:id="2" w:name="_Toc266361599"/>
      <w:bookmarkStart w:id="3" w:name="_Toc460937119"/>
      <w:bookmarkStart w:id="4" w:name="_Toc460944307"/>
      <w:bookmarkStart w:id="5" w:name="_Toc467760815"/>
      <w:bookmarkStart w:id="6" w:name="_Toc498078130"/>
      <w:bookmarkStart w:id="7" w:name="_Toc504656752"/>
      <w:r w:rsidRPr="00636B48">
        <w:lastRenderedPageBreak/>
        <w:t xml:space="preserve">I. DESCRIPTIF </w:t>
      </w:r>
      <w:r w:rsidRPr="00A12834">
        <w:t>DU SUJET</w:t>
      </w:r>
      <w:r w:rsidRPr="00636B48">
        <w:t xml:space="preserve"> DESTINÉ AUX </w:t>
      </w:r>
      <w:r>
        <w:t>ÉVALUATEURS</w:t>
      </w:r>
      <w:bookmarkEnd w:id="0"/>
      <w:bookmarkEnd w:id="1"/>
      <w:bookmarkEnd w:id="2"/>
      <w:bookmarkEnd w:id="3"/>
      <w:bookmarkEnd w:id="4"/>
      <w:bookmarkEnd w:id="5"/>
      <w:bookmarkEnd w:id="6"/>
      <w:bookmarkEnd w:id="7"/>
    </w:p>
    <w:p w:rsidR="00787401" w:rsidRPr="00B97E62" w:rsidRDefault="00787401" w:rsidP="00787401">
      <w:pPr>
        <w:pStyle w:val="ECEcorp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38"/>
        <w:gridCol w:w="7797"/>
      </w:tblGrid>
      <w:tr w:rsidR="00787401" w:rsidRPr="00B97E62" w:rsidTr="000F039D">
        <w:trPr>
          <w:trHeight w:val="1698"/>
          <w:jc w:val="center"/>
        </w:trPr>
        <w:tc>
          <w:tcPr>
            <w:tcW w:w="2338" w:type="dxa"/>
            <w:vAlign w:val="center"/>
          </w:tcPr>
          <w:p w:rsidR="00787401" w:rsidRPr="001C235A" w:rsidRDefault="00787401" w:rsidP="00335A4B">
            <w:pPr>
              <w:pStyle w:val="ECEcorps"/>
              <w:jc w:val="center"/>
            </w:pPr>
            <w:r w:rsidRPr="001C235A">
              <w:t>Tâches à réaliser par le candidat</w:t>
            </w:r>
          </w:p>
        </w:tc>
        <w:tc>
          <w:tcPr>
            <w:tcW w:w="7797" w:type="dxa"/>
          </w:tcPr>
          <w:p w:rsidR="00787401" w:rsidRPr="0060508C" w:rsidRDefault="00232F22" w:rsidP="00335A4B">
            <w:r>
              <w:t>L</w:t>
            </w:r>
            <w:r w:rsidR="00787401" w:rsidRPr="00060606">
              <w:t>e candidat doit :</w:t>
            </w:r>
          </w:p>
          <w:p w:rsidR="00787401" w:rsidRDefault="00787401" w:rsidP="00335A4B">
            <w:pPr>
              <w:pStyle w:val="ECEpuce1"/>
            </w:pPr>
            <w:r>
              <w:t>étalonner un dispositif expérimental ;</w:t>
            </w:r>
          </w:p>
          <w:p w:rsidR="00787401" w:rsidRDefault="00A376F7" w:rsidP="00335A4B">
            <w:pPr>
              <w:pStyle w:val="ECEpuce1"/>
            </w:pPr>
            <w:r>
              <w:t>effectuer</w:t>
            </w:r>
            <w:r w:rsidR="00787401">
              <w:t xml:space="preserve"> des acquisitions de </w:t>
            </w:r>
            <w:r w:rsidR="002D2CBB">
              <w:t xml:space="preserve">position d’une tige lâchée </w:t>
            </w:r>
            <w:r w:rsidR="00787401">
              <w:t>sans vitesse dans l’eau ;</w:t>
            </w:r>
          </w:p>
          <w:p w:rsidR="00787401" w:rsidRDefault="00787401" w:rsidP="00335A4B">
            <w:pPr>
              <w:pStyle w:val="ECEpuce1"/>
            </w:pPr>
            <w:r>
              <w:t xml:space="preserve">déterminer les valeurs de vitesses limites atteintes lors de ces chutes ; </w:t>
            </w:r>
          </w:p>
          <w:p w:rsidR="00787401" w:rsidRPr="0060508C" w:rsidRDefault="00787401" w:rsidP="00335A4B">
            <w:pPr>
              <w:pStyle w:val="ECEpuce1"/>
            </w:pPr>
            <w:r>
              <w:t>exploiter les résultats expérimentaux et les documents.</w:t>
            </w:r>
          </w:p>
        </w:tc>
      </w:tr>
      <w:tr w:rsidR="00787401" w:rsidRPr="00B97E62" w:rsidTr="000F039D">
        <w:trPr>
          <w:trHeight w:val="831"/>
          <w:jc w:val="center"/>
        </w:trPr>
        <w:tc>
          <w:tcPr>
            <w:tcW w:w="2338" w:type="dxa"/>
            <w:vAlign w:val="center"/>
          </w:tcPr>
          <w:p w:rsidR="00787401" w:rsidRPr="002F3122" w:rsidRDefault="00787401" w:rsidP="00335A4B">
            <w:pPr>
              <w:pStyle w:val="ECEcorps"/>
              <w:jc w:val="center"/>
            </w:pPr>
            <w:r w:rsidRPr="002F3122">
              <w:t>Compétences évaluées</w:t>
            </w:r>
          </w:p>
          <w:p w:rsidR="00787401" w:rsidRPr="002F3122" w:rsidRDefault="00787401" w:rsidP="00335A4B">
            <w:pPr>
              <w:pStyle w:val="ECEcorps"/>
              <w:jc w:val="center"/>
            </w:pPr>
            <w:r w:rsidRPr="002F3122">
              <w:t>Coefficients respectifs</w:t>
            </w:r>
          </w:p>
        </w:tc>
        <w:tc>
          <w:tcPr>
            <w:tcW w:w="7797" w:type="dxa"/>
          </w:tcPr>
          <w:p w:rsidR="00787401" w:rsidRPr="006C4F9C" w:rsidRDefault="00787401" w:rsidP="00335A4B">
            <w:pPr>
              <w:pStyle w:val="ECEpuce1"/>
              <w:spacing w:line="240" w:lineRule="auto"/>
              <w:ind w:left="1066" w:hanging="357"/>
            </w:pPr>
            <w:r>
              <w:t>Analyser</w:t>
            </w:r>
            <w:r w:rsidRPr="005972D8">
              <w:t xml:space="preserve"> (</w:t>
            </w:r>
            <w:r>
              <w:t>ANA</w:t>
            </w:r>
            <w:r w:rsidRPr="005972D8">
              <w:t>)</w:t>
            </w:r>
            <w:r>
              <w:t> :</w:t>
            </w:r>
            <w:r w:rsidRPr="005972D8">
              <w:t xml:space="preserve"> coefficient </w:t>
            </w:r>
            <w:r w:rsidRPr="00A376F7">
              <w:t>1 </w:t>
            </w:r>
          </w:p>
          <w:p w:rsidR="00787401" w:rsidRPr="005972D8" w:rsidRDefault="00787401" w:rsidP="00335A4B">
            <w:pPr>
              <w:pStyle w:val="ECEpuce1"/>
              <w:spacing w:line="240" w:lineRule="auto"/>
              <w:ind w:left="1066" w:hanging="357"/>
            </w:pPr>
            <w:r>
              <w:t>Réaliser</w:t>
            </w:r>
            <w:r w:rsidRPr="005972D8">
              <w:t xml:space="preserve"> (</w:t>
            </w:r>
            <w:r>
              <w:t>RÉA</w:t>
            </w:r>
            <w:r w:rsidRPr="005972D8">
              <w:t>)</w:t>
            </w:r>
            <w:r>
              <w:t> :</w:t>
            </w:r>
            <w:r w:rsidRPr="005972D8">
              <w:t xml:space="preserve"> coefficient </w:t>
            </w:r>
            <w:r w:rsidRPr="00A376F7">
              <w:t>3 </w:t>
            </w:r>
          </w:p>
          <w:p w:rsidR="00787401" w:rsidRPr="006C4F9C" w:rsidRDefault="00787401" w:rsidP="00335A4B">
            <w:pPr>
              <w:pStyle w:val="ECEpuce1"/>
              <w:spacing w:line="240" w:lineRule="auto"/>
              <w:rPr>
                <w:strike/>
              </w:rPr>
            </w:pPr>
            <w:r>
              <w:t>Valider</w:t>
            </w:r>
            <w:r w:rsidRPr="005972D8">
              <w:t xml:space="preserve"> (</w:t>
            </w:r>
            <w:r>
              <w:t>VAL</w:t>
            </w:r>
            <w:r w:rsidRPr="005972D8">
              <w:t>)</w:t>
            </w:r>
            <w:r>
              <w:t> :</w:t>
            </w:r>
            <w:r w:rsidRPr="005972D8">
              <w:t xml:space="preserve"> coefficient </w:t>
            </w:r>
            <w:r w:rsidRPr="00A376F7">
              <w:t>2</w:t>
            </w:r>
          </w:p>
        </w:tc>
      </w:tr>
      <w:tr w:rsidR="00787401" w:rsidRPr="00F17433" w:rsidTr="00335A4B">
        <w:trPr>
          <w:trHeight w:val="9624"/>
          <w:jc w:val="center"/>
        </w:trPr>
        <w:tc>
          <w:tcPr>
            <w:tcW w:w="2338" w:type="dxa"/>
            <w:vAlign w:val="center"/>
          </w:tcPr>
          <w:p w:rsidR="00787401" w:rsidRPr="002F3122" w:rsidRDefault="00787401" w:rsidP="00335A4B">
            <w:pPr>
              <w:pStyle w:val="ECEcorps"/>
              <w:jc w:val="center"/>
            </w:pPr>
            <w:r w:rsidRPr="002F3122">
              <w:t>Préparation du poste de travail</w:t>
            </w:r>
          </w:p>
        </w:tc>
        <w:tc>
          <w:tcPr>
            <w:tcW w:w="7797" w:type="dxa"/>
          </w:tcPr>
          <w:p w:rsidR="00787401" w:rsidRPr="0060508C" w:rsidRDefault="00787401" w:rsidP="00335A4B">
            <w:pPr>
              <w:pStyle w:val="ECEtitre"/>
              <w:rPr>
                <w:b w:val="0"/>
              </w:rPr>
            </w:pPr>
            <w:r w:rsidRPr="0060508C">
              <w:rPr>
                <w:b w:val="0"/>
              </w:rPr>
              <w:t>Précautions de sécurité</w:t>
            </w:r>
          </w:p>
          <w:p w:rsidR="00787401" w:rsidRPr="0060508C" w:rsidRDefault="00787401" w:rsidP="00335A4B">
            <w:pPr>
              <w:pStyle w:val="ECEpuce1"/>
            </w:pPr>
            <w:r>
              <w:t>Les appareils électriques (générateur, interface d’acquisition, voltmètre) doivent être les plus éloignés possible de l’éprouvette remplie d’eau, éventuellement surélevés pour les préserver en cas d’épanchement d’eau.</w:t>
            </w:r>
          </w:p>
          <w:p w:rsidR="00787401" w:rsidRPr="0060508C" w:rsidRDefault="00787401" w:rsidP="00335A4B">
            <w:pPr>
              <w:pStyle w:val="ECEpuce1"/>
            </w:pPr>
            <w:r w:rsidRPr="001976AB">
              <w:t>Toutes les parties métalliques apparentes du circuit électrique, hors de l’éprouvette, doivent être recouvertes de ruban adhésif isolant électrique.</w:t>
            </w:r>
          </w:p>
          <w:p w:rsidR="00787401" w:rsidRDefault="00787401" w:rsidP="00335A4B">
            <w:pPr>
              <w:pStyle w:val="ECEtitre"/>
              <w:rPr>
                <w:b w:val="0"/>
              </w:rPr>
            </w:pPr>
          </w:p>
          <w:p w:rsidR="00787401" w:rsidRPr="0060508C" w:rsidRDefault="00787401" w:rsidP="00335A4B">
            <w:pPr>
              <w:pStyle w:val="ECEtitre"/>
              <w:rPr>
                <w:b w:val="0"/>
              </w:rPr>
            </w:pPr>
            <w:r w:rsidRPr="0060508C">
              <w:rPr>
                <w:b w:val="0"/>
              </w:rPr>
              <w:t>Avant le début des épreuves</w:t>
            </w:r>
          </w:p>
          <w:p w:rsidR="00787401" w:rsidRDefault="00787401" w:rsidP="00335A4B">
            <w:pPr>
              <w:pStyle w:val="ECEpuce1"/>
            </w:pPr>
            <w:r>
              <w:t>Le dispositif expérimental est prêt à l’utilisation conformément à la fiche II.</w:t>
            </w:r>
          </w:p>
          <w:p w:rsidR="00787401" w:rsidRPr="0060508C" w:rsidRDefault="00787401" w:rsidP="00335A4B">
            <w:pPr>
              <w:pStyle w:val="ECEpuce1"/>
            </w:pPr>
            <w:r>
              <w:t>Le</w:t>
            </w:r>
            <w:r w:rsidR="000F039D">
              <w:t xml:space="preserve"> générateur est branché et allumé</w:t>
            </w:r>
            <w:r>
              <w:t>.</w:t>
            </w:r>
          </w:p>
          <w:p w:rsidR="00787401" w:rsidRDefault="00787401" w:rsidP="00335A4B">
            <w:pPr>
              <w:pStyle w:val="ECEpuce1"/>
            </w:pPr>
            <w:r>
              <w:t xml:space="preserve">Le </w:t>
            </w:r>
            <w:r w:rsidR="00C81E92">
              <w:t>voltmètre est branché et allumé et</w:t>
            </w:r>
            <w:r>
              <w:t xml:space="preserve"> la tige mobile </w:t>
            </w:r>
            <w:r w:rsidR="00C81E92">
              <w:t>est</w:t>
            </w:r>
            <w:r>
              <w:t xml:space="preserve"> positionnée à une hauteur telle que le voltmètre affiche une valeur </w:t>
            </w:r>
            <w:r w:rsidR="00874E94">
              <w:t>non nulle</w:t>
            </w:r>
            <w:r>
              <w:t>.</w:t>
            </w:r>
          </w:p>
          <w:p w:rsidR="00787401" w:rsidRDefault="00787401" w:rsidP="00335A4B">
            <w:pPr>
              <w:pStyle w:val="ECEpuce1"/>
            </w:pPr>
            <w:r>
              <w:t>Le logiciel tableur-grapheur et le logiciel d’acquisition sont ouverts dans la barre des tâches.</w:t>
            </w:r>
          </w:p>
          <w:p w:rsidR="00787401" w:rsidRPr="0060508C" w:rsidRDefault="00787401" w:rsidP="00335A4B">
            <w:pPr>
              <w:pStyle w:val="ECEpuce1"/>
            </w:pPr>
            <w:r>
              <w:t>Le logiciel d’acquisition est préréglé pour une acquisition temporelle, avec un nombre de points et une durée d’acquisition quelconques.</w:t>
            </w:r>
          </w:p>
          <w:p w:rsidR="00787401" w:rsidRDefault="00787401" w:rsidP="00335A4B">
            <w:pPr>
              <w:pStyle w:val="ECEtitre"/>
              <w:rPr>
                <w:b w:val="0"/>
              </w:rPr>
            </w:pPr>
          </w:p>
          <w:p w:rsidR="00787401" w:rsidRPr="0060508C" w:rsidRDefault="00787401" w:rsidP="00335A4B">
            <w:pPr>
              <w:pStyle w:val="ECEtitre"/>
              <w:rPr>
                <w:b w:val="0"/>
              </w:rPr>
            </w:pPr>
            <w:r w:rsidRPr="0060508C">
              <w:rPr>
                <w:b w:val="0"/>
              </w:rPr>
              <w:t>Entre les prestations de deux candidats</w:t>
            </w:r>
          </w:p>
          <w:p w:rsidR="00787401" w:rsidRDefault="00A376F7" w:rsidP="00335A4B">
            <w:pPr>
              <w:pStyle w:val="ECEpuce1"/>
            </w:pPr>
            <w:r>
              <w:t>r</w:t>
            </w:r>
            <w:r w:rsidR="000E67BE">
              <w:t>emplacer la petite rondelle par la grande rondelle sur la tige mobile, en la maintenant avec un peu de pâte à modeler</w:t>
            </w:r>
            <w:r>
              <w:t> ;</w:t>
            </w:r>
          </w:p>
          <w:p w:rsidR="00787401" w:rsidRDefault="00A376F7" w:rsidP="00335A4B">
            <w:pPr>
              <w:pStyle w:val="ECEpuce1"/>
            </w:pPr>
            <w:r>
              <w:t>r</w:t>
            </w:r>
            <w:r w:rsidR="00787401">
              <w:t>emplacer l’interface par le voltmètre</w:t>
            </w:r>
            <w:r>
              <w:t> ;</w:t>
            </w:r>
          </w:p>
          <w:p w:rsidR="00787401" w:rsidRDefault="00A376F7" w:rsidP="00335A4B">
            <w:pPr>
              <w:pStyle w:val="ECEpuce1"/>
            </w:pPr>
            <w:r>
              <w:t>s</w:t>
            </w:r>
            <w:r w:rsidR="00787401">
              <w:t xml:space="preserve">uspendre la tige au support en immergeant totalement le lest dans l’éprouvette, à une hauteur quelconque telle que le voltmètre affiche une valeur </w:t>
            </w:r>
            <w:r>
              <w:t>non nulle ;</w:t>
            </w:r>
          </w:p>
          <w:p w:rsidR="00787401" w:rsidRPr="0060508C" w:rsidRDefault="00A376F7" w:rsidP="00335A4B">
            <w:pPr>
              <w:pStyle w:val="ECEpuce1"/>
            </w:pPr>
            <w:r>
              <w:t>m</w:t>
            </w:r>
            <w:r w:rsidR="00787401">
              <w:t>odifier les paramètres d’acquisition (nombre de points et durée)</w:t>
            </w:r>
            <w:r>
              <w:t> ;</w:t>
            </w:r>
          </w:p>
          <w:p w:rsidR="00787401" w:rsidRDefault="00A376F7" w:rsidP="00335A4B">
            <w:pPr>
              <w:pStyle w:val="ECEpuce1"/>
            </w:pPr>
            <w:r>
              <w:t>v</w:t>
            </w:r>
            <w:r w:rsidR="00787401">
              <w:t xml:space="preserve">érifier qu’aucun fichier n’a été enregistré par le candidat </w:t>
            </w:r>
            <w:r>
              <w:t>précédent ;</w:t>
            </w:r>
          </w:p>
          <w:p w:rsidR="00787401" w:rsidRPr="0060508C" w:rsidRDefault="00A376F7" w:rsidP="00335A4B">
            <w:pPr>
              <w:pStyle w:val="ECEpuce1"/>
            </w:pPr>
            <w:r>
              <w:t>r</w:t>
            </w:r>
            <w:r w:rsidR="00787401">
              <w:t>éinitialiser le logiciel tableur-grapheur.</w:t>
            </w:r>
          </w:p>
          <w:p w:rsidR="00787401" w:rsidRDefault="00787401" w:rsidP="00335A4B">
            <w:pPr>
              <w:pStyle w:val="ECEtitre"/>
              <w:rPr>
                <w:b w:val="0"/>
              </w:rPr>
            </w:pPr>
          </w:p>
          <w:p w:rsidR="00787401" w:rsidRPr="00641C53" w:rsidRDefault="00787401" w:rsidP="00335A4B">
            <w:pPr>
              <w:pStyle w:val="ECEtitre"/>
              <w:rPr>
                <w:b w:val="0"/>
              </w:rPr>
            </w:pPr>
            <w:r w:rsidRPr="00641C53">
              <w:rPr>
                <w:b w:val="0"/>
              </w:rPr>
              <w:t>Prévoir aussi</w:t>
            </w:r>
          </w:p>
          <w:p w:rsidR="00787401" w:rsidRDefault="00232F22" w:rsidP="00335A4B">
            <w:pPr>
              <w:pStyle w:val="ECEpuce1"/>
            </w:pPr>
            <w:r>
              <w:t>u</w:t>
            </w:r>
            <w:r w:rsidR="00787401">
              <w:t xml:space="preserve">n fichier de secours sur clé USB, comportant les mesures de </w:t>
            </w:r>
            <w:r w:rsidR="00787401">
              <w:rPr>
                <w:i/>
              </w:rPr>
              <w:t>z</w:t>
            </w:r>
            <w:r w:rsidR="00787401">
              <w:t xml:space="preserve"> et </w:t>
            </w:r>
            <w:r w:rsidR="00787401">
              <w:rPr>
                <w:i/>
              </w:rPr>
              <w:t>U</w:t>
            </w:r>
            <w:r>
              <w:rPr>
                <w:i/>
              </w:rPr>
              <w:t> </w:t>
            </w:r>
            <w:r>
              <w:t>;</w:t>
            </w:r>
          </w:p>
          <w:p w:rsidR="00787401" w:rsidRDefault="00232F22" w:rsidP="00335A4B">
            <w:pPr>
              <w:pStyle w:val="ECEpuce1"/>
            </w:pPr>
            <w:r>
              <w:t>u</w:t>
            </w:r>
            <w:r w:rsidR="00787401">
              <w:t xml:space="preserve">n fichier de secours sur clé USB, comportant les mesures de </w:t>
            </w:r>
            <w:r w:rsidR="00787401">
              <w:rPr>
                <w:i/>
              </w:rPr>
              <w:t>z</w:t>
            </w:r>
            <w:r w:rsidR="00787401">
              <w:t xml:space="preserve"> et </w:t>
            </w:r>
            <w:r w:rsidR="00787401">
              <w:rPr>
                <w:i/>
              </w:rPr>
              <w:t>U</w:t>
            </w:r>
            <w:r w:rsidR="00787401">
              <w:t xml:space="preserve"> et la courbe </w:t>
            </w:r>
            <w:r w:rsidR="00787401">
              <w:rPr>
                <w:i/>
              </w:rPr>
              <w:t>z = </w:t>
            </w:r>
            <w:r w:rsidR="00787401">
              <w:t>f(</w:t>
            </w:r>
            <w:r w:rsidR="00787401">
              <w:rPr>
                <w:i/>
              </w:rPr>
              <w:t>U</w:t>
            </w:r>
            <w:r w:rsidR="00787401">
              <w:t>) modélisée</w:t>
            </w:r>
            <w:r>
              <w:t> ;</w:t>
            </w:r>
          </w:p>
          <w:p w:rsidR="00787401" w:rsidRDefault="00232F22" w:rsidP="00335A4B">
            <w:pPr>
              <w:pStyle w:val="ECEpuce1"/>
            </w:pPr>
            <w:r>
              <w:t>u</w:t>
            </w:r>
            <w:r w:rsidR="00787401">
              <w:t xml:space="preserve">n fichier de secours sur clé USB, comportant les acquisitions effectuées (tige avec </w:t>
            </w:r>
            <w:r w:rsidR="00874E94">
              <w:t>la</w:t>
            </w:r>
            <w:r w:rsidR="000E67BE">
              <w:t xml:space="preserve"> grande</w:t>
            </w:r>
            <w:r w:rsidR="00787401">
              <w:t xml:space="preserve"> rondelle </w:t>
            </w:r>
            <w:r w:rsidR="00874E94">
              <w:t>puis</w:t>
            </w:r>
            <w:r w:rsidR="000E67BE">
              <w:t xml:space="preserve"> avec la petite rondelle</w:t>
            </w:r>
            <w:r>
              <w:t>) ;</w:t>
            </w:r>
          </w:p>
          <w:p w:rsidR="00787401" w:rsidRDefault="00232F22" w:rsidP="00335A4B">
            <w:pPr>
              <w:pStyle w:val="ECEpuce1"/>
            </w:pPr>
            <w:r>
              <w:t>u</w:t>
            </w:r>
            <w:r w:rsidR="00787401">
              <w:t xml:space="preserve">n fichier de secours sur clé USB, comportant les courbes </w:t>
            </w:r>
            <w:r w:rsidR="00787401">
              <w:rPr>
                <w:i/>
              </w:rPr>
              <w:t>z = </w:t>
            </w:r>
            <w:r w:rsidR="00787401">
              <w:t>f(</w:t>
            </w:r>
            <w:r w:rsidR="00787401">
              <w:rPr>
                <w:i/>
              </w:rPr>
              <w:t>t</w:t>
            </w:r>
            <w:r w:rsidR="00787401">
              <w:t>).</w:t>
            </w:r>
          </w:p>
          <w:p w:rsidR="00787401" w:rsidRPr="00F17433" w:rsidRDefault="00787401" w:rsidP="00335A4B">
            <w:pPr>
              <w:pStyle w:val="ECEpuce1"/>
              <w:numPr>
                <w:ilvl w:val="0"/>
                <w:numId w:val="0"/>
              </w:numPr>
              <w:ind w:left="1068"/>
            </w:pPr>
          </w:p>
        </w:tc>
      </w:tr>
    </w:tbl>
    <w:p w:rsidR="00787401" w:rsidRDefault="00787401" w:rsidP="0078740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38"/>
        <w:gridCol w:w="7797"/>
      </w:tblGrid>
      <w:tr w:rsidR="00787401" w:rsidRPr="006503CF" w:rsidTr="00335A4B">
        <w:trPr>
          <w:jc w:val="center"/>
        </w:trPr>
        <w:tc>
          <w:tcPr>
            <w:tcW w:w="2338" w:type="dxa"/>
            <w:vAlign w:val="center"/>
          </w:tcPr>
          <w:p w:rsidR="00787401" w:rsidRPr="006503CF" w:rsidRDefault="00787401" w:rsidP="00335A4B">
            <w:pPr>
              <w:pStyle w:val="ECEcorps"/>
              <w:jc w:val="center"/>
            </w:pPr>
            <w:r w:rsidRPr="006503CF">
              <w:lastRenderedPageBreak/>
              <w:t>Déroulement de l’épreuve.</w:t>
            </w:r>
          </w:p>
          <w:p w:rsidR="00787401" w:rsidRPr="006503CF" w:rsidRDefault="00787401" w:rsidP="00335A4B">
            <w:pPr>
              <w:pStyle w:val="ECEcorps"/>
              <w:jc w:val="center"/>
            </w:pPr>
            <w:r w:rsidRPr="006503CF">
              <w:t>Gestion des différents appels.</w:t>
            </w:r>
          </w:p>
          <w:p w:rsidR="00787401" w:rsidRPr="006503CF" w:rsidRDefault="00787401" w:rsidP="00335A4B">
            <w:pPr>
              <w:pStyle w:val="ECEcorps"/>
              <w:jc w:val="center"/>
            </w:pPr>
          </w:p>
        </w:tc>
        <w:tc>
          <w:tcPr>
            <w:tcW w:w="7797" w:type="dxa"/>
          </w:tcPr>
          <w:p w:rsidR="00787401" w:rsidRPr="0060508C" w:rsidRDefault="00787401" w:rsidP="00335A4B">
            <w:pPr>
              <w:pStyle w:val="ECEtitre"/>
              <w:rPr>
                <w:b w:val="0"/>
              </w:rPr>
            </w:pPr>
            <w:r>
              <w:rPr>
                <w:b w:val="0"/>
              </w:rPr>
              <w:t>Minutage</w:t>
            </w:r>
            <w:r w:rsidRPr="0060508C">
              <w:rPr>
                <w:b w:val="0"/>
              </w:rPr>
              <w:t xml:space="preserve"> conseillé</w:t>
            </w:r>
          </w:p>
          <w:p w:rsidR="00787401" w:rsidRPr="00A376F7" w:rsidRDefault="004A05AF" w:rsidP="00335A4B">
            <w:pPr>
              <w:pStyle w:val="ECEpuce1"/>
            </w:pPr>
            <w:r w:rsidRPr="00A376F7">
              <w:t>É</w:t>
            </w:r>
            <w:r w:rsidR="00787401" w:rsidRPr="00A376F7">
              <w:t>talonnage du dispositif expérimental (30 minutes conseillées)</w:t>
            </w:r>
          </w:p>
          <w:p w:rsidR="00787401" w:rsidRPr="00A376F7" w:rsidRDefault="00404B0C" w:rsidP="00335A4B">
            <w:pPr>
              <w:pStyle w:val="ECEpuce1"/>
            </w:pPr>
            <w:r w:rsidRPr="00A376F7">
              <w:t>M</w:t>
            </w:r>
            <w:r w:rsidR="00787401" w:rsidRPr="00A376F7">
              <w:t>esure des vitesses maximales (20 minutes conseillées)</w:t>
            </w:r>
          </w:p>
          <w:p w:rsidR="00787401" w:rsidRPr="00A376F7" w:rsidRDefault="00404B0C" w:rsidP="00335A4B">
            <w:pPr>
              <w:pStyle w:val="ECEpuce1"/>
            </w:pPr>
            <w:r w:rsidRPr="00A376F7">
              <w:t>P</w:t>
            </w:r>
            <w:r w:rsidR="00787401" w:rsidRPr="00A376F7">
              <w:t>rofil hydrodynamique du plongeur (10 minutes conseillées)</w:t>
            </w:r>
          </w:p>
          <w:p w:rsidR="00787401" w:rsidRDefault="00787401" w:rsidP="00335A4B">
            <w:pPr>
              <w:pStyle w:val="ECEtitre"/>
              <w:rPr>
                <w:b w:val="0"/>
              </w:rPr>
            </w:pPr>
          </w:p>
          <w:p w:rsidR="00787401" w:rsidRPr="0060508C" w:rsidRDefault="00787401" w:rsidP="00335A4B">
            <w:pPr>
              <w:pStyle w:val="ECEtitre"/>
              <w:rPr>
                <w:b w:val="0"/>
              </w:rPr>
            </w:pPr>
            <w:r w:rsidRPr="0060508C">
              <w:rPr>
                <w:b w:val="0"/>
              </w:rPr>
              <w:t>Il est prévu </w:t>
            </w:r>
            <w:r>
              <w:t>3</w:t>
            </w:r>
            <w:r w:rsidRPr="0060508C">
              <w:t xml:space="preserve"> appels obligatoires</w:t>
            </w:r>
            <w:r w:rsidRPr="0060508C">
              <w:rPr>
                <w:b w:val="0"/>
              </w:rPr>
              <w:t xml:space="preserve"> de la part du candidat</w:t>
            </w:r>
            <w:r w:rsidRPr="00E46864">
              <w:rPr>
                <w:b w:val="0"/>
                <w:u w:val="none"/>
              </w:rPr>
              <w:t>.</w:t>
            </w:r>
          </w:p>
          <w:p w:rsidR="00787401" w:rsidRDefault="00787401" w:rsidP="00C81E92">
            <w:pPr>
              <w:pStyle w:val="ECEpuce1"/>
              <w:jc w:val="left"/>
            </w:pPr>
            <w:r w:rsidRPr="006503CF">
              <w:t xml:space="preserve">Lors de </w:t>
            </w:r>
            <w:r w:rsidRPr="00777223">
              <w:rPr>
                <w:b/>
              </w:rPr>
              <w:t>l’appel n°1</w:t>
            </w:r>
            <w:r w:rsidRPr="006503CF">
              <w:t xml:space="preserve">, </w:t>
            </w:r>
            <w:r>
              <w:t>l’évaluateur</w:t>
            </w:r>
            <w:r w:rsidRPr="006503CF">
              <w:t xml:space="preserve"> vérifie </w:t>
            </w:r>
            <w:r>
              <w:t xml:space="preserve">les mesures, la courbe et sa modélisation, puis </w:t>
            </w:r>
            <w:r w:rsidRPr="00777223">
              <w:rPr>
                <w:b/>
                <w:u w:val="single"/>
              </w:rPr>
              <w:t>il remplace le voltmètre par l’interface d’acquisition</w:t>
            </w:r>
            <w:r w:rsidRPr="00777223">
              <w:rPr>
                <w:b/>
              </w:rPr>
              <w:t>.</w:t>
            </w:r>
          </w:p>
          <w:p w:rsidR="00787401" w:rsidRPr="00777223" w:rsidRDefault="00787401" w:rsidP="00335A4B">
            <w:pPr>
              <w:pStyle w:val="ECEpuce1"/>
            </w:pPr>
            <w:r w:rsidRPr="006503CF">
              <w:t xml:space="preserve">Lors de </w:t>
            </w:r>
            <w:r w:rsidRPr="006503CF">
              <w:rPr>
                <w:b/>
              </w:rPr>
              <w:t>l’appel</w:t>
            </w:r>
            <w:r>
              <w:rPr>
                <w:b/>
              </w:rPr>
              <w:t> n°</w:t>
            </w:r>
            <w:r w:rsidR="00777223">
              <w:rPr>
                <w:b/>
              </w:rPr>
              <w:t>2</w:t>
            </w:r>
            <w:r w:rsidRPr="006503CF">
              <w:t xml:space="preserve">, </w:t>
            </w:r>
            <w:r>
              <w:t xml:space="preserve">l’évaluateur vérifie l’enregistrement obtenu et que </w:t>
            </w:r>
            <w:r w:rsidRPr="008041DE">
              <w:rPr>
                <w:b/>
                <w:u w:val="single"/>
              </w:rPr>
              <w:t>le logiciel est prêt à a</w:t>
            </w:r>
            <w:r>
              <w:rPr>
                <w:b/>
                <w:u w:val="single"/>
              </w:rPr>
              <w:t>jouter une nouvelle acquisition</w:t>
            </w:r>
            <w:r>
              <w:rPr>
                <w:b/>
              </w:rPr>
              <w:t>.</w:t>
            </w:r>
          </w:p>
          <w:p w:rsidR="00777223" w:rsidRDefault="00777223" w:rsidP="00335A4B">
            <w:pPr>
              <w:pStyle w:val="ECEpuce1"/>
            </w:pPr>
            <w:r w:rsidRPr="006503CF">
              <w:t xml:space="preserve">Lors de </w:t>
            </w:r>
            <w:r w:rsidRPr="006503CF">
              <w:rPr>
                <w:b/>
              </w:rPr>
              <w:t>l’appel</w:t>
            </w:r>
            <w:r>
              <w:rPr>
                <w:b/>
              </w:rPr>
              <w:t> n°3</w:t>
            </w:r>
            <w:r w:rsidRPr="006503CF">
              <w:t xml:space="preserve">, </w:t>
            </w:r>
            <w:r>
              <w:t>l’évaluateur vérifie la méthode proposée pour la détermination de la vitesse maximale.</w:t>
            </w:r>
          </w:p>
          <w:p w:rsidR="00787401" w:rsidRPr="006503CF" w:rsidRDefault="00787401" w:rsidP="00335A4B">
            <w:pPr>
              <w:pStyle w:val="ECEcorps"/>
            </w:pPr>
            <w:r w:rsidRPr="006503CF">
              <w:t xml:space="preserve">Le reste du temps, </w:t>
            </w:r>
            <w:r>
              <w:t>l’évaluateur</w:t>
            </w:r>
            <w:r w:rsidRPr="006503CF">
              <w:t xml:space="preserve"> observe le candidat en continu.</w:t>
            </w:r>
          </w:p>
        </w:tc>
      </w:tr>
      <w:tr w:rsidR="00787401" w:rsidRPr="006503CF" w:rsidTr="00335A4B">
        <w:trPr>
          <w:jc w:val="center"/>
        </w:trPr>
        <w:tc>
          <w:tcPr>
            <w:tcW w:w="2338" w:type="dxa"/>
            <w:vAlign w:val="center"/>
          </w:tcPr>
          <w:p w:rsidR="00787401" w:rsidRPr="006503CF" w:rsidRDefault="00787401" w:rsidP="00335A4B">
            <w:pPr>
              <w:pStyle w:val="ECEcorps"/>
              <w:jc w:val="center"/>
            </w:pPr>
            <w:r w:rsidRPr="006503CF">
              <w:t>Remarques</w:t>
            </w:r>
          </w:p>
        </w:tc>
        <w:tc>
          <w:tcPr>
            <w:tcW w:w="7797" w:type="dxa"/>
          </w:tcPr>
          <w:p w:rsidR="00787401" w:rsidRDefault="00E222BC" w:rsidP="00335A4B">
            <w:pPr>
              <w:pStyle w:val="ECEcorps"/>
            </w:pPr>
            <w:r>
              <w:t xml:space="preserve">Les fiches II et III </w:t>
            </w:r>
            <w:r w:rsidR="00787401" w:rsidRPr="006503CF">
              <w:t>sont à adapter en fonction du matériel utilisé par les candidats au cours de l’année.</w:t>
            </w:r>
          </w:p>
          <w:p w:rsidR="00E222BC" w:rsidRDefault="00E222BC" w:rsidP="00335A4B">
            <w:pPr>
              <w:pStyle w:val="ECEcorps"/>
            </w:pPr>
          </w:p>
          <w:p w:rsidR="00787401" w:rsidRPr="00641C53" w:rsidRDefault="00787401" w:rsidP="00335A4B">
            <w:pPr>
              <w:pStyle w:val="ECEcorps"/>
              <w:rPr>
                <w:u w:val="single"/>
              </w:rPr>
            </w:pPr>
            <w:r>
              <w:rPr>
                <w:u w:val="single"/>
              </w:rPr>
              <w:t>Autre</w:t>
            </w:r>
            <w:r w:rsidR="00C274D1">
              <w:rPr>
                <w:u w:val="single"/>
              </w:rPr>
              <w:t>s</w:t>
            </w:r>
            <w:r>
              <w:rPr>
                <w:u w:val="single"/>
              </w:rPr>
              <w:t xml:space="preserve"> remarques éventuelles</w:t>
            </w:r>
          </w:p>
          <w:p w:rsidR="00787401" w:rsidRDefault="00787401" w:rsidP="00335A4B">
            <w:pPr>
              <w:pStyle w:val="ECEpuce1"/>
            </w:pPr>
            <w:r>
              <w:t xml:space="preserve">Il convient de vérifier que le nombre de points (200) proposé </w:t>
            </w:r>
            <w:r w:rsidR="00C81E92">
              <w:t xml:space="preserve">dans </w:t>
            </w:r>
            <w:r w:rsidR="002D2CBB">
              <w:t xml:space="preserve">la </w:t>
            </w:r>
            <w:r w:rsidR="00963141">
              <w:t>fiche III</w:t>
            </w:r>
            <w:r w:rsidR="002D2CBB">
              <w:t xml:space="preserve"> - </w:t>
            </w:r>
            <w:r w:rsidR="00963141">
              <w:t xml:space="preserve">paragraphe 2.1 </w:t>
            </w:r>
            <w:r w:rsidR="002D2CBB">
              <w:t xml:space="preserve">– </w:t>
            </w:r>
            <w:r>
              <w:t>convient</w:t>
            </w:r>
            <w:r w:rsidR="002D2CBB">
              <w:t xml:space="preserve"> ; sinon il convient de modifier cette </w:t>
            </w:r>
            <w:r>
              <w:t>valeur.</w:t>
            </w:r>
          </w:p>
          <w:p w:rsidR="00787401" w:rsidRPr="001B5CD4" w:rsidRDefault="00787401" w:rsidP="00335A4B">
            <w:pPr>
              <w:pStyle w:val="ECEpuce1"/>
            </w:pPr>
            <w:r>
              <w:t>Prévoir un intervalle entre deux passa</w:t>
            </w:r>
            <w:r w:rsidR="002D2CBB">
              <w:t>tions de candidat d’au moins 10 </w:t>
            </w:r>
            <w:r>
              <w:t xml:space="preserve">minutes. </w:t>
            </w:r>
          </w:p>
        </w:tc>
      </w:tr>
    </w:tbl>
    <w:p w:rsidR="00787401" w:rsidRDefault="00787401" w:rsidP="00787401">
      <w:pPr>
        <w:pStyle w:val="ECEcorps"/>
      </w:pPr>
    </w:p>
    <w:p w:rsidR="00787401" w:rsidRPr="00A12834" w:rsidRDefault="00787401" w:rsidP="00787401">
      <w:pPr>
        <w:pStyle w:val="ECEcorps"/>
      </w:pPr>
      <w:r>
        <w:br w:type="page"/>
      </w:r>
    </w:p>
    <w:p w:rsidR="00787401" w:rsidRPr="00636B48" w:rsidRDefault="00787401" w:rsidP="00787401">
      <w:pPr>
        <w:pStyle w:val="ECEfiche"/>
        <w:rPr>
          <w:b/>
        </w:rPr>
      </w:pPr>
      <w:bookmarkStart w:id="8" w:name="_Toc266141528"/>
      <w:bookmarkStart w:id="9" w:name="_Toc266306017"/>
      <w:bookmarkStart w:id="10" w:name="_Toc266361600"/>
      <w:bookmarkStart w:id="11" w:name="_Toc460937120"/>
      <w:bookmarkStart w:id="12" w:name="_Toc460944308"/>
      <w:bookmarkStart w:id="13" w:name="_Toc467760816"/>
      <w:bookmarkStart w:id="14" w:name="_Toc498078131"/>
      <w:bookmarkStart w:id="15" w:name="_Toc504656753"/>
      <w:r w:rsidRPr="00636B48">
        <w:lastRenderedPageBreak/>
        <w:t xml:space="preserve">II. LISTE DE MATÉRIEL DESTINÉE AUX </w:t>
      </w:r>
      <w:r>
        <w:t>ÉVALUATEURS</w:t>
      </w:r>
      <w:r w:rsidRPr="00636B48">
        <w:t xml:space="preserve"> ET AU</w:t>
      </w:r>
      <w:r>
        <w:t>X</w:t>
      </w:r>
      <w:r w:rsidRPr="00636B48">
        <w:t xml:space="preserve"> PERSONNEL</w:t>
      </w:r>
      <w:r>
        <w:t>S</w:t>
      </w:r>
      <w:r w:rsidRPr="00636B48">
        <w:t xml:space="preserve"> DE LABORATOIRE</w:t>
      </w:r>
      <w:bookmarkEnd w:id="8"/>
      <w:bookmarkEnd w:id="9"/>
      <w:bookmarkEnd w:id="10"/>
      <w:bookmarkEnd w:id="11"/>
      <w:bookmarkEnd w:id="12"/>
      <w:bookmarkEnd w:id="13"/>
      <w:bookmarkEnd w:id="14"/>
      <w:bookmarkEnd w:id="15"/>
    </w:p>
    <w:p w:rsidR="00787401" w:rsidRDefault="00787401" w:rsidP="00787401">
      <w:pPr>
        <w:pStyle w:val="ECEcorps"/>
      </w:pPr>
    </w:p>
    <w:p w:rsidR="00787401" w:rsidRPr="0072793B" w:rsidRDefault="00787401" w:rsidP="00787401">
      <w:pPr>
        <w:pStyle w:val="ECEbordure"/>
      </w:pPr>
      <w:r w:rsidRPr="0072793B">
        <w:t>L</w:t>
      </w:r>
      <w:r>
        <w:t xml:space="preserve">a version modifiable </w:t>
      </w:r>
      <w:r w:rsidRPr="0072793B">
        <w:t>de</w:t>
      </w:r>
      <w:r>
        <w:t xml:space="preserve"> l’ÉNONCÉ DESTINÉ AU CANDIDAT </w:t>
      </w:r>
      <w:r w:rsidRPr="0072793B">
        <w:t>jointe à la version .</w:t>
      </w:r>
      <w:proofErr w:type="spellStart"/>
      <w:r w:rsidRPr="0072793B">
        <w:t>pdf</w:t>
      </w:r>
      <w:proofErr w:type="spellEnd"/>
      <w:r w:rsidRPr="0072793B">
        <w:t xml:space="preserve"> vous permet</w:t>
      </w:r>
      <w:r>
        <w:t>tra</w:t>
      </w:r>
      <w:r w:rsidRPr="0072793B">
        <w:t xml:space="preserve"> d’adapter le sujet à votre matériel.</w:t>
      </w:r>
      <w:r w:rsidR="00963141">
        <w:t xml:space="preserve"> </w:t>
      </w:r>
      <w:r w:rsidRPr="00E21CFF">
        <w:t xml:space="preserve">Cette adaptation ne </w:t>
      </w:r>
      <w:r>
        <w:t xml:space="preserve">devra </w:t>
      </w:r>
      <w:r w:rsidRPr="00E21CFF">
        <w:t>entraîner EN AUCUN CAS de modifications dans le déroulement de l’évaluation</w:t>
      </w:r>
      <w:r w:rsidR="00A376F7">
        <w:t>.</w:t>
      </w:r>
    </w:p>
    <w:p w:rsidR="00787401" w:rsidRPr="00D3148F" w:rsidRDefault="00787401" w:rsidP="00787401">
      <w:pPr>
        <w:pStyle w:val="ECEcorps"/>
      </w:pPr>
    </w:p>
    <w:p w:rsidR="00787401" w:rsidRDefault="00C41110" w:rsidP="00787401">
      <w:pPr>
        <w:pStyle w:val="ECEtitre"/>
        <w:rPr>
          <w:rFonts w:eastAsia="Arial Unicode MS"/>
        </w:rPr>
      </w:pPr>
      <w:r w:rsidRPr="00C41110">
        <w:rPr>
          <w:noProof/>
        </w:rPr>
        <w:pict>
          <v:group id="_x0000_s1131" style="position:absolute;left:0;text-align:left;margin-left:398.95pt;margin-top:10.1pt;width:104.95pt;height:175pt;z-index:-251652608" coordorigin="8830,3530" coordsize="2099,3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74" o:spid="_x0000_s1027" type="#_x0000_t75" style="position:absolute;left:8830;top:3530;width:2099;height:3221;visibility:visible;mso-wrap-style:square" o:regroupid="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nxO7DAAAA3QAAAA8AAABkcnMvZG93bnJldi54bWxET0trAjEQvhf8D2GE3mpWka1sjSJCoUIP&#10;1gf0OCTT3aWbyTZJ4/rvjVDobT6+5yzXg+1EIh9axwqmkwIEsXam5VrB6fj6tAARIrLBzjEpuFKA&#10;9Wr0sMTKuAt/UDrEWuQQDhUqaGLsKymDbshimLieOHNfzluMGfpaGo+XHG47OSuKUlpsOTc02NO2&#10;If19+LUK2lRudDlITj/2nN79bPG522ulHsfD5gVEpCH+i//cbybPL57ncP8mny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fE7sMAAADdAAAADwAAAAAAAAAAAAAAAACf&#10;AgAAZHJzL2Rvd25yZXYueG1sUEsFBgAAAAAEAAQA9wAAAI8DAAAAAA==&#10;">
              <v:imagedata r:id="rId8" o:title=""/>
              <v:path arrowok="t"/>
            </v:shape>
            <v:shapetype id="_x0000_t202" coordsize="21600,21600" o:spt="202" path="m,l,21600r21600,l21600,xe">
              <v:stroke joinstyle="miter"/>
              <v:path gradientshapeok="t" o:connecttype="rect"/>
            </v:shapetype>
            <v:shape id="Zone de texte 1075" o:spid="_x0000_s1028" type="#_x0000_t202" style="position:absolute;left:8830;top:6630;width:2099;height:400;visibility:visible;v-text-anchor:top"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y6sEA&#10;AADdAAAADwAAAGRycy9kb3ducmV2LnhtbERPTUsDMRC9C/6HMII3m1VoXbdNi0otgqe20vOwmSbB&#10;zWRJ0u36741Q6G0e73MWq9F3YqCYXGAFj5MKBHEbtGOj4Hv/8VCDSBlZYxeYFPxSgtXy9maBjQ5n&#10;3tKwy0aUEE4NKrA5942UqbXkMU1CT1y4Y4gec4HRSB3xXMJ9J5+qaiY9Oi4NFnt6t9T+7E5ewfrN&#10;vJi2xmjXtXZuGA/HL7NR6v5ufJ2DyDTmq/ji/tRlfvU8hf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rsurBAAAA3QAAAA8AAAAAAAAAAAAAAAAAmAIAAGRycy9kb3du&#10;cmV2LnhtbFBLBQYAAAAABAAEAPUAAACGAwAAAAA=&#10;" fillcolor="white [3201]" strokeweight=".5pt">
              <v:textbox>
                <w:txbxContent>
                  <w:p w:rsidR="007E42FC" w:rsidRDefault="007E42FC" w:rsidP="00A4482F">
                    <w:pPr>
                      <w:jc w:val="center"/>
                    </w:pPr>
                    <w:r>
                      <w:t>Électrodes</w:t>
                    </w:r>
                  </w:p>
                </w:txbxContent>
              </v:textbox>
            </v:shape>
          </v:group>
        </w:pict>
      </w:r>
      <w:r w:rsidR="00787401">
        <w:rPr>
          <w:rFonts w:eastAsia="Arial Unicode MS"/>
        </w:rPr>
        <w:t>Paillasse candidats</w:t>
      </w:r>
    </w:p>
    <w:p w:rsidR="00787401" w:rsidRPr="002D2CBB" w:rsidRDefault="00787401" w:rsidP="002D2CBB">
      <w:pPr>
        <w:pStyle w:val="ECEcorps"/>
        <w:rPr>
          <w:rFonts w:eastAsia="Arial Unicode MS"/>
          <w:b/>
        </w:rPr>
      </w:pPr>
      <w:r w:rsidRPr="002D2CBB">
        <w:rPr>
          <w:rFonts w:eastAsia="Arial Unicode MS"/>
          <w:b/>
        </w:rPr>
        <w:t>Voir le schéma du d</w:t>
      </w:r>
      <w:r w:rsidR="002D2CBB" w:rsidRPr="002D2CBB">
        <w:rPr>
          <w:rFonts w:eastAsia="Arial Unicode MS"/>
          <w:b/>
        </w:rPr>
        <w:t>ispositif sur la page suivante.</w:t>
      </w:r>
    </w:p>
    <w:p w:rsidR="00BB2736" w:rsidRDefault="00BB2736" w:rsidP="00787401">
      <w:pPr>
        <w:pStyle w:val="ECEcorps"/>
        <w:ind w:right="2833"/>
        <w:rPr>
          <w:rFonts w:eastAsia="Arial Unicode MS"/>
          <w:b/>
          <w:i/>
        </w:rPr>
      </w:pPr>
    </w:p>
    <w:p w:rsidR="007E42FC" w:rsidRPr="007E42FC" w:rsidRDefault="007E42FC" w:rsidP="00787401">
      <w:pPr>
        <w:pStyle w:val="ECEpuce1"/>
        <w:ind w:right="2833"/>
        <w:rPr>
          <w:u w:val="single"/>
        </w:rPr>
      </w:pPr>
      <w:r w:rsidRPr="007E42FC">
        <w:rPr>
          <w:u w:val="single"/>
        </w:rPr>
        <w:t>une calculette type « collège » ou un ordinateur avec fonction « calculatrice »</w:t>
      </w:r>
    </w:p>
    <w:p w:rsidR="00787401" w:rsidRDefault="00F05AC6" w:rsidP="00787401">
      <w:pPr>
        <w:pStyle w:val="ECEpuce1"/>
        <w:ind w:right="2833"/>
      </w:pPr>
      <w:r>
        <w:t>de la pâte à modeler</w:t>
      </w:r>
    </w:p>
    <w:p w:rsidR="00787401" w:rsidRDefault="00F05AC6" w:rsidP="00787401">
      <w:pPr>
        <w:pStyle w:val="ECEpuce1"/>
        <w:ind w:right="2833"/>
      </w:pPr>
      <w:r>
        <w:t>un élévateur</w:t>
      </w:r>
    </w:p>
    <w:p w:rsidR="00787401" w:rsidRDefault="00787401" w:rsidP="00787401">
      <w:pPr>
        <w:pStyle w:val="ECEpuce1"/>
        <w:ind w:right="2833"/>
      </w:pPr>
      <w:r>
        <w:t>une potence avec noix et tige f</w:t>
      </w:r>
      <w:r w:rsidR="00F05AC6">
        <w:t>ixée horizontalement (support)</w:t>
      </w:r>
    </w:p>
    <w:p w:rsidR="00787401" w:rsidRDefault="00787401" w:rsidP="00787401">
      <w:pPr>
        <w:pStyle w:val="ECEpuce1"/>
        <w:ind w:right="2833"/>
      </w:pPr>
      <w:r>
        <w:t xml:space="preserve">une éprouvette graduée de 250 mL </w:t>
      </w:r>
      <w:r w:rsidR="00F05AC6">
        <w:t>minimum remplie d’eau de ville </w:t>
      </w:r>
    </w:p>
    <w:p w:rsidR="00787401" w:rsidRDefault="00787401" w:rsidP="00787401">
      <w:pPr>
        <w:pStyle w:val="ECEpuce1"/>
        <w:ind w:right="2833"/>
      </w:pPr>
      <w:r>
        <w:t>un réglet fin fixé verticalement à l’extérieur de l’éprouvette à l’aide de ruban adhésif (</w:t>
      </w:r>
      <w:r w:rsidR="000E67BE">
        <w:t xml:space="preserve">origine du réglet en face de l’électrode du haut, </w:t>
      </w:r>
      <w:r>
        <w:t xml:space="preserve">graduations croissantes </w:t>
      </w:r>
      <w:r w:rsidR="00BB2736">
        <w:t>de haut en bas</w:t>
      </w:r>
      <w:r w:rsidR="00F05AC6">
        <w:t>)</w:t>
      </w:r>
    </w:p>
    <w:p w:rsidR="00787401" w:rsidRDefault="00BB2736" w:rsidP="00787401">
      <w:pPr>
        <w:pStyle w:val="ECEpuce1"/>
        <w:ind w:right="2833"/>
      </w:pPr>
      <w:r>
        <w:t xml:space="preserve">une </w:t>
      </w:r>
      <w:r w:rsidR="00787401">
        <w:t xml:space="preserve">alimentation stabilisée de </w:t>
      </w:r>
      <w:r>
        <w:t>12 V</w:t>
      </w:r>
    </w:p>
    <w:p w:rsidR="00787401" w:rsidRDefault="00787401" w:rsidP="00787401">
      <w:pPr>
        <w:pStyle w:val="ECEpuce1"/>
        <w:ind w:right="2833"/>
      </w:pPr>
      <w:r>
        <w:t>un mult</w:t>
      </w:r>
      <w:r w:rsidR="00F05AC6">
        <w:t>imètre utilisé comme voltmètre</w:t>
      </w:r>
    </w:p>
    <w:p w:rsidR="00787401" w:rsidRPr="00503AAA" w:rsidRDefault="00C41110" w:rsidP="00787401">
      <w:pPr>
        <w:pStyle w:val="ECEpuce1"/>
        <w:ind w:right="2833"/>
      </w:pPr>
      <w:r>
        <w:rPr>
          <w:noProof/>
        </w:rPr>
        <w:pict>
          <v:group id="_x0000_s1132" style="position:absolute;left:0;text-align:left;margin-left:405.3pt;margin-top:34.65pt;width:104.95pt;height:185.95pt;z-index:251666944" coordorigin="8957,7151" coordsize="2099,3719">
            <v:shape id="Image 1080" o:spid="_x0000_s1030" type="#_x0000_t75" style="position:absolute;left:8957;top:7151;width:2099;height:3719;visibility:visible;mso-wrap-style:square" o:regroupid="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wmYPFAAAA3AAAAA8AAABkcnMvZG93bnJldi54bWxEj92KwjAUhO8XfIdwBO/WVAV/qqmI4uKF&#10;CHb3AQ7NsS1tTmoTtevTm4UFL4eZ+YZZrTtTizu1rrSsYDSMQBBnVpecK/j53n/OQTiPrLG2TAp+&#10;ycE66X2sMNb2wWe6pz4XAcIuRgWF900spcsKMuiGtiEO3sW2Bn2QbS51i48AN7UcR9FUGiw5LBTY&#10;0LagrEpvRsGu2h4m5nbc6934eqrnkTw+v6RSg363WYLw1Pl3+L990Apmiyn8nQlHQC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8JmDxQAAANwAAAAPAAAAAAAAAAAAAAAA&#10;AJ8CAABkcnMvZG93bnJldi54bWxQSwUGAAAAAAQABAD3AAAAkQMAAAAA&#10;">
              <v:imagedata r:id="rId9" o:title=""/>
              <v:path arrowok="t"/>
            </v:shape>
            <v:shape id="Zone de texte 1081" o:spid="_x0000_s1031" type="#_x0000_t202" style="position:absolute;left:8957;top:10440;width:2099;height:430;visibility:visible;v-text-anchor:top"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AWsMA&#10;AADcAAAADwAAAGRycy9kb3ducmV2LnhtbESPQWsCMRSE70L/Q3gFb5ptD3XdGqUttgieqqXnx+aZ&#10;hG5eliRd13/fCEKPw8x8w6w2o+/EQDG5wAoe5hUI4jZox0bB1/F9VoNIGVljF5gUXCjBZn03WWGj&#10;w5k/aThkIwqEU4MKbM59I2VqLXlM89ATF+8UosdcZDRSRzwXuO/kY1U9SY+Oy4LFnt4stT+HX69g&#10;+2qWpq0x2m2tnRvG79PefCg1vR9fnkFkGvN/+NbeaQWL5QK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9AWsMAAADcAAAADwAAAAAAAAAAAAAAAACYAgAAZHJzL2Rv&#10;d25yZXYueG1sUEsFBgAAAAAEAAQA9QAAAIgDAAAAAA==&#10;" fillcolor="white [3201]" strokeweight=".5pt">
              <v:textbox>
                <w:txbxContent>
                  <w:p w:rsidR="007E42FC" w:rsidRPr="000E67BE" w:rsidRDefault="007E42FC" w:rsidP="00A4482F">
                    <w:pPr>
                      <w:jc w:val="center"/>
                      <w:rPr>
                        <w:sz w:val="18"/>
                        <w:szCs w:val="18"/>
                      </w:rPr>
                    </w:pPr>
                    <w:r w:rsidRPr="000E67BE">
                      <w:rPr>
                        <w:sz w:val="18"/>
                        <w:szCs w:val="18"/>
                      </w:rPr>
                      <w:t>Tige mobile</w:t>
                    </w:r>
                  </w:p>
                </w:txbxContent>
              </v:textbox>
            </v:shape>
          </v:group>
        </w:pict>
      </w:r>
      <w:r w:rsidR="00787401">
        <w:t xml:space="preserve">une interface d’acquisition reliée à un </w:t>
      </w:r>
      <w:r w:rsidR="00787401" w:rsidRPr="00503AAA">
        <w:t xml:space="preserve">ordinateur disposant </w:t>
      </w:r>
      <w:r w:rsidR="00CA64C5" w:rsidRPr="00503AAA">
        <w:t xml:space="preserve">d’un logiciel d’acquisition et </w:t>
      </w:r>
      <w:r w:rsidR="00787401" w:rsidRPr="00503AAA">
        <w:t>d’un logiciel tableur-grapheur</w:t>
      </w:r>
      <w:r w:rsidR="00CA64C5" w:rsidRPr="00503AAA">
        <w:t xml:space="preserve"> permettant de créer une  nouvelle grandeur à partir de l’acquisition d’une tension</w:t>
      </w:r>
    </w:p>
    <w:p w:rsidR="00787401" w:rsidRPr="00503AAA" w:rsidRDefault="00F05AC6" w:rsidP="00787401">
      <w:pPr>
        <w:pStyle w:val="ECEpuce1"/>
        <w:ind w:right="2833"/>
      </w:pPr>
      <w:r>
        <w:t>de longs fils de connexion</w:t>
      </w:r>
    </w:p>
    <w:p w:rsidR="00787401" w:rsidRDefault="00787401" w:rsidP="00787401">
      <w:pPr>
        <w:pStyle w:val="ECEpuce1"/>
        <w:ind w:right="2833"/>
      </w:pPr>
      <w:r>
        <w:t>deux électrodes formées d’un fil électrique rigide rendu circulaire à une extrémité, dénudé uniquement sur la longueur de l’anneau ; chaque électrode circulaire doit être reliée au générateur par un fil de connexion</w:t>
      </w:r>
      <w:r w:rsidR="000D7543">
        <w:t> </w:t>
      </w:r>
      <w:r w:rsidR="000E67BE">
        <w:t>(voir sch</w:t>
      </w:r>
      <w:r w:rsidR="00F05AC6">
        <w:t>éma du dispositif expérimental)</w:t>
      </w:r>
    </w:p>
    <w:p w:rsidR="00787401" w:rsidRDefault="00787401" w:rsidP="00787401">
      <w:pPr>
        <w:pStyle w:val="ECEpuce1"/>
        <w:ind w:right="2833"/>
      </w:pPr>
      <w:r>
        <w:t>une tige mobile de longueur supérieu</w:t>
      </w:r>
      <w:r w:rsidR="00C81E92">
        <w:t>re à la hauteur de l’éprouvette et</w:t>
      </w:r>
      <w:r>
        <w:t xml:space="preserve"> formée :</w:t>
      </w:r>
    </w:p>
    <w:p w:rsidR="00787401" w:rsidRDefault="00787401" w:rsidP="00787401">
      <w:pPr>
        <w:pStyle w:val="ECEpuce2"/>
        <w:ind w:right="2833"/>
      </w:pPr>
      <w:r>
        <w:t>d’un fil électrique rigide entouré de son isolant et dénudé sur 1 cm à chaque extrémité ;</w:t>
      </w:r>
    </w:p>
    <w:p w:rsidR="00787401" w:rsidRDefault="00787401" w:rsidP="00787401">
      <w:pPr>
        <w:pStyle w:val="ECEpuce2"/>
        <w:ind w:right="2833"/>
      </w:pPr>
      <w:r>
        <w:t>d’un fil électrique fin et souple entouré de son isolant soudé à une extrémité de la tige rigide, pour relier le haut de la tige mobile au voltmètre ou à l’interface d’acquisition ;</w:t>
      </w:r>
    </w:p>
    <w:p w:rsidR="00787401" w:rsidRDefault="00787401" w:rsidP="00787401">
      <w:pPr>
        <w:pStyle w:val="ECEpuce2"/>
        <w:ind w:right="2833"/>
      </w:pPr>
      <w:r>
        <w:t>d’un lest formé de quelques boulons, fixé près de l’extrémité inférieure de la tige mobile : la tige lestée a une masse de 20 g environ.</w:t>
      </w:r>
    </w:p>
    <w:p w:rsidR="00787401" w:rsidRDefault="00C41110" w:rsidP="00BB2736">
      <w:pPr>
        <w:pStyle w:val="ECEpuce2"/>
        <w:ind w:right="2833"/>
      </w:pPr>
      <w:r>
        <w:rPr>
          <w:noProof/>
        </w:rPr>
        <w:pict>
          <v:group id="Groupe 1079" o:spid="_x0000_s1032" style="position:absolute;left:0;text-align:left;margin-left:398pt;margin-top:8.5pt;width:130.1pt;height:201pt;z-index:251655680;mso-position-horizontal-relative:margin;mso-width-relative:margin;mso-height-relative:margin" coordsize="16522,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">
            <v:shape id="Image 1077" o:spid="_x0000_s1033" type="#_x0000_t75" style="position:absolute;width:16522;height:25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6/NHGAAAA3QAAAA8AAABkcnMvZG93bnJldi54bWxEj0FrwkAQhe+F/odlCl6K7taDCamrSLHQ&#10;g1iqwfOQnSbB7Gy6u43x37tCobcZ3nvfvFmuR9uJgXxoHWt4mSkQxJUzLdcayuP7NAcRIrLBzjFp&#10;uFKA9erxYYmFcRf+ouEQa5EgHArU0MTYF1KGqiGLYeZ64qR9O28xptXX0ni8JLjt5FyphbTYcrrQ&#10;YE9vDVXnw69NlGOZD/udLzP/87xfbE9bn38qrSdP4+YVRKQx/pv/0h8m1VdZBvdv0gh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r80cYAAADdAAAADwAAAAAAAAAAAAAA&#10;AACfAgAAZHJzL2Rvd25yZXYueG1sUEsFBgAAAAAEAAQA9wAAAJIDAAAAAA==&#10;">
              <v:imagedata r:id="rId10" o:title=""/>
              <v:path arrowok="t"/>
            </v:shape>
            <v:shape id="Zone de texte 1078" o:spid="_x0000_s1034" type="#_x0000_t202" style="position:absolute;left:121;top:19620;width:16229;height:5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oddMMA&#10;AADdAAAADwAAAGRycy9kb3ducmV2LnhtbESPQU/DMAyF70j8h8hI3FgKh1HKsolNG0LixECcrcZL&#10;IhqnSkJX/j0+IHGz9Z7f+7zazHFQE+USEhu4XTSgiPtkAzsDH++HmxZUqcgWh8Rk4IcKbNaXFyvs&#10;bDrzG03H6pSEcOnQgK917LQuvaeIZZFGYtFOKUessmanbcazhMdB3zXNUkcMLA0eR9p56r+O39HA&#10;fuseXN9i9vvWhjDNn6dX92zM9dX89Aiq0lz/zX/XL1bwm3vBlW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oddMMAAADdAAAADwAAAAAAAAAAAAAAAACYAgAAZHJzL2Rv&#10;d25yZXYueG1sUEsFBgAAAAAEAAQA9QAAAIgDAAAAAA==&#10;" fillcolor="white [3201]" strokeweight=".5pt">
              <v:textbox>
                <w:txbxContent>
                  <w:p w:rsidR="007E42FC" w:rsidRDefault="007E42FC" w:rsidP="00787401">
                    <w:r>
                      <w:t>Extrémité inférieure de la tige mobile, avec lest et rondelle</w:t>
                    </w:r>
                  </w:p>
                </w:txbxContent>
              </v:textbox>
            </v:shape>
            <w10:wrap type="square" anchorx="margin"/>
          </v:group>
        </w:pict>
      </w:r>
      <w:r w:rsidR="00BB2736">
        <w:t xml:space="preserve">d’une </w:t>
      </w:r>
      <w:r w:rsidR="00DF26A6">
        <w:t xml:space="preserve">« grande » </w:t>
      </w:r>
      <w:r w:rsidR="00787401">
        <w:t>rondelle en plastique d’environ 2,3 cm de diamètre, percée en son centre, enfilée sur la tige mobile sous le lest et maint</w:t>
      </w:r>
      <w:r w:rsidR="00BB2736">
        <w:t>enue avec de la pâte à modeler</w:t>
      </w:r>
      <w:r w:rsidR="00787401">
        <w:t>.</w:t>
      </w:r>
    </w:p>
    <w:p w:rsidR="00DF26A6" w:rsidRDefault="00DF26A6" w:rsidP="00DF26A6">
      <w:pPr>
        <w:pStyle w:val="ECEpuce2"/>
        <w:ind w:right="2833"/>
      </w:pPr>
      <w:r>
        <w:t>d’une « petite » rondelle en plastique d’environ 1,9 cm de diamètre, percée en son centre comme la grande rondelle.</w:t>
      </w:r>
    </w:p>
    <w:p w:rsidR="00DF26A6" w:rsidRDefault="00DF26A6" w:rsidP="00DF26A6">
      <w:pPr>
        <w:pStyle w:val="ECEpuce2"/>
        <w:numPr>
          <w:ilvl w:val="0"/>
          <w:numId w:val="0"/>
        </w:numPr>
        <w:ind w:left="1788" w:right="2833"/>
      </w:pPr>
    </w:p>
    <w:p w:rsidR="00787401" w:rsidRPr="002D2CBB" w:rsidRDefault="00787401" w:rsidP="002D2CBB">
      <w:pPr>
        <w:pStyle w:val="ECEcorps"/>
        <w:rPr>
          <w:b/>
          <w:i/>
        </w:rPr>
      </w:pPr>
      <w:r w:rsidRPr="002D2CBB">
        <w:rPr>
          <w:b/>
          <w:i/>
        </w:rPr>
        <w:t>Le fil souple ne doit pas gêner le mouvement de chute de la tige mobile dans l’eau.</w:t>
      </w:r>
    </w:p>
    <w:p w:rsidR="00787401" w:rsidRPr="002D2CBB" w:rsidRDefault="00787401" w:rsidP="002D2CBB">
      <w:pPr>
        <w:pStyle w:val="ECEcorps"/>
        <w:rPr>
          <w:b/>
          <w:i/>
        </w:rPr>
      </w:pPr>
      <w:r w:rsidRPr="002D2CBB">
        <w:rPr>
          <w:b/>
          <w:i/>
        </w:rPr>
        <w:t>Toutes les parties métalliques apparentes du circuit électrique, hors de l’éprouvette, doivent être recouvertes de ruban adhésif isolant électrique.</w:t>
      </w:r>
    </w:p>
    <w:p w:rsidR="00787401" w:rsidRPr="002D2CBB" w:rsidRDefault="00787401" w:rsidP="002D2CBB">
      <w:pPr>
        <w:pStyle w:val="ECEcorps"/>
        <w:rPr>
          <w:b/>
          <w:i/>
        </w:rPr>
      </w:pPr>
      <w:r w:rsidRPr="002D2CBB">
        <w:rPr>
          <w:b/>
          <w:i/>
        </w:rPr>
        <w:t>Il convient de vérifier que le système {tige + lest + rondelle} peut atteindre sa vitesse limite lorsqu’il chute verticalement sans vitesse initiale dans l’eau.</w:t>
      </w:r>
    </w:p>
    <w:p w:rsidR="00787401" w:rsidRDefault="00787401" w:rsidP="00787401">
      <w:pPr>
        <w:spacing w:line="240" w:lineRule="auto"/>
        <w:ind w:left="1134" w:right="2833"/>
        <w:jc w:val="left"/>
        <w:rPr>
          <w:rFonts w:eastAsia="Arial Unicode MS"/>
          <w:b/>
          <w:i/>
        </w:rPr>
      </w:pPr>
    </w:p>
    <w:p w:rsidR="00787401" w:rsidRDefault="00787401" w:rsidP="00787401">
      <w:pPr>
        <w:spacing w:line="240" w:lineRule="auto"/>
        <w:jc w:val="left"/>
        <w:rPr>
          <w:rFonts w:eastAsia="Arial Unicode MS"/>
          <w:b/>
          <w:color w:val="auto"/>
          <w:u w:val="single"/>
        </w:rPr>
      </w:pPr>
      <w:r>
        <w:rPr>
          <w:rFonts w:eastAsia="Arial Unicode MS"/>
        </w:rPr>
        <w:br w:type="page"/>
      </w:r>
    </w:p>
    <w:p w:rsidR="00787401" w:rsidRDefault="00787401" w:rsidP="00787401">
      <w:pPr>
        <w:pStyle w:val="ECEtitre"/>
        <w:ind w:right="2833"/>
        <w:rPr>
          <w:rFonts w:eastAsia="Arial Unicode MS"/>
        </w:rPr>
      </w:pPr>
      <w:r>
        <w:rPr>
          <w:rFonts w:eastAsia="Arial Unicode MS"/>
        </w:rPr>
        <w:lastRenderedPageBreak/>
        <w:t>Documents mis à disposition des candidats</w:t>
      </w:r>
    </w:p>
    <w:p w:rsidR="00A4482F" w:rsidRPr="00A4482F" w:rsidRDefault="00A4482F" w:rsidP="00A4482F">
      <w:pPr>
        <w:pStyle w:val="ECEcorps"/>
        <w:rPr>
          <w:rFonts w:eastAsia="Arial Unicode MS"/>
        </w:rPr>
      </w:pPr>
    </w:p>
    <w:p w:rsidR="00787401" w:rsidRPr="0060508C" w:rsidRDefault="00787401" w:rsidP="00787401">
      <w:pPr>
        <w:pStyle w:val="ECEpuce1"/>
        <w:ind w:right="2833"/>
      </w:pPr>
      <w:r>
        <w:t>une notice d’utilisation simplifié</w:t>
      </w:r>
      <w:r w:rsidR="00A4482F">
        <w:t>e du logiciel tableur-grapheur</w:t>
      </w:r>
    </w:p>
    <w:p w:rsidR="00787401" w:rsidRDefault="00787401" w:rsidP="00787401">
      <w:pPr>
        <w:pStyle w:val="ECEpuce1"/>
        <w:ind w:right="2833"/>
      </w:pPr>
      <w:r>
        <w:t>une notice d’utilisation simplifiée du logiciel d’acquisition</w:t>
      </w:r>
    </w:p>
    <w:p w:rsidR="00720FDF" w:rsidRDefault="00720FDF" w:rsidP="00720FDF">
      <w:pPr>
        <w:pStyle w:val="ECEpuce1"/>
        <w:numPr>
          <w:ilvl w:val="0"/>
          <w:numId w:val="0"/>
        </w:numPr>
        <w:ind w:left="708" w:right="2833"/>
      </w:pPr>
    </w:p>
    <w:p w:rsidR="00720FDF" w:rsidRPr="00F551DC" w:rsidRDefault="00720FDF" w:rsidP="00720FDF">
      <w:pPr>
        <w:pStyle w:val="ECEpuce1"/>
        <w:numPr>
          <w:ilvl w:val="0"/>
          <w:numId w:val="0"/>
        </w:numPr>
        <w:ind w:left="1068" w:right="2833" w:hanging="360"/>
        <w:rPr>
          <w:color w:val="FF0000"/>
        </w:rPr>
      </w:pPr>
    </w:p>
    <w:p w:rsidR="00720FDF" w:rsidRPr="00503AAA" w:rsidRDefault="00720FDF" w:rsidP="00720FDF">
      <w:pPr>
        <w:pStyle w:val="ECEcorps"/>
        <w:rPr>
          <w:b/>
          <w:u w:val="single"/>
        </w:rPr>
      </w:pPr>
      <w:r w:rsidRPr="00503AAA">
        <w:rPr>
          <w:b/>
          <w:u w:val="single"/>
        </w:rPr>
        <w:t>Remarque</w:t>
      </w:r>
      <w:r w:rsidR="00F551DC" w:rsidRPr="00503AAA">
        <w:rPr>
          <w:b/>
          <w:u w:val="single"/>
        </w:rPr>
        <w:t>s</w:t>
      </w:r>
    </w:p>
    <w:p w:rsidR="00787401" w:rsidRPr="00503AAA" w:rsidRDefault="00787401" w:rsidP="00720FDF">
      <w:pPr>
        <w:spacing w:line="240" w:lineRule="auto"/>
        <w:ind w:right="2833"/>
        <w:jc w:val="left"/>
        <w:rPr>
          <w:rFonts w:eastAsia="Arial Unicode MS"/>
          <w:b/>
          <w:i/>
          <w:color w:val="auto"/>
          <w:sz w:val="16"/>
        </w:rPr>
      </w:pPr>
    </w:p>
    <w:p w:rsidR="00720FDF" w:rsidRPr="00503AAA" w:rsidRDefault="00720FDF" w:rsidP="00503AAA">
      <w:pPr>
        <w:pStyle w:val="ECEpuce1"/>
        <w:rPr>
          <w:b/>
          <w:color w:val="FF0000"/>
        </w:rPr>
      </w:pPr>
      <w:r w:rsidRPr="00503AAA">
        <w:rPr>
          <w:b/>
        </w:rPr>
        <w:t>Schéma du dispositif expérimental</w:t>
      </w:r>
    </w:p>
    <w:p w:rsidR="00720FDF" w:rsidRPr="006C4F9C" w:rsidRDefault="00720FDF" w:rsidP="00720FDF">
      <w:pPr>
        <w:spacing w:line="240" w:lineRule="auto"/>
        <w:ind w:right="2833"/>
        <w:jc w:val="left"/>
        <w:rPr>
          <w:rFonts w:eastAsia="Arial Unicode MS"/>
          <w:b/>
          <w:i/>
          <w:sz w:val="16"/>
        </w:rPr>
      </w:pPr>
    </w:p>
    <w:tbl>
      <w:tblPr>
        <w:tblStyle w:val="Grilledutableau"/>
        <w:tblW w:w="0" w:type="auto"/>
        <w:tblInd w:w="709" w:type="dxa"/>
        <w:tblBorders>
          <w:insideH w:val="none" w:sz="0" w:space="0" w:color="auto"/>
          <w:insideV w:val="none" w:sz="0" w:space="0" w:color="auto"/>
        </w:tblBorders>
        <w:tblLook w:val="04A0"/>
      </w:tblPr>
      <w:tblGrid>
        <w:gridCol w:w="9711"/>
      </w:tblGrid>
      <w:tr w:rsidR="00463BFF" w:rsidTr="00F551DC">
        <w:trPr>
          <w:trHeight w:val="4939"/>
        </w:trPr>
        <w:tc>
          <w:tcPr>
            <w:tcW w:w="9711" w:type="dxa"/>
          </w:tcPr>
          <w:p w:rsidR="00463BFF" w:rsidRPr="00F551DC" w:rsidRDefault="00232F22" w:rsidP="00335A4B">
            <w:pPr>
              <w:pStyle w:val="ECEcorps"/>
            </w:pPr>
            <w:r>
              <w:object w:dxaOrig="9194" w:dyaOrig="4889">
                <v:shape id="_x0000_i1025" type="#_x0000_t75" style="width:459.85pt;height:244.55pt" o:ole="">
                  <v:imagedata r:id="rId11" o:title=""/>
                </v:shape>
                <o:OLEObject Type="Embed" ProgID="PBrush" ShapeID="_x0000_i1025" DrawAspect="Content" ObjectID="_1581488207" r:id="rId12"/>
              </w:object>
            </w:r>
          </w:p>
        </w:tc>
      </w:tr>
    </w:tbl>
    <w:p w:rsidR="00787401" w:rsidRDefault="00787401" w:rsidP="00787401">
      <w:pPr>
        <w:pStyle w:val="ECEcorps"/>
        <w:ind w:left="709"/>
        <w:rPr>
          <w:rFonts w:eastAsia="Arial Unicode MS"/>
        </w:rPr>
      </w:pPr>
    </w:p>
    <w:p w:rsidR="000D188A" w:rsidRPr="00503AAA" w:rsidRDefault="00F551DC" w:rsidP="00F551DC">
      <w:pPr>
        <w:pStyle w:val="ECEpuce1"/>
      </w:pPr>
      <w:r w:rsidRPr="00503AAA">
        <w:rPr>
          <w:b/>
        </w:rPr>
        <w:t>Montage prêt à être utilisé par le candidat</w:t>
      </w:r>
    </w:p>
    <w:p w:rsidR="00F551DC" w:rsidRPr="00F551DC" w:rsidRDefault="00F551DC" w:rsidP="00F551DC">
      <w:pPr>
        <w:pStyle w:val="ECEpuce1"/>
        <w:numPr>
          <w:ilvl w:val="0"/>
          <w:numId w:val="0"/>
        </w:numPr>
        <w:ind w:left="1068"/>
        <w:rPr>
          <w:color w:val="FF0000"/>
        </w:rPr>
      </w:pPr>
    </w:p>
    <w:tbl>
      <w:tblPr>
        <w:tblStyle w:val="Grilledutableau"/>
        <w:tblW w:w="9831" w:type="dxa"/>
        <w:tblInd w:w="709" w:type="dxa"/>
        <w:tblLook w:val="04A0"/>
      </w:tblPr>
      <w:tblGrid>
        <w:gridCol w:w="9831"/>
      </w:tblGrid>
      <w:tr w:rsidR="00F551DC" w:rsidTr="00963141">
        <w:trPr>
          <w:trHeight w:val="5903"/>
        </w:trPr>
        <w:tc>
          <w:tcPr>
            <w:tcW w:w="9831" w:type="dxa"/>
          </w:tcPr>
          <w:p w:rsidR="00E16082" w:rsidRDefault="00E16082" w:rsidP="00F551DC">
            <w:pPr>
              <w:pStyle w:val="ECEpuce1"/>
              <w:numPr>
                <w:ilvl w:val="0"/>
                <w:numId w:val="0"/>
              </w:numPr>
              <w:ind w:left="1068" w:hanging="360"/>
            </w:pPr>
          </w:p>
          <w:p w:rsidR="00E16082" w:rsidRDefault="00E16082" w:rsidP="00F551DC">
            <w:pPr>
              <w:pStyle w:val="ECEpuce1"/>
              <w:numPr>
                <w:ilvl w:val="0"/>
                <w:numId w:val="0"/>
              </w:numPr>
              <w:ind w:left="1068" w:hanging="360"/>
            </w:pPr>
            <w:r>
              <w:rPr>
                <w:noProof/>
              </w:rPr>
              <w:drawing>
                <wp:inline distT="0" distB="0" distL="0" distR="0">
                  <wp:extent cx="4534340" cy="3400425"/>
                  <wp:effectExtent l="19050" t="0" r="0" b="0"/>
                  <wp:docPr id="3" name="Image 1" descr="20171110_17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0_170302.jpg"/>
                          <pic:cNvPicPr/>
                        </pic:nvPicPr>
                        <pic:blipFill>
                          <a:blip r:embed="rId13"/>
                          <a:stretch>
                            <a:fillRect/>
                          </a:stretch>
                        </pic:blipFill>
                        <pic:spPr>
                          <a:xfrm>
                            <a:off x="0" y="0"/>
                            <a:ext cx="4531646" cy="3398405"/>
                          </a:xfrm>
                          <a:prstGeom prst="rect">
                            <a:avLst/>
                          </a:prstGeom>
                        </pic:spPr>
                      </pic:pic>
                    </a:graphicData>
                  </a:graphic>
                </wp:inline>
              </w:drawing>
            </w:r>
          </w:p>
          <w:p w:rsidR="00E16082" w:rsidRDefault="00E16082" w:rsidP="00F551DC">
            <w:pPr>
              <w:pStyle w:val="ECEpuce1"/>
              <w:numPr>
                <w:ilvl w:val="0"/>
                <w:numId w:val="0"/>
              </w:numPr>
              <w:ind w:left="1068" w:hanging="360"/>
            </w:pPr>
          </w:p>
        </w:tc>
      </w:tr>
    </w:tbl>
    <w:p w:rsidR="000D188A" w:rsidRDefault="000D188A">
      <w:pPr>
        <w:spacing w:line="240" w:lineRule="auto"/>
        <w:jc w:val="left"/>
        <w:rPr>
          <w:rFonts w:eastAsia="Arial Unicode MS"/>
        </w:rPr>
      </w:pPr>
      <w:r>
        <w:rPr>
          <w:rFonts w:eastAsia="Arial Unicode MS"/>
        </w:rPr>
        <w:br w:type="page"/>
      </w:r>
    </w:p>
    <w:p w:rsidR="00E26870" w:rsidRPr="00244F93" w:rsidRDefault="00E26870" w:rsidP="00E26870">
      <w:pPr>
        <w:pStyle w:val="ECEfiche"/>
        <w:rPr>
          <w:b/>
        </w:rPr>
      </w:pPr>
      <w:bookmarkStart w:id="16" w:name="_Toc460937125"/>
      <w:bookmarkStart w:id="17" w:name="_Toc460944313"/>
      <w:bookmarkStart w:id="18" w:name="_Toc469215220"/>
      <w:bookmarkStart w:id="19" w:name="_Toc498078136"/>
      <w:bookmarkStart w:id="20" w:name="_Toc504656754"/>
      <w:bookmarkStart w:id="21" w:name="_Toc379291742"/>
      <w:bookmarkStart w:id="22" w:name="_Toc266361605"/>
      <w:bookmarkStart w:id="23" w:name="_Toc469923078"/>
      <w:r w:rsidRPr="00244F93">
        <w:lastRenderedPageBreak/>
        <w:t>III</w:t>
      </w:r>
      <w:r w:rsidR="00963141">
        <w:t>.</w:t>
      </w:r>
      <w:r w:rsidRPr="00244F93">
        <w:t xml:space="preserve"> </w:t>
      </w:r>
      <w:r w:rsidRPr="00E26870">
        <w:t>ÉNONCÉ DESTINÉ AU CANDIDAT</w:t>
      </w:r>
      <w:bookmarkEnd w:id="16"/>
      <w:bookmarkEnd w:id="17"/>
      <w:bookmarkEnd w:id="18"/>
      <w:bookmarkEnd w:id="19"/>
      <w:bookmarkEnd w:id="20"/>
    </w:p>
    <w:p w:rsidR="00E26870" w:rsidRDefault="00E26870" w:rsidP="00E26870">
      <w:pPr>
        <w:pStyle w:val="ECEcorps"/>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933"/>
        <w:gridCol w:w="4933"/>
      </w:tblGrid>
      <w:tr w:rsidR="00E26870" w:rsidTr="00527A98">
        <w:trPr>
          <w:jc w:val="center"/>
        </w:trPr>
        <w:tc>
          <w:tcPr>
            <w:tcW w:w="4933" w:type="dxa"/>
            <w:tcMar>
              <w:top w:w="57" w:type="dxa"/>
              <w:left w:w="57" w:type="dxa"/>
              <w:bottom w:w="57" w:type="dxa"/>
              <w:right w:w="57" w:type="dxa"/>
            </w:tcMar>
          </w:tcPr>
          <w:p w:rsidR="00E26870" w:rsidRDefault="00E26870" w:rsidP="00527A98">
            <w:pPr>
              <w:pStyle w:val="ECEcorps"/>
            </w:pPr>
            <w:r w:rsidRPr="002D2F9B">
              <w:t>NOM</w:t>
            </w:r>
            <w:r w:rsidR="00BD6A4D">
              <w:t> </w:t>
            </w:r>
            <w:r>
              <w:t xml:space="preserve">: </w:t>
            </w:r>
          </w:p>
          <w:p w:rsidR="00E26870" w:rsidRDefault="00E26870" w:rsidP="00527A98">
            <w:pPr>
              <w:pStyle w:val="ECEcorps"/>
            </w:pPr>
          </w:p>
        </w:tc>
        <w:tc>
          <w:tcPr>
            <w:tcW w:w="4933" w:type="dxa"/>
            <w:tcMar>
              <w:top w:w="57" w:type="dxa"/>
              <w:left w:w="57" w:type="dxa"/>
              <w:bottom w:w="57" w:type="dxa"/>
              <w:right w:w="57" w:type="dxa"/>
            </w:tcMar>
          </w:tcPr>
          <w:p w:rsidR="00E26870" w:rsidRDefault="00E26870" w:rsidP="00527A98">
            <w:pPr>
              <w:pStyle w:val="ECEcorps"/>
            </w:pPr>
            <w:r w:rsidRPr="002D2F9B">
              <w:t>Prénom</w:t>
            </w:r>
            <w:r w:rsidR="00BD6A4D">
              <w:t> </w:t>
            </w:r>
            <w:r>
              <w:t xml:space="preserve">: </w:t>
            </w:r>
          </w:p>
        </w:tc>
      </w:tr>
      <w:tr w:rsidR="00E26870" w:rsidTr="00527A98">
        <w:trPr>
          <w:jc w:val="center"/>
        </w:trPr>
        <w:tc>
          <w:tcPr>
            <w:tcW w:w="4933" w:type="dxa"/>
            <w:tcMar>
              <w:top w:w="57" w:type="dxa"/>
              <w:left w:w="57" w:type="dxa"/>
              <w:bottom w:w="57" w:type="dxa"/>
              <w:right w:w="57" w:type="dxa"/>
            </w:tcMar>
          </w:tcPr>
          <w:p w:rsidR="00E26870" w:rsidRDefault="00E26870" w:rsidP="00527A98">
            <w:pPr>
              <w:pStyle w:val="ECEcorps"/>
            </w:pPr>
            <w:r w:rsidRPr="002D2F9B">
              <w:t>Centre d’examen</w:t>
            </w:r>
            <w:r w:rsidR="00BD6A4D">
              <w:t> </w:t>
            </w:r>
            <w:r>
              <w:t xml:space="preserve">: </w:t>
            </w:r>
          </w:p>
          <w:p w:rsidR="00E26870" w:rsidRDefault="00E26870" w:rsidP="00527A98">
            <w:pPr>
              <w:pStyle w:val="ECEcorps"/>
            </w:pPr>
          </w:p>
        </w:tc>
        <w:tc>
          <w:tcPr>
            <w:tcW w:w="4933" w:type="dxa"/>
            <w:tcMar>
              <w:top w:w="57" w:type="dxa"/>
              <w:left w:w="57" w:type="dxa"/>
              <w:bottom w:w="57" w:type="dxa"/>
              <w:right w:w="57" w:type="dxa"/>
            </w:tcMar>
          </w:tcPr>
          <w:p w:rsidR="00E26870" w:rsidRDefault="00EF25B5" w:rsidP="00527A98">
            <w:pPr>
              <w:pStyle w:val="ECEcorps"/>
            </w:pPr>
            <w:r>
              <w:t>n°</w:t>
            </w:r>
            <w:r w:rsidR="00E26870" w:rsidRPr="002D2F9B">
              <w:t xml:space="preserve"> d’inscription</w:t>
            </w:r>
            <w:r w:rsidR="00BD6A4D">
              <w:t> </w:t>
            </w:r>
            <w:r w:rsidR="00E26870">
              <w:t xml:space="preserve">: </w:t>
            </w:r>
          </w:p>
        </w:tc>
      </w:tr>
    </w:tbl>
    <w:p w:rsidR="00E26870" w:rsidRDefault="00E26870" w:rsidP="00E26870">
      <w:pPr>
        <w:pStyle w:val="ECEcorps"/>
      </w:pPr>
    </w:p>
    <w:p w:rsidR="00E26870" w:rsidRDefault="00E26870" w:rsidP="00E26870">
      <w:pPr>
        <w:pStyle w:val="ECEbordure"/>
      </w:pPr>
      <w:r>
        <w:t xml:space="preserve">Ce sujet </w:t>
      </w:r>
      <w:r w:rsidRPr="00966915">
        <w:t xml:space="preserve">comporte </w:t>
      </w:r>
      <w:r w:rsidR="00A77993">
        <w:rPr>
          <w:b/>
        </w:rPr>
        <w:t>cinq</w:t>
      </w:r>
      <w:r w:rsidR="00842DAE">
        <w:rPr>
          <w:b/>
        </w:rPr>
        <w:t xml:space="preserve"> </w:t>
      </w:r>
      <w:r w:rsidRPr="00966915">
        <w:t>feuilles</w:t>
      </w:r>
      <w:r w:rsidRPr="00C17957">
        <w:t xml:space="preserve"> individuelles sur lesquelles le candidat doit consigner ses réponses.</w:t>
      </w:r>
    </w:p>
    <w:p w:rsidR="00E26870" w:rsidRDefault="00E26870" w:rsidP="00E26870">
      <w:pPr>
        <w:pStyle w:val="ECEbordure"/>
      </w:pPr>
      <w:r w:rsidRPr="000F26F2">
        <w:t>Le candidat doit restituer ce document avant de sortir de la salle d</w:t>
      </w:r>
      <w:r w:rsidR="00BD6A4D">
        <w:t>’</w:t>
      </w:r>
      <w:r w:rsidRPr="000F26F2">
        <w:t>examen</w:t>
      </w:r>
      <w:r w:rsidRPr="00AC5BC7">
        <w:t>.</w:t>
      </w:r>
    </w:p>
    <w:p w:rsidR="00E26870" w:rsidRDefault="00E26870" w:rsidP="00E26870">
      <w:pPr>
        <w:pStyle w:val="ECEbordure"/>
      </w:pPr>
    </w:p>
    <w:p w:rsidR="00E26870" w:rsidRDefault="00E26870" w:rsidP="00E26870">
      <w:pPr>
        <w:pStyle w:val="ECEbordure"/>
      </w:pPr>
      <w:r w:rsidRPr="00AC5BC7">
        <w:t>Le candidat doit agir en autonomie et faire preuve d’initiative tout au long de l’épreuve.</w:t>
      </w:r>
    </w:p>
    <w:p w:rsidR="00E26870" w:rsidRPr="00AC5BC7" w:rsidRDefault="00E26870" w:rsidP="00E26870">
      <w:pPr>
        <w:pStyle w:val="ECEbordure"/>
      </w:pPr>
      <w:r w:rsidRPr="000F26F2">
        <w:t>En cas de difficulté, le candidat peut solliciter l’examinateur afin de lui permettre de continuer la tâche.</w:t>
      </w:r>
    </w:p>
    <w:p w:rsidR="00E26870" w:rsidRDefault="00E26870" w:rsidP="00E26870">
      <w:pPr>
        <w:pStyle w:val="ECEbordure"/>
      </w:pPr>
      <w:r w:rsidRPr="00AC5BC7">
        <w:t>L’examinateur peut intervenir à tout moment, s’il le juge utile</w:t>
      </w:r>
      <w:r>
        <w:t>.</w:t>
      </w:r>
    </w:p>
    <w:p w:rsidR="00E26870" w:rsidRDefault="007E42FC" w:rsidP="00E26870">
      <w:pPr>
        <w:pStyle w:val="ECEbordure"/>
      </w:pPr>
      <w:r w:rsidRPr="007E42FC">
        <w:rPr>
          <w:b/>
          <w:u w:val="single"/>
        </w:rPr>
        <w:t>L'utilisation d'une calculatrice ou d'un ordinateur autres que ceux fournis n'est pas autorisée</w:t>
      </w:r>
      <w:r w:rsidR="00E26870">
        <w:t>.</w:t>
      </w:r>
    </w:p>
    <w:p w:rsidR="00E26870" w:rsidRPr="00F2218C" w:rsidRDefault="00E26870" w:rsidP="00E26870">
      <w:pPr>
        <w:pStyle w:val="ECEcorps"/>
      </w:pPr>
    </w:p>
    <w:p w:rsidR="00E26870" w:rsidRPr="00545715" w:rsidRDefault="00E26870" w:rsidP="00E26870">
      <w:pPr>
        <w:pStyle w:val="ECEcorps"/>
        <w:rPr>
          <w:u w:val="single"/>
        </w:rPr>
      </w:pPr>
    </w:p>
    <w:p w:rsidR="00E26870" w:rsidRPr="00545715" w:rsidRDefault="00E26870" w:rsidP="00E26870">
      <w:pPr>
        <w:pStyle w:val="ECEtitre"/>
      </w:pPr>
      <w:r w:rsidRPr="00545715">
        <w:t>CONTEXTE DU SUJET</w:t>
      </w:r>
    </w:p>
    <w:p w:rsidR="00065101" w:rsidRDefault="00A258C6" w:rsidP="00065101">
      <w:pPr>
        <w:pStyle w:val="ECEcorps"/>
        <w:tabs>
          <w:tab w:val="left" w:pos="9923"/>
        </w:tabs>
        <w:rPr>
          <w:u w:val="single"/>
        </w:rPr>
      </w:pPr>
      <w:r>
        <w:rPr>
          <w:noProof/>
        </w:rPr>
        <w:drawing>
          <wp:anchor distT="0" distB="0" distL="360045" distR="114300" simplePos="0" relativeHeight="251658240" behindDoc="0" locked="0" layoutInCell="1" allowOverlap="1">
            <wp:simplePos x="0" y="0"/>
            <wp:positionH relativeFrom="column">
              <wp:posOffset>4833620</wp:posOffset>
            </wp:positionH>
            <wp:positionV relativeFrom="paragraph">
              <wp:posOffset>43180</wp:posOffset>
            </wp:positionV>
            <wp:extent cx="1715770" cy="2602865"/>
            <wp:effectExtent l="1905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5770" cy="2602865"/>
                    </a:xfrm>
                    <a:prstGeom prst="rect">
                      <a:avLst/>
                    </a:prstGeom>
                    <a:noFill/>
                    <a:ln>
                      <a:noFill/>
                    </a:ln>
                  </pic:spPr>
                </pic:pic>
              </a:graphicData>
            </a:graphic>
          </wp:anchor>
        </w:drawing>
      </w:r>
    </w:p>
    <w:p w:rsidR="00A91A34" w:rsidRDefault="00A91A34" w:rsidP="00A91A34">
      <w:pPr>
        <w:pStyle w:val="ECEcorps"/>
        <w:tabs>
          <w:tab w:val="left" w:pos="9923"/>
        </w:tabs>
      </w:pPr>
      <w:r>
        <w:t xml:space="preserve">La </w:t>
      </w:r>
      <w:proofErr w:type="spellStart"/>
      <w:r w:rsidRPr="00F9428F">
        <w:rPr>
          <w:i/>
        </w:rPr>
        <w:t>skandalopetra</w:t>
      </w:r>
      <w:proofErr w:type="spellEnd"/>
      <w:r>
        <w:t xml:space="preserve"> est une discipline de plongée en apnée. Elle tire son nom de la pierre utilisée traditionnellement par les plongeurs grecs pêcheurs d’éponges pour s’immerger. La pierre plate, de forme ovale aux bords arrondis et de masse moyenne de 12 kg, sert de gueuse afin de lester (alourdir) le plongeur et lui permettre de descendre le plus vite possible,</w:t>
      </w:r>
      <w:r w:rsidR="005D794C">
        <w:t xml:space="preserve"> et sans effort,</w:t>
      </w:r>
      <w:r>
        <w:t xml:space="preserve"> en tenant la pierre de manière adaptée.</w:t>
      </w:r>
    </w:p>
    <w:p w:rsidR="00A91A34" w:rsidRPr="005409DF" w:rsidRDefault="00A91A34" w:rsidP="00A91A34">
      <w:pPr>
        <w:pStyle w:val="ECEcorps"/>
        <w:tabs>
          <w:tab w:val="left" w:pos="9923"/>
        </w:tabs>
      </w:pPr>
      <w:r>
        <w:t>Arrivé à la profondeur souhaitée, des assistants aident le plongeur à remonter à la surface en le tractant à l’aide d’une corde.</w:t>
      </w:r>
    </w:p>
    <w:p w:rsidR="00065101" w:rsidRPr="005409DF" w:rsidRDefault="00065101" w:rsidP="00A258C6">
      <w:pPr>
        <w:pStyle w:val="ECEcorps"/>
        <w:tabs>
          <w:tab w:val="left" w:pos="9923"/>
        </w:tabs>
      </w:pPr>
    </w:p>
    <w:p w:rsidR="00E26870" w:rsidRDefault="00E26870" w:rsidP="00065101">
      <w:pPr>
        <w:pStyle w:val="ECEcorps"/>
        <w:tabs>
          <w:tab w:val="left" w:pos="9923"/>
        </w:tabs>
      </w:pPr>
    </w:p>
    <w:p w:rsidR="00944C61" w:rsidRDefault="00944C61" w:rsidP="00E26870">
      <w:pPr>
        <w:pStyle w:val="ECEcorps"/>
      </w:pPr>
    </w:p>
    <w:p w:rsidR="009A057B" w:rsidRPr="00545715" w:rsidRDefault="009A057B" w:rsidP="00E26870">
      <w:pPr>
        <w:pStyle w:val="ECEcorps"/>
      </w:pPr>
    </w:p>
    <w:p w:rsidR="00E26870" w:rsidRDefault="00E26870" w:rsidP="00E26870">
      <w:pPr>
        <w:pStyle w:val="ECEcorps"/>
      </w:pPr>
    </w:p>
    <w:p w:rsidR="00E44093" w:rsidRPr="00BD6A4D" w:rsidRDefault="00BD6A4D" w:rsidP="00BD6A4D">
      <w:pPr>
        <w:pStyle w:val="ECEcorps"/>
        <w:jc w:val="right"/>
        <w:rPr>
          <w:i/>
        </w:rPr>
      </w:pPr>
      <w:r>
        <w:rPr>
          <w:i/>
        </w:rPr>
        <w:t xml:space="preserve">D’après </w:t>
      </w:r>
      <w:r w:rsidR="00A258C6">
        <w:rPr>
          <w:i/>
        </w:rPr>
        <w:t>le site </w:t>
      </w:r>
      <w:r>
        <w:rPr>
          <w:i/>
        </w:rPr>
        <w:t>www.wikidive.com</w:t>
      </w:r>
    </w:p>
    <w:p w:rsidR="00306107" w:rsidRDefault="00306107" w:rsidP="00E26870">
      <w:pPr>
        <w:pStyle w:val="ECEcorps"/>
      </w:pPr>
    </w:p>
    <w:p w:rsidR="000374EF" w:rsidRDefault="000374EF" w:rsidP="00E26870">
      <w:pPr>
        <w:pStyle w:val="ECEcorps"/>
        <w:rPr>
          <w:b/>
          <w:i/>
          <w:sz w:val="24"/>
        </w:rPr>
      </w:pPr>
    </w:p>
    <w:p w:rsidR="002D2CBB" w:rsidRDefault="002D2CBB" w:rsidP="00E26870">
      <w:pPr>
        <w:pStyle w:val="ECEcorps"/>
        <w:rPr>
          <w:b/>
          <w:i/>
          <w:sz w:val="24"/>
        </w:rPr>
      </w:pPr>
    </w:p>
    <w:p w:rsidR="002D2CBB" w:rsidRDefault="002D2CBB" w:rsidP="00E26870">
      <w:pPr>
        <w:pStyle w:val="ECEcorps"/>
        <w:rPr>
          <w:b/>
          <w:i/>
          <w:sz w:val="24"/>
        </w:rPr>
      </w:pPr>
    </w:p>
    <w:p w:rsidR="00E26870" w:rsidRDefault="003A0A29" w:rsidP="00E26870">
      <w:pPr>
        <w:pStyle w:val="ECEcorps"/>
      </w:pPr>
      <w:r>
        <w:rPr>
          <w:b/>
          <w:i/>
          <w:sz w:val="24"/>
        </w:rPr>
        <w:t>Le but de cette épreuve est d</w:t>
      </w:r>
      <w:r w:rsidR="00EC1E2A">
        <w:rPr>
          <w:b/>
          <w:i/>
          <w:sz w:val="24"/>
        </w:rPr>
        <w:t xml:space="preserve">’étudier </w:t>
      </w:r>
      <w:r w:rsidR="00726DA3">
        <w:rPr>
          <w:b/>
          <w:i/>
          <w:sz w:val="24"/>
        </w:rPr>
        <w:t>l’</w:t>
      </w:r>
      <w:r w:rsidR="000D188A">
        <w:rPr>
          <w:b/>
          <w:i/>
          <w:sz w:val="24"/>
        </w:rPr>
        <w:t>hydrodynamisme du plongeur en fonction de la façon dont il tient la pierre.</w:t>
      </w:r>
    </w:p>
    <w:p w:rsidR="00E26870" w:rsidRDefault="00E26870" w:rsidP="00E26870">
      <w:pPr>
        <w:pStyle w:val="ECEcorps"/>
      </w:pPr>
    </w:p>
    <w:p w:rsidR="00E26870" w:rsidRPr="009506E7" w:rsidRDefault="00E26870" w:rsidP="00E26870">
      <w:pPr>
        <w:pStyle w:val="ECEtitre"/>
      </w:pPr>
      <w:r>
        <w:br w:type="page"/>
      </w:r>
    </w:p>
    <w:p w:rsidR="00DF26C3" w:rsidRPr="009506E7" w:rsidRDefault="00DF26C3" w:rsidP="00DF26C3">
      <w:pPr>
        <w:pStyle w:val="ECEtitre"/>
      </w:pPr>
      <w:r>
        <w:lastRenderedPageBreak/>
        <w:t>MATÉRIEL MIS À DISPOSITION DU CANDIDAT</w:t>
      </w:r>
    </w:p>
    <w:p w:rsidR="00E26870" w:rsidRDefault="00E26870" w:rsidP="00E26870">
      <w:pPr>
        <w:pStyle w:val="ECEcorps"/>
      </w:pPr>
    </w:p>
    <w:tbl>
      <w:tblPr>
        <w:tblStyle w:val="Grilledutableau"/>
        <w:tblW w:w="9639" w:type="dxa"/>
        <w:jc w:val="center"/>
        <w:tblLook w:val="04A0"/>
      </w:tblPr>
      <w:tblGrid>
        <w:gridCol w:w="9639"/>
      </w:tblGrid>
      <w:tr w:rsidR="00DF26C3" w:rsidTr="007A7EEB">
        <w:trPr>
          <w:jc w:val="center"/>
        </w:trPr>
        <w:tc>
          <w:tcPr>
            <w:tcW w:w="9639" w:type="dxa"/>
          </w:tcPr>
          <w:p w:rsidR="00DF26C3" w:rsidRPr="009506E7" w:rsidRDefault="00DF26C3" w:rsidP="00DF26C3">
            <w:pPr>
              <w:pStyle w:val="ECEpuce1"/>
              <w:numPr>
                <w:ilvl w:val="0"/>
                <w:numId w:val="0"/>
              </w:numPr>
              <w:ind w:left="924" w:hanging="357"/>
            </w:pPr>
          </w:p>
          <w:p w:rsidR="007E42FC" w:rsidRPr="007E42FC" w:rsidRDefault="007E42FC" w:rsidP="00DF26C3">
            <w:pPr>
              <w:pStyle w:val="ECEpuce1"/>
              <w:rPr>
                <w:u w:val="single"/>
              </w:rPr>
            </w:pPr>
            <w:r w:rsidRPr="007E42FC">
              <w:rPr>
                <w:u w:val="single"/>
              </w:rPr>
              <w:t>une calculette type « collège » ou un ordinateur avec fonction « calculatrice »</w:t>
            </w:r>
          </w:p>
          <w:p w:rsidR="00DF26C3" w:rsidRDefault="00DF26C3" w:rsidP="00DF26C3">
            <w:pPr>
              <w:pStyle w:val="ECEpuce1"/>
            </w:pPr>
            <w:r>
              <w:t>un dispositif d’étude expérimental permettant de simuler une p</w:t>
            </w:r>
            <w:r w:rsidR="005D794C">
              <w:t xml:space="preserve">longée, </w:t>
            </w:r>
            <w:r w:rsidR="00074B33">
              <w:t>relié</w:t>
            </w:r>
            <w:r w:rsidR="005D794C">
              <w:t xml:space="preserve"> à un voltmètre</w:t>
            </w:r>
          </w:p>
          <w:p w:rsidR="00DF26C3" w:rsidRDefault="00DF26C3" w:rsidP="00DF26C3">
            <w:pPr>
              <w:pStyle w:val="ECEpuce1"/>
            </w:pPr>
            <w:r>
              <w:t>une tige mobile lest</w:t>
            </w:r>
            <w:r w:rsidR="005D794C">
              <w:t>ée munie d’une grande rondelle</w:t>
            </w:r>
          </w:p>
          <w:p w:rsidR="00DF26C3" w:rsidRDefault="00DF26C3" w:rsidP="00DF26C3">
            <w:pPr>
              <w:pStyle w:val="ECEpuce1"/>
            </w:pPr>
            <w:r w:rsidRPr="00A77993">
              <w:t>une petite rondelle</w:t>
            </w:r>
          </w:p>
          <w:p w:rsidR="00DF26C3" w:rsidRPr="009506E7" w:rsidRDefault="00DF26C3" w:rsidP="00A77993">
            <w:pPr>
              <w:pStyle w:val="ECEpuce1"/>
            </w:pPr>
            <w:r>
              <w:t>d</w:t>
            </w:r>
            <w:r w:rsidR="005D794C">
              <w:t>e la pâte à modeler</w:t>
            </w:r>
          </w:p>
          <w:p w:rsidR="00DF26C3" w:rsidRPr="009506E7" w:rsidRDefault="00DF26C3" w:rsidP="00DF26C3">
            <w:pPr>
              <w:pStyle w:val="ECEpuce1"/>
            </w:pPr>
            <w:r>
              <w:t>une interface d’acquisition re</w:t>
            </w:r>
            <w:r w:rsidR="005D794C">
              <w:t>liée à un ordinateur</w:t>
            </w:r>
          </w:p>
          <w:p w:rsidR="00DF26C3" w:rsidRDefault="00A77993" w:rsidP="00DF26C3">
            <w:pPr>
              <w:pStyle w:val="ECEpuce1"/>
            </w:pPr>
            <w:r>
              <w:t>un logiciel d’acquisition avec sa notice d’utilisation</w:t>
            </w:r>
          </w:p>
          <w:p w:rsidR="00DF26C3" w:rsidRPr="009506E7" w:rsidRDefault="00A77993" w:rsidP="00DF26C3">
            <w:pPr>
              <w:pStyle w:val="ECEpuce1"/>
            </w:pPr>
            <w:r>
              <w:t>un logiciel tableur-graphe</w:t>
            </w:r>
            <w:r w:rsidR="005D794C">
              <w:t>ur avec sa notice d’utilisation</w:t>
            </w:r>
          </w:p>
          <w:p w:rsidR="00DF26C3" w:rsidRDefault="00DF26C3" w:rsidP="00DF26C3">
            <w:pPr>
              <w:pStyle w:val="ECEcorps"/>
              <w:jc w:val="left"/>
            </w:pPr>
          </w:p>
        </w:tc>
      </w:tr>
    </w:tbl>
    <w:p w:rsidR="00DF26C3" w:rsidRDefault="00DF26C3" w:rsidP="00DF26C3">
      <w:pPr>
        <w:pStyle w:val="ECEcorps"/>
      </w:pPr>
    </w:p>
    <w:p w:rsidR="00DF26C3" w:rsidRDefault="00DF26C3" w:rsidP="00DF26C3">
      <w:pPr>
        <w:pStyle w:val="ECEcorps"/>
      </w:pPr>
    </w:p>
    <w:p w:rsidR="00DF26C3" w:rsidRPr="00DF26C3" w:rsidRDefault="00DF26C3" w:rsidP="00E26870">
      <w:pPr>
        <w:pStyle w:val="ECEcorps"/>
        <w:rPr>
          <w:b/>
          <w:u w:val="single"/>
        </w:rPr>
      </w:pPr>
      <w:r w:rsidRPr="00DF26C3">
        <w:rPr>
          <w:b/>
          <w:u w:val="single"/>
        </w:rPr>
        <w:t>DOCUMENTS MIS À DISPOSITION DU CANDIDAT</w:t>
      </w:r>
    </w:p>
    <w:p w:rsidR="00DF26C3" w:rsidRDefault="00DF26C3" w:rsidP="00E26870">
      <w:pPr>
        <w:pStyle w:val="ECEcorps"/>
      </w:pPr>
    </w:p>
    <w:tbl>
      <w:tblPr>
        <w:tblStyle w:val="Grilledutableau"/>
        <w:tblW w:w="9639" w:type="dxa"/>
        <w:jc w:val="center"/>
        <w:tblLook w:val="04A0"/>
      </w:tblPr>
      <w:tblGrid>
        <w:gridCol w:w="9639"/>
      </w:tblGrid>
      <w:tr w:rsidR="001901A2" w:rsidTr="002957FC">
        <w:trPr>
          <w:jc w:val="center"/>
        </w:trPr>
        <w:tc>
          <w:tcPr>
            <w:tcW w:w="9639" w:type="dxa"/>
          </w:tcPr>
          <w:p w:rsidR="00DF26C3" w:rsidRPr="009506E7" w:rsidRDefault="00DF26C3" w:rsidP="00DF26C3">
            <w:pPr>
              <w:pStyle w:val="ECEtitre"/>
            </w:pPr>
            <w:r>
              <w:t>Document 1</w:t>
            </w:r>
            <w:r w:rsidRPr="0039367C">
              <w:rPr>
                <w:u w:val="none"/>
              </w:rPr>
              <w:t> :</w:t>
            </w:r>
            <w:r w:rsidR="005D794C">
              <w:rPr>
                <w:u w:val="none"/>
              </w:rPr>
              <w:t xml:space="preserve"> </w:t>
            </w:r>
            <w:r w:rsidR="00036706">
              <w:rPr>
                <w:u w:val="none"/>
              </w:rPr>
              <w:t>P</w:t>
            </w:r>
            <w:r>
              <w:rPr>
                <w:u w:val="none"/>
              </w:rPr>
              <w:t>rofil hydrodynamique au cours d’une plongée</w:t>
            </w:r>
          </w:p>
          <w:p w:rsidR="00DF26C3" w:rsidRDefault="00DF26C3" w:rsidP="00DF26C3">
            <w:pPr>
              <w:pStyle w:val="ECEcorps"/>
            </w:pPr>
          </w:p>
          <w:p w:rsidR="00DF26C3" w:rsidRDefault="00DF26C3" w:rsidP="00DF26C3">
            <w:pPr>
              <w:pStyle w:val="ECEcorps"/>
            </w:pPr>
            <w:r>
              <w:t xml:space="preserve">L’hydrodynamisme du plongeur dépend, entre autres, de la façon dont il tient la pierre. </w:t>
            </w:r>
          </w:p>
          <w:p w:rsidR="00DF26C3" w:rsidRDefault="00DF26C3" w:rsidP="00DF26C3">
            <w:pPr>
              <w:pStyle w:val="ECEcorps"/>
            </w:pPr>
            <w:r>
              <w:t>Pour un système {plongeur + pierre} de masse donnée, plus la vitesse maximale atteinte est élevée, plus son profil est hydrodynamique.</w:t>
            </w:r>
          </w:p>
          <w:p w:rsidR="001901A2" w:rsidRDefault="001901A2" w:rsidP="0069179F">
            <w:pPr>
              <w:pStyle w:val="ECEcorps"/>
            </w:pPr>
          </w:p>
        </w:tc>
      </w:tr>
    </w:tbl>
    <w:p w:rsidR="001901A2" w:rsidRDefault="001901A2" w:rsidP="00E26870">
      <w:pPr>
        <w:pStyle w:val="ECEcorps"/>
      </w:pPr>
    </w:p>
    <w:p w:rsidR="001901A2" w:rsidRDefault="001901A2" w:rsidP="00E26870">
      <w:pPr>
        <w:pStyle w:val="ECEcorps"/>
      </w:pPr>
    </w:p>
    <w:tbl>
      <w:tblPr>
        <w:tblStyle w:val="Grilledutableau"/>
        <w:tblW w:w="9639" w:type="dxa"/>
        <w:jc w:val="center"/>
        <w:tblLayout w:type="fixed"/>
        <w:tblLook w:val="04A0"/>
      </w:tblPr>
      <w:tblGrid>
        <w:gridCol w:w="9639"/>
      </w:tblGrid>
      <w:tr w:rsidR="00E26870" w:rsidRPr="009506E7" w:rsidTr="007E418C">
        <w:trPr>
          <w:jc w:val="center"/>
        </w:trPr>
        <w:tc>
          <w:tcPr>
            <w:tcW w:w="9639" w:type="dxa"/>
          </w:tcPr>
          <w:p w:rsidR="00DF26C3" w:rsidRDefault="001901A2" w:rsidP="00DF26C3">
            <w:pPr>
              <w:pStyle w:val="ECEcorps"/>
              <w:rPr>
                <w:b/>
              </w:rPr>
            </w:pPr>
            <w:r>
              <w:br w:type="page"/>
            </w:r>
            <w:r w:rsidR="00DF26C3">
              <w:rPr>
                <w:b/>
                <w:u w:val="single"/>
              </w:rPr>
              <w:t>Document 2</w:t>
            </w:r>
            <w:r w:rsidR="00DF26C3">
              <w:rPr>
                <w:b/>
              </w:rPr>
              <w:t xml:space="preserve"> : </w:t>
            </w:r>
            <w:r w:rsidR="00036706">
              <w:rPr>
                <w:b/>
              </w:rPr>
              <w:t>D</w:t>
            </w:r>
            <w:r w:rsidR="00DF26C3" w:rsidRPr="00627406">
              <w:rPr>
                <w:b/>
              </w:rPr>
              <w:t xml:space="preserve">ispositif expérimental </w:t>
            </w:r>
            <w:r w:rsidR="00DF26C3">
              <w:rPr>
                <w:b/>
              </w:rPr>
              <w:t>permettant de simuler une plongée</w:t>
            </w:r>
          </w:p>
          <w:p w:rsidR="00DF26C3" w:rsidRPr="00627406" w:rsidRDefault="00DF26C3" w:rsidP="00DF26C3">
            <w:pPr>
              <w:pStyle w:val="ECEcorps"/>
              <w:rPr>
                <w:b/>
              </w:rPr>
            </w:pPr>
          </w:p>
          <w:p w:rsidR="00DF26C3" w:rsidRPr="0011479E" w:rsidRDefault="00C41110" w:rsidP="00DF26C3">
            <w:pPr>
              <w:pStyle w:val="ECEcorps"/>
              <w:jc w:val="left"/>
            </w:pPr>
            <w:r w:rsidRPr="00C41110">
              <w:rPr>
                <w:i/>
                <w:noProof/>
                <w:color w:val="000000"/>
              </w:rPr>
              <w:pict>
                <v:shapetype id="_x0000_t32" coordsize="21600,21600" o:spt="32" o:oned="t" path="m,l21600,21600e" filled="f">
                  <v:path arrowok="t" fillok="f" o:connecttype="none"/>
                  <o:lock v:ext="edit" shapetype="t"/>
                </v:shapetype>
                <v:shape id="Connecteur droit avec flèche 748" o:spid="_x0000_s1125" type="#_x0000_t32" style="position:absolute;margin-left:215.55pt;margin-top:132.65pt;width:59.9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" strokecolor="black [3213]" strokeweight=".5pt">
                  <v:stroke startarrow="block"/>
                  <o:lock v:ext="edit" shapetype="f"/>
                </v:shape>
              </w:pict>
            </w:r>
            <w:r w:rsidR="00DF26C3">
              <w:rPr>
                <w:i/>
                <w:color w:val="000000"/>
              </w:rPr>
              <w:tab/>
            </w:r>
            <w:r>
              <w:rPr>
                <w:noProof/>
              </w:rPr>
            </w:r>
            <w:r w:rsidRPr="00C41110">
              <w:rPr>
                <w:noProof/>
              </w:rPr>
              <w:pict>
                <v:group id="Groupe 2011" o:spid="_x0000_s1036" style="width:361.4pt;height:163pt;mso-position-horizontal-relative:char;mso-position-vertical-relative:line" coordorigin="101,2984" coordsize="45898,20703">
                  <v:group id="Groupe 2012" o:spid="_x0000_s1037" style="position:absolute;left:101;top:2984;width:45899;height:20703" coordorigin="101,2984" coordsize="45898,20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3165" o:spid="_x0000_s1038" style="position:absolute;left:101;top:2984;width:45899;height:20703" coordorigin="2729,2479" coordsize="7229,3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Oval 3166" o:spid="_x0000_s1039" style="position:absolute;left:6190;top:4952;width:26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yMIA&#10;AADbAAAADwAAAGRycy9kb3ducmV2LnhtbERPTWvCQBC9C/6HZQq96SaliERXsYGG0ltUbL0N2WkS&#10;mp2N2W2S/ntXELzN433OejuaRvTUudqygngegSAurK65VHA8vM+WIJxH1thYJgX/5GC7mU7WmGg7&#10;cE793pcihLBLUEHlfZtI6YqKDLq5bYkD92M7gz7ArpS6wyGEm0a+RNFCGqw5NFTYUlpR8bv/MwrS&#10;9u38nR2+zM71cY5Z/BnJ00Wp56dxtwLhafQP8d39ocP8V7j9Eg6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IwgAAANsAAAAPAAAAAAAAAAAAAAAAAJgCAABkcnMvZG93&#10;bnJldi54bWxQSwUGAAAAAAQABAD1AAAAhwMAAAAA&#10;" fillcolor="#5a5a5a [2109]"/>
                      <v:oval id="Ellipse 894" o:spid="_x0000_s1040" style="position:absolute;left:6110;top:3617;width:397;height: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t7cMA&#10;AADbAAAADwAAAGRycy9kb3ducmV2LnhtbERPTWvCQBC9F/oflil4q5sWrJJmlVoUVPDQtLXXITvJ&#10;BrOzIbvG9N+7guBtHu9zssVgG9FT52vHCl7GCQjiwumaKwU/3+vnGQgfkDU2jknBP3lYzB8fMky1&#10;O/MX9XmoRAxhn6ICE0KbSukLQxb92LXEkStdZzFE2FVSd3iO4baRr0nyJi3WHBsMtvRpqDjmJ6tg&#10;OPyF1fK3XC93zXaa7w+F6Y8zpUZPw8c7iEBDuItv7o2O8ydw/SUe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Mt7cMAAADbAAAADwAAAAAAAAAAAAAAAACYAgAAZHJzL2Rv&#10;d25yZXYueG1sUEsFBgAAAAAEAAQA9QAAAIgDAAAAAA==&#10;" filled="f" strokecolor="black [3213]" strokeweight="1.5pt"/>
                      <v:oval id="Ellipse 895" o:spid="_x0000_s1041" style="position:absolute;left:6110;top:5532;width:397;height: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zmsIA&#10;AADbAAAADwAAAGRycy9kb3ducmV2LnhtbERPS4vCMBC+C/6HMAveNF0PrlSjrKKgwh62PvY6NGNT&#10;bCalibX++83Cgrf5+J4zX3a2Ei01vnSs4H2UgCDOnS65UHA6bodTED4ga6wck4IneVgu+r05pto9&#10;+JvaLBQihrBPUYEJoU6l9Lkhi37kauLIXV1jMUTYFFI3+IjhtpLjJJlIiyXHBoM1rQ3lt+xuFXSX&#10;n7BZna/b1aHaf2Rfl9y0t6lSg7fucwYiUBde4n/3Tsf5E/j7JR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bOawgAAANsAAAAPAAAAAAAAAAAAAAAAAJgCAABkcnMvZG93&#10;bnJldi54bWxQSwUGAAAAAAQABAD1AAAAhwMAAAAA&#10;" filled="f" strokecolor="black [3213]" strokeweight="1.5pt"/>
                      <v:line id="Connecteur droit 892" o:spid="_x0000_s1042" style="position:absolute;flip:x;visibility:visible;mso-wrap-style:square" from="6319,2724" to="6328,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JDJcEAAADbAAAADwAAAGRycy9kb3ducmV2LnhtbERPTWvCQBC9C/6HZQRvukmxKmlWsaKl&#10;eCjVtPchO90Es7Mhu2r677sFwds83ufk69424kqdrx0rSKcJCOLS6ZqNgq9iP1mC8AFZY+OYFPyS&#10;h/VqOMgx0+7GR7qeghExhH2GCqoQ2kxKX1Zk0U9dSxy5H9dZDBF2RuoObzHcNvIpSebSYs2xocKW&#10;thWV59PFKtihfpsdD887XXx8GjPr0+T1O1VqPOo3LyAC9eEhvrvfdZy/gP9f4gF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okMlwQAAANsAAAAPAAAAAAAAAAAAAAAA&#10;AKECAABkcnMvZG93bnJldi54bWxQSwUGAAAAAAQABAD5AAAAjwMAAAAA&#10;" strokecolor="black [3213]" strokeweight="1.5pt"/>
                      <v:line id="Line 17042" o:spid="_x0000_s1043" style="position:absolute;visibility:visible;mso-wrap-style:square" from="6506,3321" to="6506,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ihcIAAADbAAAADwAAAGRycy9kb3ducmV2LnhtbESPzWrDQAyE74W+w6JCb/U6hRTjZBNC&#10;oFDoITQN5Cq8im3i1Rqv/NO3rw6F3iRmNPNpu19CZyYaUhvZwSrLwRBX0bdcO7h8v78UYJIge+wi&#10;k4MfSrDfPT5ssfRx5i+azlIbDeFUooNGpC+tTVVDAVMWe2LVbnEIKLoOtfUDzhoeOvua5282YMva&#10;0GBPx4aq+3kMDka5fdJyGYsrFbyWuTitw3Ry7vlpOWzACC3yb/67/vCKr7D6iw5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wihcIAAADbAAAADwAAAAAAAAAAAAAA&#10;AAChAgAAZHJzL2Rvd25yZXYueG1sUEsFBgAAAAAEAAQA+QAAAJADAAAAAA==&#10;" strokeweight="1pt">
                        <v:stroke startarrowwidth="narrow" startarrowlength="short" endarrowwidth="narrow" endarrowlength="short"/>
                      </v:line>
                      <v:shape id="Arc 17043" o:spid="_x0000_s1044" style="position:absolute;left:6506;top:3215;width:43;height:113;flip:x;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hecMA&#10;AADbAAAADwAAAGRycy9kb3ducmV2LnhtbESPQYvCMBCF74L/IYzgTVMryNo1ShEEL4q6e/E228y2&#10;ZZtJbWJb/70RhL3N8N68781q05tKtNS40rKC2TQCQZxZXXKu4PtrN/kA4TyyxsoyKXiQg816OFhh&#10;om3HZ2ovPhchhF2CCgrv60RKlxVk0E1tTRy0X9sY9GFtcqkb7EK4qWQcRQtpsORAKLCmbUHZ3+Vu&#10;AuQnPcwO1fF6i7ssb886np9So9R41KefIDz1/t/8vt7rUH8Jr1/CAH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phecMAAADbAAAADwAAAAAAAAAAAAAAAACYAgAAZHJzL2Rv&#10;d25yZXYueG1sUEsFBgAAAAAEAAQA9QAAAIgDAAAAAA==&#10;" adj="0,,0" path="m,nfc11929,,21600,9670,21600,21600em,nsc11929,,21600,9670,21600,21600l,21600,,xe" strokeweight="1pt">
                        <v:stroke joinstyle="round"/>
                        <v:formulas/>
                        <v:path arrowok="t" o:extrusionok="f" o:connecttype="custom" o:connectlocs="0,0;0,0;0,0" o:connectangles="0,0,0"/>
                      </v:shape>
                      <v:shape id="AutoShape 17109" o:spid="_x0000_s1045" style="position:absolute;left:5948;top:5632;width:734;height:108;flip:y;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6Cr8A&#10;AADbAAAADwAAAGRycy9kb3ducmV2LnhtbERPy4rCMBTdC/5DuII7m6ggUo0iBR0XuvDxAZfm2hab&#10;m9pktPr1ZjEwy8N5L9edrcWTWl851jBOFAji3JmKCw3Xy3Y0B+EDssHaMWl4k4f1qt9bYmrci0/0&#10;PIdCxBD2KWooQ2hSKX1ekkWfuIY4cjfXWgwRtoU0Lb5iuK3lRKmZtFhxbCixoayk/H7+tRqyg+qy&#10;++M4c/g2U5V9drefqdV6OOg2CxCBuvAv/nPvjYZJXB+/xB8gV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pvoKvwAAANsAAAAPAAAAAAAAAAAAAAAAAJgCAABkcnMvZG93bnJl&#10;di54bWxQSwUGAAAAAAQABAD1AAAAhAMAAAAA&#10;" adj="0,,0" path="m,l2600,21600r16400,l21600,,,xe">
                        <v:stroke joinstyle="miter"/>
                        <v:formulas/>
                        <v:path o:connecttype="custom" o:connectlocs="1,0;0,0;0,0;0,0" o:connectangles="0,0,0,0" textboxrect="3090,3200,18510,18600"/>
                      </v:shape>
                      <v:line id="Line 17111" o:spid="_x0000_s1046" style="position:absolute;visibility:visible;mso-wrap-style:square" from="6114,3204" to="6114,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pBpcEAAADbAAAADwAAAGRycy9kb3ducmV2LnhtbESPS4vCQBCE7wv+h6EFb+tEQQlZR1kW&#10;BMGD+ACvTaZNwmZ6Qqbz8N87wsIei6r6itrsRlerntpQeTawmCegiHNvKy4M3K77zxRUEGSLtWcy&#10;8KQAu+3kY4OZ9QOfqb9IoSKEQ4YGSpEm0zrkJTkMc98QR+/hW4cSZVto2+IQ4a7WyyRZa4cVx4US&#10;G/opKf+9dM5AJ48jjbcuvVPKKxnS08r1J2Nm0/H7C5TQKP/hv/bBGlgu4P0l/gC9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kGlwQAAANsAAAAPAAAAAAAAAAAAAAAA&#10;AKECAABkcnMvZG93bnJldi54bWxQSwUGAAAAAAQABAD5AAAAjwMAAAAA&#10;" strokeweight="1pt">
                        <v:stroke startarrowwidth="narrow" startarrowlength="short" endarrowwidth="narrow" endarrowlength="short"/>
                      </v:line>
                      <v:group id="Group 3174" o:spid="_x0000_s1047" style="position:absolute;left:6107;top:3479;width:115;height:2146;flip:x y" coordorigin="6061,2284" coordsize="161,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FBy9XFAAAA2wAA&#10;AA8AAAAAAAAAAAAAAAAAqgIAAGRycy9kb3ducmV2LnhtbFBLBQYAAAAABAAEAPoAAACcAwAAAAA=&#10;">
                        <v:group id="Group 17097" o:spid="_x0000_s1048" style="position:absolute;left:6079;top:2328;width:138;height:165"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Line 17098" o:spid="_x0000_s1049"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3iPcEAAADbAAAADwAAAGRycy9kb3ducmV2LnhtbESPX2vCQBDE3wv9DscW+lYvFS0hekoR&#10;BMEH0Qq+Lrk1Ceb2Qm7zx2/fEwQfh5n5DbNcj65WPbWh8mzge5KAIs69rbgwcP7bfqWggiBbrD2T&#10;gTsFWK/e35aYWT/wkfqTFCpCOGRooBRpMq1DXpLDMPENcfSuvnUoUbaFti0OEe5qPU2SH+2w4rhQ&#10;YkObkvLbqXMGOrnuaTx36YVSnsuQHuauPxjz+TH+LkAJjfIKP9s7a2A6g8eX+AP0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jeI9wQAAANsAAAAPAAAAAAAAAAAAAAAA&#10;AKECAABkcnMvZG93bnJldi54bWxQSwUGAAAAAAQABAD5AAAAjwMAAAAA&#10;" strokeweight="1pt">
                            <v:stroke startarrowwidth="narrow" startarrowlength="short" endarrowwidth="narrow" endarrowlength="short"/>
                          </v:line>
                          <v:line id="Line 17099" o:spid="_x0000_s1050"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2TTcQAAADbAAAADwAAAGRycy9kb3ducmV2LnhtbESPQYvCMBSE78L+h/AWvGmqqGg1yqIr&#10;eBBFV9Hjo3m2ZZuXbhO1/nsjCHscZuYbZjKrTSFuVLncsoJOOwJBnFidc6rg8LNsDUE4j6yxsEwK&#10;HuRgNv1oTDDW9s47uu19KgKEXYwKMu/LWEqXZGTQtW1JHLyLrQz6IKtU6grvAW4K2Y2igTSYc1jI&#10;sKR5Rsnv/moU4Ha3Pl4GOf2dFqPz+ntzXi2HPaWan/XXGISn2v+H3+2VVtDtw+t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ZNNxAAAANsAAAAPAAAAAAAAAAAA&#10;AAAAAKECAABkcnMvZG93bnJldi54bWxQSwUGAAAAAAQABAD5AAAAkgMAAAAA&#10;" strokeweight=".25pt">
                            <v:stroke startarrowwidth="narrow" startarrowlength="short" endarrowwidth="narrow" endarrowlength="short"/>
                          </v:line>
                          <v:line id="Line 17100" o:spid="_x0000_s1051"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8NOsQAAADbAAAADwAAAGRycy9kb3ducmV2LnhtbESPT4vCMBTE7wt+h/AEb2uqSNFqFNEV&#10;PMiK/9Djo3m2xeal22S1++3NguBxmJnfMJNZY0pxp9oVlhX0uhEI4tTqgjMFx8PqcwjCeWSNpWVS&#10;8EcOZtPWxwQTbR+8o/veZyJA2CWoIPe+SqR0aU4GXddWxMG72tqgD7LOpK7xEeCmlP0oiqXBgsNC&#10;jhUtckpv+1+jALe7zekaF/RzXo4um6/vy3o1HCjVaTfzMQhPjX+HX+21VtCP4f9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w06xAAAANsAAAAPAAAAAAAAAAAA&#10;AAAAAKECAABkcnMvZG93bnJldi54bWxQSwUGAAAAAAQABAD5AAAAkgMAAAAA&#10;" strokeweight=".25pt">
                            <v:stroke startarrowwidth="narrow" startarrowlength="short" endarrowwidth="narrow" endarrowlength="short"/>
                          </v:line>
                          <v:line id="Line 17101" o:spid="_x0000_s1052" style="position:absolute;visibility:visible;mso-wrap-style:square" from="9971,9967"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oocYAAADbAAAADwAAAGRycy9kb3ducmV2LnhtbESPQWvCQBSE70L/w/IK3sxGEavRVUpb&#10;wUNoSaro8ZF9JqHZt2l21fjvu4VCj8PMfMOsNr1pxJU6V1tWMI5iEMSF1TWXCvaf29EchPPIGhvL&#10;pOBODjbrh8EKE21vnNE196UIEHYJKqi8bxMpXVGRQRfZljh4Z9sZ9EF2pdQd3gLcNHISxzNpsOaw&#10;UGFLLxUVX/nFKMCPLD2cZzV9H18Xp/Tt/bTbzqdKDR/75yUIT73/D/+1d1rB5Al+v4Qf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TqKHGAAAA2wAAAA8AAAAAAAAA&#10;AAAAAAAAoQIAAGRycy9kb3ducmV2LnhtbFBLBQYAAAAABAAEAPkAAACUAwAAAAA=&#10;" strokeweight=".25pt">
                            <v:stroke startarrowwidth="narrow" startarrowlength="short" endarrowwidth="narrow" endarrowlength="short"/>
                          </v:line>
                          <v:line id="Line 17102" o:spid="_x0000_s1053"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808AAAADbAAAADwAAAGRycy9kb3ducmV2LnhtbERPy4rCMBTdD/gP4QruxlQR0WoU8QEu&#10;RPGFLi/NtS02N7XJaOfvzUJweTjv8bQ2hXhS5XLLCjrtCARxYnXOqYLTcfU7AOE8ssbCMin4JwfT&#10;SeNnjLG2L97T8+BTEULYxagg876MpXRJRgZd25bEgbvZyqAPsEqlrvAVwk0hu1HUlwZzDg0ZljTP&#10;KLkf/owC3O0351s/p8dlMbxultvrejXoKdVq1rMRCE+1/4o/7rVW0A1jw5fwA+Tk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MPNPAAAAA2wAAAA8AAAAAAAAAAAAAAAAA&#10;oQIAAGRycy9kb3ducmV2LnhtbFBLBQYAAAAABAAEAPkAAACOAwAAAAA=&#10;" strokeweight=".25pt">
                            <v:stroke startarrowwidth="narrow" startarrowlength="short" endarrowwidth="narrow" endarrowlength="short"/>
                          </v:line>
                        </v:group>
                        <v:line id="Line 17103" o:spid="_x0000_s1054" style="position:absolute;visibility:visible;mso-wrap-style:square" from="6061,2287" to="6217,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xNo8IAAADbAAAADwAAAGRycy9kb3ducmV2LnhtbESPS4vCQBCE7wv+h6GFva0TBSWbdZRF&#10;WFjwID7Aa5Npk7CZnpDpPPz3O4Lgsaiqr6j1dnS16qkNlWcD81kCijj3tuLCwOX885GCCoJssfZM&#10;Bu4UYLuZvK0xs37gI/UnKVSEcMjQQCnSZFqHvCSHYeYb4ujdfOtQomwLbVscItzVepEkK+2w4rhQ&#10;YkO7kvK/U+cMdHLb03jp0iulvJQhPSxdfzDmfTp+f4ESGuUVfrZ/rYHFJzy+xB+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xNo8IAAADbAAAADwAAAAAAAAAAAAAA&#10;AAChAgAAZHJzL2Rvd25yZXYueG1sUEsFBgAAAAAEAAQA+QAAAJADAAAAAA==&#10;" strokeweight="1pt">
                          <v:stroke startarrowwidth="narrow" startarrowlength="short" endarrowwidth="narrow" endarrowlength="short"/>
                        </v:line>
                        <v:group id="Group 17097" o:spid="_x0000_s1055" style="position:absolute;left:6079;top:2535;width:138;height:165"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Line 17098" o:spid="_x0000_s1056"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PXeMIAAADbAAAADwAAAGRycy9kb3ducmV2LnhtbESPzWrDMBCE74G+g9hCb4mchhTjWA6l&#10;UCjkEJoacl2sjW1irYy1/unbV4VCj8PMfMPkx8V1aqIhtJ4NbDcJKOLK25ZrA+XX+zoFFQTZYueZ&#10;DHxTgGPxsMoxs37mT5ouUqsI4ZChgUakz7QOVUMOw8b3xNG7+cGhRDnU2g44R7jr9HOSvGiHLceF&#10;Bnt6a6i6X0ZnYJTbiZZyTK+U8l7m9Lx309mYp8fl9QBKaJH/8F/7wxrYbeH3S/wBuv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PXeMIAAADbAAAADwAAAAAAAAAAAAAA&#10;AAChAgAAZHJzL2Rvd25yZXYueG1sUEsFBgAAAAAEAAQA+QAAAJADAAAAAA==&#10;" strokeweight="1pt">
                            <v:stroke startarrowwidth="narrow" startarrowlength="short" endarrowwidth="narrow" endarrowlength="short"/>
                          </v:line>
                          <v:line id="Line 17099" o:spid="_x0000_s1057"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hoycYAAADcAAAADwAAAGRycy9kb3ducmV2LnhtbESPQWvCQBSE74L/YXmCN93YllSjq5RW&#10;wYMo2ooeH9lnEsy+TbOrxn/vFoQeh5n5hpnMGlOKK9WusKxg0I9AEKdWF5wp+Ple9IYgnEfWWFom&#10;BXdyMJu2WxNMtL3xlq47n4kAYZeggtz7KpHSpTkZdH1bEQfvZGuDPsg6k7rGW4CbUr5EUSwNFhwW&#10;cqzoM6f0vLsYBbjZrvanuKDfw9fouJqvj8vF8E2pbqf5GIPw1Pj/8LO91AreX2P4Ox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4aMnGAAAA3AAAAA8AAAAAAAAA&#10;AAAAAAAAoQIAAGRycy9kb3ducmV2LnhtbFBLBQYAAAAABAAEAPkAAACUAwAAAAA=&#10;" strokeweight=".25pt">
                            <v:stroke startarrowwidth="narrow" startarrowlength="short" endarrowwidth="narrow" endarrowlength="short"/>
                          </v:line>
                          <v:line id="Line 17100" o:spid="_x0000_s1058"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NUscAAADcAAAADwAAAGRycy9kb3ducmV2LnhtbESPT2vCQBTE74V+h+UVeqsbrWiMWaVo&#10;BQ9i8U+px0f2mYRm38bsNsZv3y0UPA4z8xsmnXemEi01rrSsoN+LQBBnVpecKzgeVi8xCOeRNVaW&#10;ScGNHMxnjw8pJtpeeUft3uciQNglqKDwvk6kdFlBBl3P1sTBO9vGoA+yyaVu8BrgppKDKBpJgyWH&#10;hQJrWhSUfe9/jAL82G0+z6OSLl/LyWnzvj2tV/FQqeen7m0KwlPn7+H/9lorGL+O4e9MO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M1SxwAAANwAAAAPAAAAAAAA&#10;AAAAAAAAAKECAABkcnMvZG93bnJldi54bWxQSwUGAAAAAAQABAD5AAAAlQMAAAAA&#10;" strokeweight=".25pt">
                            <v:stroke startarrowwidth="narrow" startarrowlength="short" endarrowwidth="narrow" endarrowlength="short"/>
                          </v:line>
                          <v:line id="Line 17101" o:spid="_x0000_s1059" style="position:absolute;visibility:visible;mso-wrap-style:square" from="9971,9967"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tZIMMAAADcAAAADwAAAGRycy9kb3ducmV2LnhtbERPTYvCMBC9C/6HMII3TV0XdatRZF3B&#10;gyjqih6HZmyLzaQ2Wa3/fnMQPD7e92RWm0LcqXK5ZQW9bgSCOLE651TB72HZGYFwHlljYZkUPMnB&#10;bNpsTDDW9sE7uu99KkIIuxgVZN6XsZQuycig69qSOHAXWxn0AVap1BU+Qrgp5EcUDaTBnENDhiV9&#10;Z5Rc939GAW536+NlkNPttPg6r38259Vy9KlUu1XPxyA81f4tfrlXWsGwH9aGM+EI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rWSDDAAAA3AAAAA8AAAAAAAAAAAAA&#10;AAAAoQIAAGRycy9kb3ducmV2LnhtbFBLBQYAAAAABAAEAPkAAACRAwAAAAA=&#10;" strokeweight=".25pt">
                            <v:stroke startarrowwidth="narrow" startarrowlength="short" endarrowwidth="narrow" endarrowlength="short"/>
                          </v:line>
                          <v:line id="Line 17102" o:spid="_x0000_s1060"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f8u8cAAADcAAAADwAAAGRycy9kb3ducmV2LnhtbESPT2vCQBTE70K/w/IK3nTTKjamWaVU&#10;BQ9i0Sr1+Mi+/KHZt2l21fTbu0Khx2FmfsOk887U4kKtqywreBpGIIgzqysuFBw+V4MYhPPIGmvL&#10;pOCXHMxnD70UE22vvKPL3hciQNglqKD0vkmkdFlJBt3QNsTBy21r0AfZFlK3eA1wU8vnKJpIgxWH&#10;hRIbei8p+96fjQL82G2O+aSin6/F9LRZbk/rVTxWqv/Yvb2C8NT5//Bfe60VvIymcD8Tj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5/y7xwAAANwAAAAPAAAAAAAA&#10;AAAAAAAAAKECAABkcnMvZG93bnJldi54bWxQSwUGAAAAAAQABAD5AAAAlQMAAAAA&#10;" strokeweight=".25pt">
                            <v:stroke startarrowwidth="narrow" startarrowlength="short" endarrowwidth="narrow" endarrowlength="short"/>
                          </v:line>
                        </v:group>
                        <v:group id="Group 17097" o:spid="_x0000_s1061" style="position:absolute;left:6070;top:2753;width:138;height:165"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line id="Line 17098" o:spid="_x0000_s1062"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fc4cMAAADcAAAADwAAAGRycy9kb3ducmV2LnhtbESPX2vCQBDE3wt+h2MLvtWLRW1IPUUK&#10;gtAH0Qp9XXJrEprbC7nNH7+9VxB8HGbmN8x6O7pa9dSGyrOB+SwBRZx7W3Fh4PKzf0tBBUG2WHsm&#10;AzcKsN1MXtaYWT/wifqzFCpCOGRooBRpMq1DXpLDMPMNcfSuvnUoUbaFti0OEe5q/Z4kK+2w4rhQ&#10;YkNfJeV/584Z6OT6TeOlS38p5aUM6XHp+qMx09dx9wlKaJRn+NE+WAMfizn8n4lHQG/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33OHDAAAA3AAAAA8AAAAAAAAAAAAA&#10;AAAAoQIAAGRycy9kb3ducmV2LnhtbFBLBQYAAAAABAAEAPkAAACRAwAAAAA=&#10;" strokeweight="1pt">
                            <v:stroke startarrowwidth="narrow" startarrowlength="short" endarrowwidth="narrow" endarrowlength="short"/>
                          </v:line>
                          <v:line id="Line 17099" o:spid="_x0000_s1063"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Udt8YAAADcAAAADwAAAGRycy9kb3ducmV2LnhtbESPS4vCQBCE78L+h6GFvelEER/RUURX&#10;8CCKL/TYZNokbKYnZmY1++93FgSPRVV9RU1mtSnEgyqXW1bQaUcgiBOrc04VnI6r1hCE88gaC8uk&#10;4JcczKYfjQnG2j55T4+DT0WAsItRQeZ9GUvpkowMurYtiYN3s5VBH2SVSl3hM8BNIbtR1JcGcw4L&#10;GZa0yCj5PvwYBbjbb863fk73y3J03Xxtr+vVsKfUZ7Oej0F4qv07/GqvtYJBrwv/Z8IR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FHbfGAAAA3AAAAA8AAAAAAAAA&#10;AAAAAAAAoQIAAGRycy9kb3ducmV2LnhtbFBLBQYAAAAABAAEAPkAAACUAwAAAAA=&#10;" strokeweight=".25pt">
                            <v:stroke startarrowwidth="narrow" startarrowlength="short" endarrowwidth="narrow" endarrowlength="short"/>
                          </v:line>
                          <v:line id="Line 17100" o:spid="_x0000_s1064"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m4LMYAAADcAAAADwAAAGRycy9kb3ducmV2LnhtbESPW2vCQBSE3wX/w3KEvunGVrxEV5Fa&#10;wQdRvKGPh+wxCWbPxuxW03/fLRR8HGbmG2Yyq00hHlS53LKCbicCQZxYnXOq4HhYtocgnEfWWFgm&#10;BT/kYDZtNiYYa/vkHT32PhUBwi5GBZn3ZSylSzIy6Dq2JA7e1VYGfZBVKnWFzwA3hXyPor40mHNY&#10;yLCkz4yS2/7bKMDtbn269nO6nxejy/prc1kthz2l3lr1fAzCU+1f4f/2SisY9D7g70w4An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JuCzGAAAA3AAAAA8AAAAAAAAA&#10;AAAAAAAAoQIAAGRycy9kb3ducmV2LnhtbFBLBQYAAAAABAAEAPkAAACUAwAAAAA=&#10;" strokeweight=".25pt">
                            <v:stroke startarrowwidth="narrow" startarrowlength="short" endarrowwidth="narrow" endarrowlength="short"/>
                          </v:line>
                          <v:line id="Line 17101" o:spid="_x0000_s1065" style="position:absolute;visibility:visible;mso-wrap-style:square" from="9971,9967"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gWMYAAADcAAAADwAAAGRycy9kb3ducmV2LnhtbESPQWvCQBSE70L/w/IKvemmEqymriJa&#10;wYNUTBU9PrLPJJh9G7NbTf+9Kwg9DjPzDTOetqYSV2pcaVnBey8CQZxZXXKuYPez7A5BOI+ssbJM&#10;Cv7IwXTy0hljou2Nt3RNfS4ChF2CCgrv60RKlxVk0PVsTRy8k20M+iCbXOoGbwFuKtmPooE0WHJY&#10;KLCmeUHZOf01CnCzXe9Pg5Iuh8XouP76Pq6Ww1ipt9d29gnCU+v/w8/2Siv4iGN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gIFjGAAAA3AAAAA8AAAAAAAAA&#10;AAAAAAAAoQIAAGRycy9kb3ducmV2LnhtbFBLBQYAAAAABAAEAPkAAACUAwAAAAA=&#10;" strokeweight=".25pt">
                            <v:stroke startarrowwidth="narrow" startarrowlength="short" endarrowwidth="narrow" endarrowlength="short"/>
                          </v:line>
                          <v:line id="Line 17102" o:spid="_x0000_s1066"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yFw8cAAADcAAAADwAAAGRycy9kb3ducmV2LnhtbESPQWvCQBSE70L/w/IK3nRTURvTrFKs&#10;ggexaC3N8ZF9JqHZt2l21fTfu0Khx2FmvmHSRWdqcaHWVZYVPA0jEMS51RUXCo4f60EMwnlkjbVl&#10;UvBLDhbzh16KibZX3tPl4AsRIOwSVFB63yRSurwkg25oG+LgnWxr0AfZFlK3eA1wU8tRFE2lwYrD&#10;QokNLUvKvw9nowDf99vP07Sin6+3WbZd7bLNOh4r1X/sXl9AeOr8f/ivvdEKnscTuJ8JR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IXDxwAAANwAAAAPAAAAAAAA&#10;AAAAAAAAAKECAABkcnMvZG93bnJldi54bWxQSwUGAAAAAAQABAD5AAAAlQMAAAAA&#10;" strokeweight=".25pt">
                            <v:stroke startarrowwidth="narrow" startarrowlength="short" endarrowwidth="narrow" endarrowlength="short"/>
                          </v:line>
                        </v:group>
                        <v:group id="Group 17097" o:spid="_x0000_s1067" style="position:absolute;left:6079;top:2973;width:138;height:165"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line id="Line 17098" o:spid="_x0000_s1068"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hDsMAAADcAAAADwAAAGRycy9kb3ducmV2LnhtbESPzWrDMBCE74G8g9hCbonckjTGtRxC&#10;oVDIITQN9LpYG9vUWhlr/dO3rwKFHoeZ+YbJD7Nr1Uh9aDwbeNwkoIhLbxuuDFw/39YpqCDIFlvP&#10;ZOCHAhyK5SLHzPqJP2i8SKUihEOGBmqRLtM6lDU5DBvfEUfv5nuHEmVfadvjFOGu1U9J8qwdNhwX&#10;auzotaby+zI4A4PcTjRfh/SLUt7JlJ53bjwbs3qYjy+ghGb5D/+1362B/XYP9zPxCO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S4Q7DAAAA3AAAAA8AAAAAAAAAAAAA&#10;AAAAoQIAAGRycy9kb3ducmV2LnhtbFBLBQYAAAAABAAEAPkAAACRAwAAAAA=&#10;" strokeweight="1pt">
                            <v:stroke startarrowwidth="narrow" startarrowlength="short" endarrowwidth="narrow" endarrowlength="short"/>
                          </v:line>
                          <v:line id="Line 17099" o:spid="_x0000_s1069"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0qXcQAAADcAAAADwAAAGRycy9kb3ducmV2LnhtbERPy2rCQBTdF/oPwy10VyctIdXUUaRt&#10;wIUovtDlJXNNgpk7aWaM8e+dRcHl4bzH097UoqPWVZYVvA8iEMS51RUXCnbb7G0IwnlkjbVlUnAj&#10;B9PJ89MYU22vvKZu4wsRQtilqKD0vkmldHlJBt3ANsSBO9nWoA+wLaRu8RrCTS0/oiiRBisODSU2&#10;9F1Sft5cjAJcrRf7U1LR3+FndFz8Lo/zbBgr9frSz75AeOr9Q/zvnmsFn3FYG86EI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SpdxAAAANwAAAAPAAAAAAAAAAAA&#10;AAAAAKECAABkcnMvZG93bnJldi54bWxQSwUGAAAAAAQABAD5AAAAkgMAAAAA&#10;" strokeweight=".25pt">
                            <v:stroke startarrowwidth="narrow" startarrowlength="short" endarrowwidth="narrow" endarrowlength="short"/>
                          </v:line>
                          <v:line id="Line 17100" o:spid="_x0000_s1070"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whsMAAADcAAAADwAAAGRycy9kb3ducmV2LnhtbERPTYvCMBC9C/6HMII3TV1cdatRZF3B&#10;gyjqih6HZmyLzaQ2Wa3/fnMQPD7e92RWm0LcqXK5ZQW9bgSCOLE651TB72HZGYFwHlljYZkUPMnB&#10;bNpsTDDW9sE7uu99KkIIuxgVZN6XsZQuycig69qSOHAXWxn0AVap1BU+Qrgp5EcUDaTBnENDhiV9&#10;Z5Rc939GAW536+NlkNPttPg6r38259Vy1Feq3arnYxCeav8Wv9wrrWD4GeaHM+EI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CsIbDAAAA3AAAAA8AAAAAAAAAAAAA&#10;AAAAoQIAAGRycy9kb3ducmV2LnhtbFBLBQYAAAAABAAEAPkAAACRAwAAAAA=&#10;" strokeweight=".25pt">
                            <v:stroke startarrowwidth="narrow" startarrowlength="short" endarrowwidth="narrow" endarrowlength="short"/>
                          </v:line>
                          <v:line id="Line 17101" o:spid="_x0000_s1071" style="position:absolute;visibility:visible;mso-wrap-style:square" from="9971,9967"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4VHccAAADcAAAADwAAAGRycy9kb3ducmV2LnhtbESPW2vCQBSE3wX/w3IE33RjsVajqxQv&#10;4INYvJT6eMgek2D2bMyumv57t1DwcZiZb5jJrDaFuFPlcssKet0IBHFidc6pguNh1RmCcB5ZY2GZ&#10;FPySg9m02ZhgrO2Dd3Tf+1QECLsYFWTel7GULsnIoOvakjh4Z1sZ9EFWqdQVPgLcFPItigbSYM5h&#10;IcOS5hkll/3NKMCv3eb7PMjp+rMYnTbL7Wm9GvaVarfqzzEIT7V/hf/ba63g470Hf2fCEZ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ThUdxwAAANwAAAAPAAAAAAAA&#10;AAAAAAAAAKECAABkcnMvZG93bnJldi54bWxQSwUGAAAAAAQABAD5AAAAlQMAAAAA&#10;" strokeweight=".25pt">
                            <v:stroke startarrowwidth="narrow" startarrowlength="short" endarrowwidth="narrow" endarrowlength="short"/>
                          </v:line>
                          <v:line id="Line 17102" o:spid="_x0000_s1072"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yLascAAADcAAAADwAAAGRycy9kb3ducmV2LnhtbESPQWvCQBSE7wX/w/KE3uqmUm1Ms4q0&#10;FTyIRauY4yP7TILZt2l2q/HfdwWhx2FmvmHSWWdqcabWVZYVPA8iEMS51RUXCnbfi6cYhPPIGmvL&#10;pOBKDmbT3kOKibYX3tB56wsRIOwSVFB63yRSurwkg25gG+LgHW1r0AfZFlK3eAlwU8thFI2lwYrD&#10;QokNvZeUn7a/RgF+bVb747iin8PHJFt9rrPlIn5R6rHfzd9AeOr8f/jeXmoFr6Mh3M6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nItqxwAAANwAAAAPAAAAAAAA&#10;AAAAAAAAAKECAABkcnMvZG93bnJldi54bWxQSwUGAAAAAAQABAD5AAAAlQMAAAAA&#10;" strokeweight=".25pt">
                            <v:stroke startarrowwidth="narrow" startarrowlength="short" endarrowwidth="narrow" endarrowlength="short"/>
                          </v:line>
                        </v:group>
                        <v:group id="Group 17097" o:spid="_x0000_s1073" style="position:absolute;left:6079;top:3193;width:138;height:165"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line id="Line 17098" o:spid="_x0000_s1074"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ppMMAAADcAAAADwAAAGRycy9kb3ducmV2LnhtbESPzWrDMBCE74W+g9hAb42cUrfGjRJK&#10;IRDIITQx9LpYG9vUWhlr/ZO3jwKFHoeZ+YZZb2fXqpH60Hg2sFomoIhLbxuuDBTn3XMGKgiyxdYz&#10;GbhSgO3m8WGNufUTf9N4kkpFCIccDdQiXa51KGtyGJa+I47exfcOJcq+0rbHKcJdq1+S5E07bDgu&#10;1NjRV03l72lwBga5HGguhuyHMk5lyo6pG4/GPC3mzw9QQrP8h//ae2vgPX2F+5l4BP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Z6aTDAAAA3AAAAA8AAAAAAAAAAAAA&#10;AAAAoQIAAGRycy9kb3ducmV2LnhtbFBLBQYAAAAABAAEAPkAAACRAwAAAAA=&#10;" strokeweight="1pt">
                            <v:stroke startarrowwidth="narrow" startarrowlength="short" endarrowwidth="narrow" endarrowlength="short"/>
                          </v:line>
                          <v:line id="Line 17099" o:spid="_x0000_s1075"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THsYAAADcAAAADwAAAGRycy9kb3ducmV2LnhtbESPW2vCQBSE3wX/w3KEvunGUm/RVaRW&#10;8EEUb+jjIXtMgtmzMbvV9N93CwUfh5n5hpnMalOIB1Uut6yg24lAECdW55wqOB6W7SEI55E1FpZJ&#10;wQ85mE2bjQnG2j55R4+9T0WAsItRQeZ9GUvpkowMuo4tiYN3tZVBH2SVSl3hM8BNId+jqC8N5hwW&#10;MizpM6Pktv82CnC7W5+u/Zzu58Xosv7aXFbL4YdSb616Pgbhqfav8H97pRUMej34Ox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1Ex7GAAAA3AAAAA8AAAAAAAAA&#10;AAAAAAAAoQIAAGRycy9kb3ducmV2LnhtbFBLBQYAAAAABAAEAPkAAACUAwAAAAA=&#10;" strokeweight=".25pt">
                            <v:stroke startarrowwidth="narrow" startarrowlength="short" endarrowwidth="narrow" endarrowlength="short"/>
                          </v:line>
                          <v:line id="Line 17100" o:spid="_x0000_s1076"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eNacYAAADcAAAADwAAAGRycy9kb3ducmV2LnhtbESPQWvCQBSE74L/YXmCN91Y2lSjq5RW&#10;wYMo2ooeH9lnEsy+TbOrxn/vFoQeh5n5hpnMGlOKK9WusKxg0I9AEKdWF5wp+Ple9IYgnEfWWFom&#10;BXdyMJu2WxNMtL3xlq47n4kAYZeggtz7KpHSpTkZdH1bEQfvZGuDPsg6k7rGW4CbUr5EUSwNFhwW&#10;cqzoM6f0vLsYBbjZrvanuKDfw9fouJqvj8vF8FWpbqf5GIPw1Pj/8LO91Are32L4Ox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njWnGAAAA3AAAAA8AAAAAAAAA&#10;AAAAAAAAoQIAAGRycy9kb3ducmV2LnhtbFBLBQYAAAAABAAEAPkAAACUAwAAAAA=&#10;" strokeweight=".25pt">
                            <v:stroke startarrowwidth="narrow" startarrowlength="short" endarrowwidth="narrow" endarrowlength="short"/>
                          </v:line>
                          <v:line id="Line 17101" o:spid="_x0000_s1077" style="position:absolute;visibility:visible;mso-wrap-style:square" from="9971,9967"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o8scAAADcAAAADwAAAGRycy9kb3ducmV2LnhtbESPT2vCQBTE74V+h+UVeqsbpWqMWaVo&#10;BQ9i8U+px0f2mYRm38bsNsZv3y0UPA4z8xsmnXemEi01rrSsoN+LQBBnVpecKzgeVi8xCOeRNVaW&#10;ScGNHMxnjw8pJtpeeUft3uciQNglqKDwvk6kdFlBBl3P1sTBO9vGoA+yyaVu8BrgppKDKBpJgyWH&#10;hQJrWhSUfe9/jAL82G0+z6OSLl/LyWnzvj2tV/GrUs9P3dsUhKfO38P/7bVWMB6O4e9MO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6yjyxwAAANwAAAAPAAAAAAAA&#10;AAAAAAAAAKECAABkcnMvZG93bnJldi54bWxQSwUGAAAAAAQABAD5AAAAlQMAAAAA&#10;" strokeweight=".25pt">
                            <v:stroke startarrowwidth="narrow" startarrowlength="short" endarrowwidth="narrow" endarrowlength="short"/>
                          </v:line>
                          <v:line id="Line 17102" o:spid="_x0000_s1078"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S8gMMAAADcAAAADwAAAGRycy9kb3ducmV2LnhtbERPTYvCMBC9C/6HMII3TV1cdatRZF3B&#10;gyjqih6HZmyLzaQ2Wa3/fnMQPD7e92RWm0LcqXK5ZQW9bgSCOLE651TB72HZGYFwHlljYZkUPMnB&#10;bNpsTDDW9sE7uu99KkIIuxgVZN6XsZQuycig69qSOHAXWxn0AVap1BU+Qrgp5EcUDaTBnENDhiV9&#10;Z5Rc939GAW536+NlkNPttPg6r38259Vy1Feq3arnYxCeav8Wv9wrrWD4GdaGM+EI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0vIDDAAAA3AAAAA8AAAAAAAAAAAAA&#10;AAAAoQIAAGRycy9kb3ducmV2LnhtbFBLBQYAAAAABAAEAPkAAACRAwAAAAA=&#10;" strokeweight=".25pt">
                            <v:stroke startarrowwidth="narrow" startarrowlength="short" endarrowwidth="narrow" endarrowlength="short"/>
                          </v:line>
                        </v:group>
                        <v:group id="Group 17097" o:spid="_x0000_s1079" style="position:absolute;left:6079;top:3405;width:138;height:165"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line id="Line 17098" o:spid="_x0000_s1080"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4lGr8AAADcAAAADwAAAGRycy9kb3ducmV2LnhtbERPS4vCMBC+C/6HMII3TV3QLdUoIiwI&#10;HmRdwevQjG2xmZRm+vDfbw4Le/z43rvD6GrVUxsqzwZWywQUce5txYWB+8/XIgUVBNli7ZkMvCnA&#10;YT+d7DCzfuBv6m9SqBjCIUMDpUiTaR3ykhyGpW+II/f0rUOJsC20bXGI4a7WH0my0Q4rjg0lNnQq&#10;KX/dOmegk+eFxnuXPijltQzpde36qzHz2XjcghIa5V/85z5bA5+bOD+eiUdA73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04lGr8AAADcAAAADwAAAAAAAAAAAAAAAACh&#10;AgAAZHJzL2Rvd25yZXYueG1sUEsFBgAAAAAEAAQA+QAAAI0DAAAAAA==&#10;" strokeweight="1pt">
                            <v:stroke startarrowwidth="narrow" startarrowlength="short" endarrowwidth="narrow" endarrowlength="short"/>
                          </v:line>
                          <v:line id="Line 17099" o:spid="_x0000_s1081"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foMUAAADcAAAADwAAAGRycy9kb3ducmV2LnhtbESPQWvCQBSE74L/YXkFb7pRJNXUVUQr&#10;eJAWraLHR/aZBLNv0+yq8d+7QqHHYWa+YSazxpTiRrUrLCvo9yIQxKnVBWcK9j+r7giE88gaS8uk&#10;4EEOZtN2a4KJtnfe0m3nMxEg7BJUkHtfJVK6NCeDrmcr4uCdbW3QB1lnUtd4D3BTykEUxdJgwWEh&#10;x4oWOaWX3dUowO/t5nCOC/o9LsenzefXab0aDZXqvDXzDxCeGv8f/muvtYL3uA+vM+EIyO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LfoMUAAADcAAAADwAAAAAAAAAA&#10;AAAAAAChAgAAZHJzL2Rvd25yZXYueG1sUEsFBgAAAAAEAAQA+QAAAJMDAAAAAA==&#10;" strokeweight=".25pt">
                            <v:stroke startarrowwidth="narrow" startarrowlength="short" endarrowwidth="narrow" endarrowlength="short"/>
                          </v:line>
                          <v:line id="Line 17100" o:spid="_x0000_s1082"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B18YAAADcAAAADwAAAGRycy9kb3ducmV2LnhtbESPQWvCQBSE70L/w/IK3nRTkVRTVyla&#10;wYNUTBU9PrLPJDT7Ns2uGv+9Kwg9DjPzDTOZtaYSF2pcaVnBWz8CQZxZXXKuYPez7I1AOI+ssbJM&#10;Cm7kYDZ96Uww0fbKW7qkPhcBwi5BBYX3dSKlywoy6Pq2Jg7eyTYGfZBNLnWD1wA3lRxEUSwNlhwW&#10;CqxpXlD2m56NAtxs1/tTXNLfYTE+rr++j6vlaKhU97X9/ADhqfX/4Wd7pRW8xwN4nAlH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wQdfGAAAA3AAAAA8AAAAAAAAA&#10;AAAAAAAAoQIAAGRycy9kb3ducmV2LnhtbFBLBQYAAAAABAAEAPkAAACUAwAAAAA=&#10;" strokeweight=".25pt">
                            <v:stroke startarrowwidth="narrow" startarrowlength="short" endarrowwidth="narrow" endarrowlength="short"/>
                          </v:line>
                          <v:line id="Line 17101" o:spid="_x0000_s1083" style="position:absolute;visibility:visible;mso-wrap-style:square" from="9971,9967"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kTMYAAADcAAAADwAAAGRycy9kb3ducmV2LnhtbESPQWvCQBSE74L/YXmCN93YllSjq5RW&#10;wYMo2ooeH9lnEsy+TbOrxn/vFoQeh5n5hpnMGlOKK9WusKxg0I9AEKdWF5wp+Ple9IYgnEfWWFom&#10;BXdyMJu2WxNMtL3xlq47n4kAYZeggtz7KpHSpTkZdH1bEQfvZGuDPsg6k7rGW4CbUr5EUSwNFhwW&#10;cqzoM6f0vLsYBbjZrvanuKDfw9fouJqvj8vF8E2pbqf5GIPw1Pj/8LO91Are41f4Ox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85EzGAAAA3AAAAA8AAAAAAAAA&#10;AAAAAAAAoQIAAGRycy9kb3ducmV2LnhtbFBLBQYAAAAABAAEAPkAAACUAwAAAAA=&#10;" strokeweight=".25pt">
                            <v:stroke startarrowwidth="narrow" startarrowlength="short" endarrowwidth="narrow" endarrowlength="short"/>
                          </v:line>
                          <v:line id="Line 17102" o:spid="_x0000_s1084"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V8OMUAAADcAAAADwAAAGRycy9kb3ducmV2LnhtbESPQWvCQBSE74L/YXlCb7qpSNTUVUQr&#10;eBBFq+jxkX0mwezbmN1q+u+7BaHHYWa+YSazxpTiQbUrLCt470UgiFOrC84UHL9W3REI55E1lpZJ&#10;wQ85mE3brQkm2j55T4+Dz0SAsEtQQe59lUjp0pwMup6tiIN3tbVBH2SdSV3jM8BNKftRFEuDBYeF&#10;HCta5JTeDt9GAe72m9M1Luh+Xo4vm8/tZb0aDZR66zTzDxCeGv8ffrXXWsEwHsDfmXA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V8OMUAAADcAAAADwAAAAAAAAAA&#10;AAAAAAChAgAAZHJzL2Rvd25yZXYueG1sUEsFBgAAAAAEAAQA+QAAAJMDAAAAAA==&#10;" strokeweight=".25pt">
                            <v:stroke startarrowwidth="narrow" startarrowlength="short" endarrowwidth="narrow" endarrowlength="short"/>
                          </v:line>
                        </v:group>
                        <v:group id="Group 17097" o:spid="_x0000_s1085" style="position:absolute;left:6075;top:3620;width:138;height:165"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line id="Line 17098" o:spid="_x0000_s1086"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Y9cMAAADcAAAADwAAAGRycy9kb3ducmV2LnhtbESPX2vCQBDE3wt+h2OFvtWLBdMQPUUE&#10;oeCD1Aq+Lrk1Ceb2Qm7zx2/fKxT6OMzMb5jNbnKNGqgLtWcDy0UCirjwtubSwPX7+JaBCoJssfFM&#10;Bp4UYLedvWwwt37kLxouUqoI4ZCjgUqkzbUORUUOw8K3xNG7+86hRNmV2nY4Rrhr9HuSpNphzXGh&#10;wpYOFRWPS+8M9HI/0XTtsxtlvJIxO6/ccDbmdT7t16CEJvkP/7U/rYGPNIXfM/E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GPXDAAAA3AAAAA8AAAAAAAAAAAAA&#10;AAAAoQIAAGRycy9kb3ducmV2LnhtbFBLBQYAAAAABAAEAPkAAACRAwAAAAA=&#10;" strokeweight="1pt">
                            <v:stroke startarrowwidth="narrow" startarrowlength="short" endarrowwidth="narrow" endarrowlength="short"/>
                          </v:line>
                          <v:line id="Line 17099" o:spid="_x0000_s1087"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fiT8YAAADcAAAADwAAAGRycy9kb3ducmV2LnhtbESPT2vCQBTE74LfYXlCb7qxlKjRVaRW&#10;8CAt/kOPj+wzCWbfxuxW47fvCgWPw8z8hpnMGlOKG9WusKyg34tAEKdWF5wp2O+W3SEI55E1lpZJ&#10;wYMczKbt1gQTbe+8odvWZyJA2CWoIPe+SqR0aU4GXc9WxME729qgD7LOpK7xHuCmlO9RFEuDBYeF&#10;HCv6zCm9bH+NAvzZrA/nuKDrcTE6rb++T6vl8EOpt04zH4Pw1PhX+L+90goG8QCeZ8IR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H4k/GAAAA3AAAAA8AAAAAAAAA&#10;AAAAAAAAoQIAAGRycy9kb3ducmV2LnhtbFBLBQYAAAAABAAEAPkAAACUAwAAAAA=&#10;" strokeweight=".25pt">
                            <v:stroke startarrowwidth="narrow" startarrowlength="short" endarrowwidth="narrow" endarrowlength="short"/>
                          </v:line>
                          <v:line id="Line 17100" o:spid="_x0000_s1088"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2PcIAAADcAAAADwAAAGRycy9kb3ducmV2LnhtbERPy4rCMBTdC/5DuAPuNJ1BqlajiDOC&#10;CxnxhS4vzbUtNjedJmr9+8lCcHk478msMaW4U+0Kywo+exEI4tTqgjMFh/2yOwThPLLG0jIpeJKD&#10;2bTdmmCi7YO3dN/5TIQQdgkqyL2vEildmpNB17MVceAutjboA6wzqWt8hHBTyq8oiqXBgkNDjhUt&#10;ckqvu5tRgJvt+niJC/o7fY/O65/f82o57CvV+WjmYxCeGv8Wv9wrrWAQh7XhTDgCcv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h2PcIAAADcAAAADwAAAAAAAAAAAAAA&#10;AAChAgAAZHJzL2Rvd25yZXYueG1sUEsFBgAAAAAEAAQA+QAAAJADAAAAAA==&#10;" strokeweight=".25pt">
                            <v:stroke startarrowwidth="narrow" startarrowlength="short" endarrowwidth="narrow" endarrowlength="short"/>
                          </v:line>
                          <v:line id="Line 17101" o:spid="_x0000_s1089" style="position:absolute;visibility:visible;mso-wrap-style:square" from="9971,9967"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TTpsUAAADcAAAADwAAAGRycy9kb3ducmV2LnhtbESPQWvCQBSE70L/w/IK3nRTkajRVUQr&#10;eBCLVtHjI/tMQrNv0+yq8d+7QqHHYWa+YSazxpTiRrUrLCv46EYgiFOrC84UHL5XnSEI55E1lpZJ&#10;wYMczKZvrQkm2t55R7e9z0SAsEtQQe59lUjp0pwMuq6tiIN3sbVBH2SdSV3jPcBNKXtRFEuDBYeF&#10;HCta5JT+7K9GAX7tNsdLXNDvaTk6bz635/Vq2Feq/d7MxyA8Nf4//NdeawWDeASvM+EIyO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TTpsUAAADcAAAADwAAAAAAAAAA&#10;AAAAAAChAgAAZHJzL2Rvd25yZXYueG1sUEsFBgAAAAAEAAQA+QAAAJMDAAAAAA==&#10;" strokeweight=".25pt">
                            <v:stroke startarrowwidth="narrow" startarrowlength="short" endarrowwidth="narrow" endarrowlength="short"/>
                          </v:line>
                          <v:line id="Line 17102" o:spid="_x0000_s1090"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fs5sIAAADcAAAADwAAAGRycy9kb3ducmV2LnhtbERPy4rCMBTdD/gP4QruxlQRdapRxAe4&#10;EEWdYVxemmtbbG5qE7X+vVkILg/nPZ7WphB3qlxuWUGnHYEgTqzOOVXwe1x9D0E4j6yxsEwKnuRg&#10;Oml8jTHW9sF7uh98KkIIuxgVZN6XsZQuyciga9uSOHBnWxn0AVap1BU+QrgpZDeK+tJgzqEhw5Lm&#10;GSWXw80owN1+83fu53T9X/ycNsvtab0a9pRqNevZCISn2n/Eb/daKxgMwvxwJhwBO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7fs5sIAAADcAAAADwAAAAAAAAAAAAAA&#10;AAChAgAAZHJzL2Rvd25yZXYueG1sUEsFBgAAAAAEAAQA+QAAAJADAAAAAA==&#10;" strokeweight=".25pt">
                            <v:stroke startarrowwidth="narrow" startarrowlength="short" endarrowwidth="narrow" endarrowlength="short"/>
                          </v:line>
                        </v:group>
                        <v:group id="Group 17097" o:spid="_x0000_s1091" style="position:absolute;left:6084;top:3836;width:138;height:165"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line id="Line 17098" o:spid="_x0000_s1092"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IK8IAAADcAAAADwAAAGRycy9kb3ducmV2LnhtbESPX2vCQBDE3wt+h2OFvtWLgjVETxGh&#10;UOiDVAVfl9yaBHN7Ibf502/fEwQfh5n5DbPZja5WPbWh8mxgPktAEefeVlwYuJy/PlJQQZAt1p7J&#10;wB8F2G0nbxvMrB/4l/qTFCpCOGRooBRpMq1DXpLDMPMNcfRuvnUoUbaFti0OEe5qvUiST+2w4rhQ&#10;YkOHkvL7qXMGOrn90Hjp0iulvJQhPS5dfzTmfTru16CERnmFn+1va2C1WsDjTDwCe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mIK8IAAADcAAAADwAAAAAAAAAAAAAA&#10;AAChAgAAZHJzL2Rvd25yZXYueG1sUEsFBgAAAAAEAAQA+QAAAJADAAAAAA==&#10;" strokeweight="1pt">
                            <v:stroke startarrowwidth="narrow" startarrowlength="short" endarrowwidth="narrow" endarrowlength="short"/>
                          </v:line>
                          <v:line id="Line 17099" o:spid="_x0000_s1093"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VykccAAADcAAAADwAAAGRycy9kb3ducmV2LnhtbESPT2vCQBTE74V+h+UVeqsbrWiMWaVo&#10;BQ9i8U+px0f2mYRm38bsNsZv3y0UPA4z8xsmnXemEi01rrSsoN+LQBBnVpecKzgeVi8xCOeRNVaW&#10;ScGNHMxnjw8pJtpeeUft3uciQNglqKDwvk6kdFlBBl3P1sTBO9vGoA+yyaVu8BrgppKDKBpJgyWH&#10;hQJrWhSUfe9/jAL82G0+z6OSLl/LyWnzvj2tV/FQqeen7m0KwlPn7+H/9lorGI9f4e9MO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ZXKRxwAAANwAAAAPAAAAAAAA&#10;AAAAAAAAAKECAABkcnMvZG93bnJldi54bWxQSwUGAAAAAAQABAD5AAAAlQMAAAAA&#10;" strokeweight=".25pt">
                            <v:stroke startarrowwidth="narrow" startarrowlength="short" endarrowwidth="narrow" endarrowlength="short"/>
                          </v:line>
                          <v:line id="Line 17100" o:spid="_x0000_s1094"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zq5ccAAADcAAAADwAAAGRycy9kb3ducmV2LnhtbESPQWvCQBSE7wX/w/KE3pqNRYxGVylt&#10;BQ+hYlT0+Mg+k2D2bZrdavrvu4VCj8PMfMMsVr1pxI06V1tWMIpiEMSF1TWXCg779dMUhPPIGhvL&#10;pOCbHKyWg4cFptreeUe33JciQNilqKDyvk2ldEVFBl1kW+LgXWxn0AfZlVJ3eA9w08jnOJ5IgzWH&#10;hQpbeq2ouOZfRgFud9nxMqnp8/Q2O2fvH+fNejpW6nHYv8xBeOr9f/ivvdEKkmQMv2fC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jOrlxwAAANwAAAAPAAAAAAAA&#10;AAAAAAAAAKECAABkcnMvZG93bnJldi54bWxQSwUGAAAAAAQABAD5AAAAlQMAAAAA&#10;" strokeweight=".25pt">
                            <v:stroke startarrowwidth="narrow" startarrowlength="short" endarrowwidth="narrow" endarrowlength="short"/>
                          </v:line>
                          <v:line id="Line 17101" o:spid="_x0000_s1095" style="position:absolute;visibility:visible;mso-wrap-style:square" from="9971,9967"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BPfscAAADcAAAADwAAAGRycy9kb3ducmV2LnhtbESPT2vCQBTE74V+h+UVeqsbpWqMWaVo&#10;BQ9i8U+px0f2mYRm38bsNsZv3y0UPA4z8xsmnXemEi01rrSsoN+LQBBnVpecKzgeVi8xCOeRNVaW&#10;ScGNHMxnjw8pJtpeeUft3uciQNglqKDwvk6kdFlBBl3P1sTBO9vGoA+yyaVu8BrgppKDKBpJgyWH&#10;hQJrWhSUfe9/jAL82G0+z6OSLl/LyWnzvj2tV/GrUs9P3dsUhKfO38P/7bVWMB4P4e9MO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wE9+xwAAANwAAAAPAAAAAAAA&#10;AAAAAAAAAKECAABkcnMvZG93bnJldi54bWxQSwUGAAAAAAQABAD5AAAAlQMAAAAA&#10;" strokeweight=".25pt">
                            <v:stroke startarrowwidth="narrow" startarrowlength="short" endarrowwidth="narrow" endarrowlength="short"/>
                          </v:line>
                          <v:line id="Line 17102" o:spid="_x0000_s1096"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RCcYAAADcAAAADwAAAGRycy9kb3ducmV2LnhtbESPT2vCQBTE74LfYXlCb7qxlKjRVaRW&#10;8CAt/kOPj+wzCWbfxuxW47fvCgWPw8z8hpnMGlOKG9WusKyg34tAEKdWF5wp2O+W3SEI55E1lpZJ&#10;wYMczKbt1gQTbe+8odvWZyJA2CWoIPe+SqR0aU4GXc9WxME729qgD7LOpK7xHuCmlO9RFEuDBYeF&#10;HCv6zCm9bH+NAvzZrA/nuKDrcTE6rb++T6vl8EOpt04zH4Pw1PhX+L+90goGgxieZ8IR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S0QnGAAAA3AAAAA8AAAAAAAAA&#10;AAAAAAAAoQIAAGRycy9kb3ducmV2LnhtbFBLBQYAAAAABAAEAPkAAACUAwAAAAA=&#10;" strokeweight=".25pt">
                            <v:stroke startarrowwidth="narrow" startarrowlength="short" endarrowwidth="narrow" endarrowlength="short"/>
                          </v:line>
                        </v:group>
                        <v:group id="Group 17097" o:spid="_x0000_s1097" style="position:absolute;left:6075;top:4052;width:138;height:165" coordorigin=",17" coordsize="20000,19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line id="Line 17098" o:spid="_x0000_s1098" style="position:absolute;visibility:visible;mso-wrap-style:square" from="0,199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G/wb8AAADcAAAADwAAAGRycy9kb3ducmV2LnhtbERPS4vCMBC+C/6HMIK3NXXBtVSjiLAg&#10;eJB1Ba9DM7bFZlKa6cN/vzksePz43tv96GrVUxsqzwaWiwQUce5txYWB2+/3RwoqCLLF2jMZeFGA&#10;/W462WJm/cA/1F+lUDGEQ4YGSpEm0zrkJTkMC98QR+7hW4cSYVto2+IQw12tP5PkSzusODaU2NCx&#10;pPx57ZyBTh5nGm9deqeUVzKkl5XrL8bMZ+NhA0polLf4332yBtbruDaeiUdA7/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OG/wb8AAADcAAAADwAAAAAAAAAAAAAAAACh&#10;AgAAZHJzL2Rvd25yZXYueG1sUEsFBgAAAAAEAAQA+QAAAI0DAAAAAA==&#10;" strokeweight="1pt">
                            <v:stroke startarrowwidth="narrow" startarrowlength="short" endarrowwidth="narrow" endarrowlength="short"/>
                          </v:line>
                          <v:line id="Line 17099" o:spid="_x0000_s1099" style="position:absolute;visibility:visible;mso-wrap-style:square" from="9971,17" to="2000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1Fe8cAAADcAAAADwAAAGRycy9kb3ducmV2LnhtbESPQWvCQBSE74X+h+UVvNVNRaJJXaVY&#10;Ax5EMa3o8ZF9JqHZt2l21fTfu4VCj8PMfMPMFr1pxJU6V1tW8DKMQBAXVtdcKvj8yJ6nIJxH1thY&#10;JgU/5GAxf3yYYartjfd0zX0pAoRdigoq79tUSldUZNANbUscvLPtDPogu1LqDm8Bbho5iqJYGqw5&#10;LFTY0rKi4iu/GAW4228O57im7+N7ctqstqd1Nh0rNXjq315BeOr9f/ivvdYKJpMEfs+EI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UV7xwAAANwAAAAPAAAAAAAA&#10;AAAAAAAAAKECAABkcnMvZG93bnJldi54bWxQSwUGAAAAAAQABAD5AAAAlQMAAAAA&#10;" strokeweight=".25pt">
                            <v:stroke startarrowwidth="narrow" startarrowlength="short" endarrowwidth="narrow" endarrowlength="short"/>
                          </v:line>
                          <v:line id="Line 17100" o:spid="_x0000_s1100" style="position:absolute;visibility:visible;mso-wrap-style:square" from="9971,4984" to="2000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KcwcIAAADcAAAADwAAAGRycy9kb3ducmV2LnhtbERPy4rCMBTdC/5DuAPuNJ1BnFqNIs4I&#10;LkTxhS4vzbUtNjedJmr9e7MYcHk47/G0MaW4U+0Kywo+exEI4tTqgjMFh/2iG4NwHlljaZkUPMnB&#10;dNJujTHR9sFbuu98JkIIuwQV5N5XiZQuzcmg69mKOHAXWxv0AdaZ1DU+Qrgp5VcUDaTBgkNDjhXN&#10;c0qvu5tRgJvt6ngZFPR3+hmeV7/r83IR95XqfDSzEQhPjX+L/91LreA7DvPDmXAE5O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KcwcIAAADcAAAADwAAAAAAAAAAAAAA&#10;AAChAgAAZHJzL2Rvd25yZXYueG1sUEsFBgAAAAAEAAQA+QAAAJADAAAAAA==&#10;" strokeweight=".25pt">
                            <v:stroke startarrowwidth="narrow" startarrowlength="short" endarrowwidth="narrow" endarrowlength="short"/>
                          </v:line>
                          <v:line id="Line 17101" o:spid="_x0000_s1101" style="position:absolute;visibility:visible;mso-wrap-style:square" from="9971,9967" to="2000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45WscAAADcAAAADwAAAGRycy9kb3ducmV2LnhtbESPQWvCQBSE7wX/w/IK3urGIjamWaW0&#10;FTxIxVQxx0f2mQSzb9PsVtN/7wpCj8PMfMOki9404kydqy0rGI8iEMSF1TWXCnbfy6cYhPPIGhvL&#10;pOCPHCzmg4cUE20vvKVz5ksRIOwSVFB53yZSuqIig25kW+LgHW1n0AfZlVJ3eAlw08jnKJpKgzWH&#10;hQpbeq+oOGW/RgFutuv9cVrTz+Fjlq8/v/LVMp4oNXzs315BeOr9f/jeXmkFL/EYbmfC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LjlaxwAAANwAAAAPAAAAAAAA&#10;AAAAAAAAAKECAABkcnMvZG93bnJldi54bWxQSwUGAAAAAAQABAD5AAAAlQMAAAAA&#10;" strokeweight=".25pt">
                            <v:stroke startarrowwidth="narrow" startarrowlength="short" endarrowwidth="narrow" endarrowlength="short"/>
                          </v:line>
                          <v:line id="Line 17102" o:spid="_x0000_s1102" style="position:absolute;visibility:visible;mso-wrap-style:square" from="9971,14933" to="20000,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nLccAAADcAAAADwAAAGRycy9kb3ducmV2LnhtbESPQWvCQBSE74X+h+UVeqsbpWgas4q0&#10;FTyIYqyY4yP7TILZt2l2q+m/7xYEj8PMfMOk89404kKdqy0rGA4iEMSF1TWXCr72y5cYhPPIGhvL&#10;pOCXHMxnjw8pJtpeeUeXzJciQNglqKDyvk2kdEVFBt3AtsTBO9nOoA+yK6Xu8BrgppGjKBpLgzWH&#10;hQpbeq+oOGc/RgFud+vDaVzT9/HjLV9/bvLVMn5V6vmpX0xBeOr9PXxrr7SCSTyC/zPhCM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ctxwAAANwAAAAPAAAAAAAA&#10;AAAAAAAAAKECAABkcnMvZG93bnJldi54bWxQSwUGAAAAAAQABAD5AAAAlQMAAAAA&#10;" strokeweight=".25pt">
                            <v:stroke startarrowwidth="narrow" startarrowlength="short" endarrowwidth="narrow" endarrowlength="short"/>
                          </v:line>
                        </v:group>
                        <v:shape id="AutoShape 3230" o:spid="_x0000_s1103" type="#_x0000_t32" style="position:absolute;left:6063;top:2284;width:0;height:19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dfcUAAADcAAAADwAAAGRycy9kb3ducmV2LnhtbESPQWvCQBSE7wX/w/KEXkrdRKEN0VVK&#10;oSAehGoOHh+7zySYfRt3tzH9965Q6HGYmW+Y1Wa0nRjIh9axgnyWgSDWzrRcK6iOX68FiBCRDXaO&#10;ScEvBdisJ08rLI278TcNh1iLBOFQooImxr6UMuiGLIaZ64mTd3beYkzS19J4vCW47eQ8y96kxZbT&#10;QoM9fTakL4cfq6DdVftqeLlGr4tdfvJ5OJ46rdTzdPxYgog0xv/wX3trFLwX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dfcUAAADcAAAADwAAAAAAAAAA&#10;AAAAAAChAgAAZHJzL2Rvd25yZXYueG1sUEsFBgAAAAAEAAQA+QAAAJMDAAAAAA==&#10;"/>
                      </v:group>
                      <v:shape id="Freeform 3231" o:spid="_x0000_s1104" style="position:absolute;left:5076;top:2479;width:1257;height:316;flip:x;visibility:visible;mso-wrap-style:square;v-text-anchor:top" coordsize="95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KUMMA&#10;AADcAAAADwAAAGRycy9kb3ducmV2LnhtbESPQYvCMBCF7wv+hzAL3tZUEbdUo4ggePGw3f6AsRnT&#10;ss2kNGmt/vqNIHh8vHnfm7fZjbYRA3W+dqxgPktAEJdO12wUFL/HrxSED8gaG8ek4E4edtvJxwYz&#10;7W78Q0MejIgQ9hkqqEJoMyl9WZFFP3MtcfSurrMYouyM1B3eItw2cpEkK2mx5thQYUuHisq/vLfx&#10;jXM4X/fmbh5zU5TFJZd93w5KTT/H/RpEoDG8j1/pk1bwnS7hOSYS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BKUMMAAADcAAAADwAAAAAAAAAAAAAAAACYAgAAZHJzL2Rv&#10;d25yZXYueG1sUEsFBgAAAAAEAAQA9QAAAIgDAAAAAA==&#10;" path="m,160c39,94,79,28,238,14,397,,675,39,954,78e" filled="f">
                        <v:path arrowok="t" o:connecttype="custom" o:connectlocs="0,624;414,55;1656,304" o:connectangles="0,0,0"/>
                      </v:shape>
                      <v:shape id="Connecteur droit avec flèche 908" o:spid="_x0000_s1105" type="#_x0000_t32" style="position:absolute;left:4234;top:3115;width:208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2LcMAAADcAAAADwAAAGRycy9kb3ducmV2LnhtbESPQYvCMBSE74L/ITzBm6Yqu4ZqFCks&#10;Kp5WvXh7NM+22LyUJmvrvzcLC3scZuYbZr3tbS2e1PrKsYbZNAFBnDtTcaHhevmaKBA+IBusHZOG&#10;F3nYboaDNabGdfxNz3MoRISwT1FDGUKTSunzkiz6qWuIo3d3rcUQZVtI02IX4baW8yT5lBYrjgsl&#10;NpSVlD/OP1aDyk7dcaGW2cnf9sdwuatb33mtx6N+twIRqA//4b/2wWhYqg/4PROPgN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i9i3DAAAA3AAAAA8AAAAAAAAAAAAA&#10;AAAAoQIAAGRycy9kb3ducmV2LnhtbFBLBQYAAAAABAAEAPkAAACRAwAAAAA=&#10;" strokecolor="black [3213]" strokeweight=".5pt">
                        <v:stroke endarrow="block"/>
                      </v:shape>
                      <v:shape id="Zone de texte 909" o:spid="_x0000_s1106" type="#_x0000_t202" style="position:absolute;left:2729;top:2789;width:2867;height: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CpcUA&#10;AADcAAAADwAAAGRycy9kb3ducmV2LnhtbESPQWsCMRSE7wX/Q3hCL0WzFlFZjVKEwh72oi0Fb4/N&#10;c7O4edkmcd3+eyMIPQ4z8w2z2Q22FT350DhWMJtmIIgrpxuuFXx/fU5WIEJE1tg6JgV/FGC3Hb1s&#10;MNfuxgfqj7EWCcIhRwUmxi6XMlSGLIap64iTd3beYkzS11J7vCW4beV7li2kxYbTgsGO9oaqy/Fq&#10;FfQ/xVwfehP9274ssuJS/i5PpVKv4+FjDSLSEP/Dz3ahFSxXC3icS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cKlxQAAANwAAAAPAAAAAAAAAAAAAAAAAJgCAABkcnMv&#10;ZG93bnJldi54bWxQSwUGAAAAAAQABAD1AAAAigMAAAAA&#10;" filled="f" stroked="f" strokeweight=".5pt">
                        <v:textbox style="mso-next-textbox:#Zone de texte 909">
                          <w:txbxContent>
                            <w:p w:rsidR="007E42FC" w:rsidRPr="009F5B8E" w:rsidRDefault="007E42FC" w:rsidP="00DF26C3">
                              <w:r>
                                <w:t xml:space="preserve">Tige mobile </w:t>
                              </w:r>
                            </w:p>
                          </w:txbxContent>
                        </v:textbox>
                      </v:shape>
                      <v:shape id="Connecteur droit avec flèche 908" o:spid="_x0000_s1107" type="#_x0000_t32" style="position:absolute;left:3505;top:4784;width:281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zNwcMAAADcAAAADwAAAGRycy9kb3ducmV2LnhtbESPT4vCMBTE7wt+h/AEb2uqwjZUo0hB&#10;VvHkn4u3R/Nsi81LabK2fvvNwoLHYWZ+w6w2g23EkzpfO9YwmyYgiAtnai41XC+7TwXCB2SDjWPS&#10;8CIPm/XoY4WZcT2f6HkOpYgQ9hlqqEJoMyl9UZFFP3UtcfTurrMYouxKaTrsI9w2cp4kX9JizXGh&#10;wpbyiorH+cdqUPmxPyxUmh/97fsQLnd1G3qv9WQ8bJcgAg3hHf5v742GVKXwdy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8zcHDAAAA3AAAAA8AAAAAAAAAAAAA&#10;AAAAoQIAAGRycy9kb3ducmV2LnhtbFBLBQYAAAAABAAEAPkAAACRAwAAAAA=&#10;" strokecolor="black [3213]" strokeweight=".5pt">
                        <v:stroke endarrow="block"/>
                      </v:shape>
                      <v:shape id="Connecteur droit avec flèche 908" o:spid="_x0000_s1108" type="#_x0000_t32" style="position:absolute;left:3897;top:5013;width:232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Zs8EAAADcAAAADwAAAGRycy9kb3ducmV2LnhtbERPz2uDMBS+D/Y/hDfYbcZtMIM1liKM&#10;rfRU7aW3h3lVqXkRk1X33y+HQY8f3+9iu9pR3Gj2g2MNr0kKgrh1ZuBOw6n5fFEgfEA2ODomDb/k&#10;YVs+PhSYG7fwkW516EQMYZ+jhj6EKZfStz1Z9ImbiCN3cbPFEOHcSTPjEsPtKN/S9ENaHDg29DhR&#10;1VN7rX+sBlUdlv27yqqDP3/tQ3NR53XxWj8/rbsNiEBruIv/3d9GQ6bi2ngmHgFZ/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o1mzwQAAANwAAAAPAAAAAAAAAAAAAAAA&#10;AKECAABkcnMvZG93bnJldi54bWxQSwUGAAAAAAQABAD5AAAAjwMAAAAA&#10;" strokecolor="black [3213]" strokeweight=".5pt">
                        <v:stroke endarrow="block"/>
                      </v:shape>
                      <v:shape id="Zone de texte 909" o:spid="_x0000_s1109" type="#_x0000_t202" style="position:absolute;left:2767;top:4408;width:1901;height: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W18YA&#10;AADcAAAADwAAAGRycy9kb3ducmV2LnhtbESPT2sCMRTE74LfITzBi9RsRardGqUIwh724h8KvT02&#10;r5vFzcs2Sdf125tCocdhZn7DbHaDbUVPPjSOFTzPMxDEldMN1wou58PTGkSIyBpbx6TgTgF22/Fo&#10;g7l2Nz5Sf4q1SBAOOSowMXa5lKEyZDHMXUecvC/nLcYkfS21x1uC21YusuxFWmw4LRjsaG+oup5+&#10;rIL+o1jqY2+in+3LIiuu5ffqs1RqOhne30BEGuJ/+K9daAWr9Sv8nklH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JW18YAAADcAAAADwAAAAAAAAAAAAAAAACYAgAAZHJz&#10;L2Rvd25yZXYueG1sUEsFBgAAAAAEAAQA9QAAAIsDAAAAAA==&#10;" filled="f" stroked="f" strokeweight=".5pt">
                        <v:textbox>
                          <w:txbxContent>
                            <w:p w:rsidR="007E42FC" w:rsidRPr="009F5B8E" w:rsidRDefault="007E42FC" w:rsidP="00DF26C3">
                              <w:r>
                                <w:t xml:space="preserve">Lest </w:t>
                              </w:r>
                            </w:p>
                          </w:txbxContent>
                        </v:textbox>
                      </v:shape>
                      <v:shape id="Zone de texte 909" o:spid="_x0000_s1110" type="#_x0000_t202" style="position:absolute;left:2767;top:4703;width:1901;height: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pl8IA&#10;AADcAAAADwAAAGRycy9kb3ducmV2LnhtbERPTWvCMBi+D/YfwjvwMjSdiLrOKEMQeujFDwa7vTTv&#10;mmLzpktirf/eHASPD8/3ajPYVvTkQ+NYwcckA0FcOd1wreB03I2XIEJE1tg6JgU3CrBZv76sMNfu&#10;ynvqD7EWKYRDjgpMjF0uZagMWQwT1xEn7s95izFBX0vt8ZrCbSunWTaXFhtODQY72hqqzoeLVdD/&#10;FDO9703079uyyIpz+b/4LZUavQ3fXyAiDfEpfrgLrWDxmean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WmXwgAAANwAAAAPAAAAAAAAAAAAAAAAAJgCAABkcnMvZG93&#10;bnJldi54bWxQSwUGAAAAAAQABAD1AAAAhwMAAAAA&#10;" filled="f" stroked="f" strokeweight=".5pt">
                        <v:textbox>
                          <w:txbxContent>
                            <w:p w:rsidR="007E42FC" w:rsidRPr="009F5B8E" w:rsidRDefault="007E42FC" w:rsidP="00DF26C3">
                              <w:r>
                                <w:t>Rondelle</w:t>
                              </w:r>
                            </w:p>
                          </w:txbxContent>
                        </v:textbox>
                      </v:shape>
                      <v:shape id="Zone de texte 909" o:spid="_x0000_s1111" type="#_x0000_t202" style="position:absolute;left:7555;top:4808;width:2403;height: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MDMUA&#10;AADcAAAADwAAAGRycy9kb3ducmV2LnhtbESPQWsCMRSE74L/IbxCL1KzSql1a5QiCHvYi7YI3h6b&#10;52Zx87Im6br9940g9DjMzDfMajPYVvTkQ+NYwWyagSCunG64VvD9tXt5BxEissbWMSn4pQCb9Xi0&#10;wly7G++pP8RaJAiHHBWYGLtcylAZshimriNO3tl5izFJX0vt8ZbgtpXzLHuTFhtOCwY72hqqLocf&#10;q6A/Fq9635voJ9uyyIpLeV2cSqWen4bPDxCRhvgffrQLrWCxnMH9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cwMxQAAANwAAAAPAAAAAAAAAAAAAAAAAJgCAABkcnMv&#10;ZG93bnJldi54bWxQSwUGAAAAAAQABAD1AAAAigMAAAAA&#10;" filled="f" stroked="f" strokeweight=".5pt">
                        <v:textbox>
                          <w:txbxContent>
                            <w:p w:rsidR="007E42FC" w:rsidRPr="009F5B8E" w:rsidRDefault="007E42FC" w:rsidP="00DF26C3">
                              <w:r>
                                <w:t>Position du plongeur</w:t>
                              </w:r>
                            </w:p>
                          </w:txbxContent>
                        </v:textbox>
                      </v:shape>
                    </v:group>
                    <v:rect id="Rectangle 2083" o:spid="_x0000_s1112" style="position:absolute;left:22708;top:17379;width:457;height:1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vGsUA&#10;AADcAAAADwAAAGRycy9kb3ducmV2LnhtbESPMWvDMBSE90L/g3iFbI1cD7HrRgklpaRLBrtZuj2s&#10;F9vEejKSEtv59VWg0PG4u++49XYyvbiS851lBS/LBARxbXXHjYLj9+dzDsIHZI29ZVIwk4ft5vFh&#10;jYW2I5d0rUIjIoR9gQraEIZCSl+3ZNAv7UAcvZN1BkOUrpHa4RjhppdpkqykwY7jQosD7Vqqz9XF&#10;KJC3Mp13P8emOuSTdeXH3mQXVmrxNL2/gQg0hf/wX/tLK8heU7if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a8axQAAANwAAAAPAAAAAAAAAAAAAAAAAJgCAABkcnMv&#10;ZG93bnJldi54bWxQSwUGAAAAAAQABAD1AAAAigMAAAAA&#10;" fillcolor="#404040 [2429]" strokecolor="black [3213]" strokeweight="1pt"/>
                  </v:group>
                  <v:line id="Connecteur droit 2084" o:spid="_x0000_s1113" style="position:absolute;flip:y;visibility:visible;mso-wrap-style:square" from="21618,9689" to="24094,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OFBMUAAADcAAAADwAAAGRycy9kb3ducmV2LnhtbESP0WoCMRRE3wv9h3AF32pWbbe6NYoV&#10;CtIX0foBl811s3Rzs01SXffrTaHg4zAzZ5jFqrONOJMPtWMF41EGgrh0uuZKwfHr42kGIkRkjY1j&#10;UnClAKvl48MCC+0uvKfzIVYiQTgUqMDE2BZShtKQxTByLXHyTs5bjEn6SmqPlwS3jZxkWS4t1pwW&#10;DLa0MVR+H36tgqaPx37+vjF99vN81btd7vzLp1LDQbd+AxGpi/fwf3urFbzOp/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OFBMUAAADcAAAADwAAAAAAAAAA&#10;AAAAAAChAgAAZHJzL2Rvd25yZXYueG1sUEsFBgAAAAAEAAQA+QAAAJMDAAAAAA==&#10;" strokecolor="black [3213]"/>
                  <w10:wrap type="none"/>
                  <w10:anchorlock/>
                </v:group>
              </w:pict>
            </w:r>
          </w:p>
          <w:p w:rsidR="00DF26C3" w:rsidRDefault="00DF26C3" w:rsidP="00DF26C3">
            <w:pPr>
              <w:pStyle w:val="ECEcorps"/>
            </w:pPr>
          </w:p>
          <w:p w:rsidR="00DF26C3" w:rsidRDefault="00DF26C3" w:rsidP="00DF26C3">
            <w:pPr>
              <w:pStyle w:val="ECEcorps"/>
            </w:pPr>
            <w:r w:rsidRPr="00520842">
              <w:t>La tige mobile</w:t>
            </w:r>
            <w:r w:rsidR="00036706">
              <w:t xml:space="preserve"> et le lest modélisent le plongeur</w:t>
            </w:r>
            <w:r w:rsidR="00F9428F">
              <w:t>. L</w:t>
            </w:r>
            <w:r w:rsidR="00036706">
              <w:t>a rondelle modélise la pierre.</w:t>
            </w:r>
            <w:r>
              <w:t xml:space="preserve"> L’extrémité inférieure de la tige mobile sert de repère de la position du plongeur.</w:t>
            </w:r>
          </w:p>
          <w:p w:rsidR="00DF26C3" w:rsidRDefault="00DF26C3" w:rsidP="00DF26C3">
            <w:pPr>
              <w:pStyle w:val="ECEcorp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06"/>
              <w:gridCol w:w="4707"/>
            </w:tblGrid>
            <w:tr w:rsidR="00DF26C3" w:rsidTr="007A7EEB">
              <w:tc>
                <w:tcPr>
                  <w:tcW w:w="4706" w:type="dxa"/>
                  <w:tcBorders>
                    <w:right w:val="single" w:sz="4" w:space="0" w:color="auto"/>
                  </w:tcBorders>
                </w:tcPr>
                <w:p w:rsidR="00DF26C3" w:rsidRDefault="00DF26C3" w:rsidP="007A7EEB">
                  <w:pPr>
                    <w:pStyle w:val="ECEcorps"/>
                  </w:pPr>
                  <w:r>
                    <w:t>Le système {tige + lest + </w:t>
                  </w:r>
                  <w:r w:rsidR="007A7EEB">
                    <w:t>grande </w:t>
                  </w:r>
                  <w:r>
                    <w:t>rondelle} modélise un plongeur tenant la pierre horizontalement.</w:t>
                  </w:r>
                </w:p>
                <w:p w:rsidR="00DF26C3" w:rsidRDefault="00C41110" w:rsidP="007A7EEB">
                  <w:pPr>
                    <w:pStyle w:val="ECEcorps"/>
                    <w:jc w:val="center"/>
                  </w:pPr>
                  <w:r>
                    <w:rPr>
                      <w:noProof/>
                    </w:rPr>
                  </w:r>
                  <w:r>
                    <w:rPr>
                      <w:noProof/>
                    </w:rPr>
                    <w:pict>
                      <v:group id="Groupe 507" o:spid="_x0000_s1121" style="width:14.15pt;height:28.3pt;mso-position-horizontal-relative:char;mso-position-vertical-relative:line" coordorigin="18" coordsize="180650,360000">
                        <v:oval id="Oval 3166" o:spid="_x0000_s1124" style="position:absolute;left:18;top:236170;width:180650;height:52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iRsMA&#10;AADaAAAADwAAAGRycy9kb3ducmV2LnhtbESPQWvCQBSE74L/YXmF3nSTHqpEV7GBhtJbVGy9PbKv&#10;SWj2bcxuk/Tfu4LgcZiZb5j1djSN6KlztWUF8TwCQVxYXXOp4Hh4ny1BOI+ssbFMCv7JwXYznawx&#10;0XbgnPq9L0WAsEtQQeV9m0jpiooMurltiYP3YzuDPsiulLrDIcBNI1+i6FUarDksVNhSWlHxu/8z&#10;CtL27fydHb7MzvVxjln8GcnTRannp3G3AuFp9I/wvf2hFSzgdiXcA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8iRsMAAADaAAAADwAAAAAAAAAAAAAAAACYAgAAZHJzL2Rv&#10;d25yZXYueG1sUEsFBgAAAAAEAAQA9QAAAIgDAAAAAA==&#10;" fillcolor="#5a5a5a [2109]"/>
                        <v:line id="Connecteur droit 892" o:spid="_x0000_s1123" style="position:absolute;flip:x;visibility:visible;mso-wrap-style:square" from="84778,0" to="90492,36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KOq74AAADaAAAADwAAAGRycy9kb3ducmV2LnhtbERPy4rCMBTdD/gP4QruxrSiw1CNoqIi&#10;Lobxtb8017TY3JQmav17sxBcHs57MmttJe7U+NKxgrSfgCDOnS7ZKDgd19+/IHxA1lg5JgVP8jCb&#10;dr4mmGn34D3dD8GIGMI+QwVFCHUmpc8Lsuj7riaO3MU1FkOEjZG6wUcMt5UcJMmPtFhybCiwpmVB&#10;+fVwswpWqDfD/W600se/f2OGbZoszqlSvW47H4MI1IaP+O3eagVxa7wSb4C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co6rvgAAANoAAAAPAAAAAAAAAAAAAAAAAKEC&#10;AABkcnMvZG93bnJldi54bWxQSwUGAAAAAAQABAD5AAAAjAMAAAAA&#10;" strokecolor="black [3213]" strokeweight="1.5pt"/>
                        <v:rect id="Rectangle 510" o:spid="_x0000_s1122" style="position:absolute;left:72689;top:90835;width:45720;height:10795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2dMMA&#10;AADbAAAADwAAAGRycy9kb3ducmV2LnhtbESPQWvCQBCF7wX/wzKCt7rRQluiq6hg9SaxHjwO2TEJ&#10;ZmdDdmPiv3cOhd5meG/e+2a5HlytHtSGyrOB2TQBRZx7W3Fh4PK7f/8GFSKyxdozGXhSgPVq9LbE&#10;1PqeM3qcY6EkhEOKBsoYm1TrkJfkMEx9QyzazbcOo6xtoW2LvYS7Ws+T5FM7rFgaSmxoV1J+P3fO&#10;wPyK2c8sp48u6096OHxtD91pa8xkPGwWoCIN8d/8d320gi/08os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j2dMMAAADbAAAADwAAAAAAAAAAAAAAAACYAgAAZHJzL2Rv&#10;d25yZXYueG1sUEsFBgAAAAAEAAQA9QAAAIgDAAAAAA==&#10;" fillcolor="#404040 [2429]" strokecolor="black [3213]" strokeweight="1pt"/>
                        <w10:wrap type="none"/>
                        <w10:anchorlock/>
                      </v:group>
                    </w:pict>
                  </w:r>
                </w:p>
                <w:p w:rsidR="00DF26C3" w:rsidRDefault="00DF26C3" w:rsidP="007A7EEB">
                  <w:pPr>
                    <w:pStyle w:val="ECEcorps"/>
                  </w:pPr>
                </w:p>
              </w:tc>
              <w:tc>
                <w:tcPr>
                  <w:tcW w:w="4707" w:type="dxa"/>
                  <w:tcBorders>
                    <w:left w:val="single" w:sz="4" w:space="0" w:color="auto"/>
                  </w:tcBorders>
                </w:tcPr>
                <w:p w:rsidR="00DF26C3" w:rsidRDefault="00DF26C3" w:rsidP="007A7EEB">
                  <w:pPr>
                    <w:pStyle w:val="ECEcorps"/>
                  </w:pPr>
                  <w:r>
                    <w:t>Le système {tige + lest + </w:t>
                  </w:r>
                  <w:r w:rsidR="007A7EEB">
                    <w:t xml:space="preserve">petite </w:t>
                  </w:r>
                  <w:r>
                    <w:t>rondelle} modélise un plongeur tenant la pierre quasiment verticalement, comme sur la photographie présentée dans le contexte du sujet.</w:t>
                  </w:r>
                </w:p>
                <w:p w:rsidR="00DF26C3" w:rsidRDefault="00C41110" w:rsidP="007A7EEB">
                  <w:pPr>
                    <w:pStyle w:val="ECEcorps"/>
                    <w:jc w:val="center"/>
                  </w:pPr>
                  <w:r>
                    <w:rPr>
                      <w:noProof/>
                    </w:rPr>
                  </w:r>
                  <w:r>
                    <w:rPr>
                      <w:noProof/>
                    </w:rPr>
                    <w:pict>
                      <v:group id="Groupe 14" o:spid="_x0000_s1117" style="width:8.5pt;height:28.35pt;mso-position-horizontal-relative:char;mso-position-vertical-relative:line" coordsize="108000,360000">
                        <v:oval id="Oval 3166" o:spid="_x0000_s1120" style="position:absolute;top:236170;width:108000;height:52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kRcMA&#10;AADaAAAADwAAAGRycy9kb3ducmV2LnhtbESPQWvCQBSE74L/YXmF3nSTFkSiq9hAQ+ktKrbeHtnX&#10;JDT7Nma3SfrvXUHwOMzMN8x6O5pG9NS52rKCeB6BIC6srrlUcDy8z5YgnEfW2FgmBf/kYLuZTtaY&#10;aDtwTv3elyJA2CWooPK+TaR0RUUG3dy2xMH7sZ1BH2RXSt3hEOCmkS9RtJAGaw4LFbaUVlT87v+M&#10;grR9O39nhy+zc32cYxZ/RvJ0Uer5adytQHga/SN8b39oBa9wuxJu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QkRcMAAADaAAAADwAAAAAAAAAAAAAAAACYAgAAZHJzL2Rv&#10;d25yZXYueG1sUEsFBgAAAAAEAAQA9QAAAIgDAAAAAA==&#10;" fillcolor="#5a5a5a [2109]"/>
                        <v:line id="Connecteur droit 892" o:spid="_x0000_s1119" style="position:absolute;flip:x;visibility:visible;mso-wrap-style:square" from="48445,0" to="54177,36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rsMAAADaAAAADwAAAGRycy9kb3ducmV2LnhtbESPQWvCQBSE7wX/w/KE3uomEovEbKQt&#10;tkgPxWh7f2Sfm9Ds25BdNf33XUHwOMzMN0yxHm0nzjT41rGCdJaAIK6dbtko+D68Py1B+ICssXNM&#10;Cv7Iw7qcPBSYa3fhis77YESEsM9RQRNCn0vp64Ys+pnriaN3dIPFEOVgpB7wEuG2k/MkeZYWW44L&#10;Dfb01lD9uz9ZBRvUH1n1udjow9fOmGxMk9efVKnH6fiyAhFoDPfwrb3VCjK4Xok3QJ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hK7DAAAA2gAAAA8AAAAAAAAAAAAA&#10;AAAAoQIAAGRycy9kb3ducmV2LnhtbFBLBQYAAAAABAAEAPkAAACRAwAAAAA=&#10;" strokecolor="black [3213]" strokeweight="1.5pt"/>
                        <v:rect id="Rectangle 13" o:spid="_x0000_s1118" style="position:absolute;left:30279;top:90835;width:45865;height:10795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Qd8IA&#10;AADaAAAADwAAAGRycy9kb3ducmV2LnhtbESPT4vCMBTE74LfITxhb5rq4h+qUVTY1Zu0evD4aN62&#10;ZZuX0qS2++03guBxmJnfMJtdbyrxoMaVlhVMJxEI4szqknMFt+vXeAXCeWSNlWVS8EcOdtvhYIOx&#10;th0n9Eh9LgKEXYwKCu/rWEqXFWTQTWxNHLwf2xj0QTa51A12AW4qOYuihTRYclgosKZjQdlv2hoF&#10;szsm39OMPtuku8j+tDyc2stBqY9Rv1+D8NT7d/jVPmsFc3heCT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BB3wgAAANoAAAAPAAAAAAAAAAAAAAAAAJgCAABkcnMvZG93&#10;bnJldi54bWxQSwUGAAAAAAQABAD1AAAAhwMAAAAA&#10;" fillcolor="#404040 [2429]" strokecolor="black [3213]" strokeweight="1pt"/>
                        <w10:wrap type="none"/>
                        <w10:anchorlock/>
                      </v:group>
                    </w:pict>
                  </w:r>
                </w:p>
                <w:p w:rsidR="00DF26C3" w:rsidRDefault="00DF26C3" w:rsidP="007A7EEB">
                  <w:pPr>
                    <w:pStyle w:val="ECEcorps"/>
                  </w:pPr>
                </w:p>
              </w:tc>
            </w:tr>
          </w:tbl>
          <w:p w:rsidR="00036706" w:rsidRPr="00036706" w:rsidRDefault="00036706" w:rsidP="00036706">
            <w:pPr>
              <w:pStyle w:val="ECEcorps"/>
            </w:pPr>
          </w:p>
          <w:p w:rsidR="00E26870" w:rsidRPr="00503AAA" w:rsidRDefault="00036706" w:rsidP="00503AAA">
            <w:pPr>
              <w:pStyle w:val="ECEcorps"/>
              <w:rPr>
                <w:b/>
              </w:rPr>
            </w:pPr>
            <w:r w:rsidRPr="00503AAA">
              <w:rPr>
                <w:b/>
              </w:rPr>
              <w:t>La tige mobile peut être décrochée de son support et lâchée :</w:t>
            </w:r>
            <w:r w:rsidR="00160E93" w:rsidRPr="00503AAA">
              <w:rPr>
                <w:b/>
              </w:rPr>
              <w:t xml:space="preserve"> elle perme</w:t>
            </w:r>
            <w:r w:rsidRPr="00503AAA">
              <w:rPr>
                <w:b/>
              </w:rPr>
              <w:t>t ainsi de simuler</w:t>
            </w:r>
            <w:r w:rsidR="00160E93" w:rsidRPr="00503AAA">
              <w:rPr>
                <w:b/>
              </w:rPr>
              <w:t xml:space="preserve"> la plongée. La vitesse de plongée, nulle au début, croît alors et atteint très rapidement sa valeur maximale. </w:t>
            </w:r>
          </w:p>
        </w:tc>
      </w:tr>
    </w:tbl>
    <w:p w:rsidR="00A77993" w:rsidRDefault="00A77993" w:rsidP="00E26870">
      <w:pPr>
        <w:pStyle w:val="ECEtitre"/>
      </w:pPr>
    </w:p>
    <w:p w:rsidR="00E26870" w:rsidRDefault="00E26870" w:rsidP="00E26870">
      <w:pPr>
        <w:pStyle w:val="ECEtitre"/>
      </w:pPr>
      <w:r w:rsidRPr="00257B49">
        <w:lastRenderedPageBreak/>
        <w:t xml:space="preserve">TRAVAIL </w:t>
      </w:r>
      <w:r>
        <w:t>À</w:t>
      </w:r>
      <w:r w:rsidRPr="00257B49">
        <w:t xml:space="preserve"> EFFECTUER </w:t>
      </w:r>
    </w:p>
    <w:p w:rsidR="00E26870" w:rsidRPr="00257B49" w:rsidRDefault="00E26870" w:rsidP="00E26870">
      <w:pPr>
        <w:autoSpaceDE w:val="0"/>
        <w:autoSpaceDN w:val="0"/>
        <w:adjustRightInd w:val="0"/>
        <w:rPr>
          <w:b/>
          <w:bCs/>
          <w:color w:val="auto"/>
          <w:u w:val="single"/>
        </w:rPr>
      </w:pPr>
    </w:p>
    <w:p w:rsidR="00E94780" w:rsidRDefault="00716EE3" w:rsidP="00787401">
      <w:pPr>
        <w:pStyle w:val="ECEpartie"/>
        <w:numPr>
          <w:ilvl w:val="0"/>
          <w:numId w:val="8"/>
        </w:numPr>
      </w:pPr>
      <w:bookmarkStart w:id="24" w:name="_Toc460937126"/>
      <w:bookmarkStart w:id="25" w:name="_Toc460944314"/>
      <w:bookmarkStart w:id="26" w:name="_Toc469215221"/>
      <w:bookmarkStart w:id="27" w:name="_Toc498078137"/>
      <w:bookmarkStart w:id="28" w:name="_Toc504656755"/>
      <w:r>
        <w:t>É</w:t>
      </w:r>
      <w:r w:rsidR="00EB2E8D">
        <w:t xml:space="preserve">talonnage du dispositif expérimental </w:t>
      </w:r>
      <w:r w:rsidR="00E26870" w:rsidRPr="00FB44EA">
        <w:rPr>
          <w:b w:val="0"/>
        </w:rPr>
        <w:t>(</w:t>
      </w:r>
      <w:r w:rsidR="00BF2021">
        <w:rPr>
          <w:b w:val="0"/>
        </w:rPr>
        <w:t>3</w:t>
      </w:r>
      <w:r w:rsidR="000374EF" w:rsidRPr="00FB44EA">
        <w:rPr>
          <w:b w:val="0"/>
        </w:rPr>
        <w:t>0</w:t>
      </w:r>
      <w:r w:rsidR="00432DAC" w:rsidRPr="00FB44EA">
        <w:rPr>
          <w:b w:val="0"/>
        </w:rPr>
        <w:t xml:space="preserve"> minutes conseillées</w:t>
      </w:r>
      <w:r w:rsidR="00E26870" w:rsidRPr="00FB44EA">
        <w:rPr>
          <w:b w:val="0"/>
        </w:rPr>
        <w:t>)</w:t>
      </w:r>
      <w:bookmarkEnd w:id="24"/>
      <w:bookmarkEnd w:id="25"/>
      <w:bookmarkEnd w:id="26"/>
      <w:bookmarkEnd w:id="27"/>
      <w:bookmarkEnd w:id="28"/>
    </w:p>
    <w:p w:rsidR="00802C0F" w:rsidRDefault="00802C0F" w:rsidP="00E94780">
      <w:pPr>
        <w:pStyle w:val="ECEcorps"/>
      </w:pPr>
    </w:p>
    <w:p w:rsidR="00716EE3" w:rsidRDefault="00716EE3" w:rsidP="0097702A">
      <w:pPr>
        <w:pStyle w:val="ECEcorps"/>
      </w:pPr>
      <w:r>
        <w:t xml:space="preserve">La tige mobile est suspendue à un support et branchée à un voltmètre. </w:t>
      </w:r>
    </w:p>
    <w:p w:rsidR="00BA4B21" w:rsidRDefault="00BA4B21" w:rsidP="00BA4B21">
      <w:pPr>
        <w:pStyle w:val="ECEcorps"/>
        <w:ind w:left="1069"/>
      </w:pPr>
    </w:p>
    <w:p w:rsidR="00BA4B21" w:rsidRDefault="007A7EEB" w:rsidP="00BA4B21">
      <w:pPr>
        <w:pStyle w:val="ECEcorps"/>
        <w:ind w:left="1069"/>
      </w:pPr>
      <w:r>
        <w:rPr>
          <w:noProof/>
        </w:rPr>
        <w:drawing>
          <wp:inline distT="0" distB="0" distL="0" distR="0">
            <wp:extent cx="5848350" cy="3009900"/>
            <wp:effectExtent l="19050" t="0" r="0" b="0"/>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848350" cy="3009900"/>
                    </a:xfrm>
                    <a:prstGeom prst="rect">
                      <a:avLst/>
                    </a:prstGeom>
                    <a:noFill/>
                    <a:ln w="9525">
                      <a:noFill/>
                      <a:miter lim="800000"/>
                      <a:headEnd/>
                      <a:tailEnd/>
                    </a:ln>
                  </pic:spPr>
                </pic:pic>
              </a:graphicData>
            </a:graphic>
          </wp:inline>
        </w:drawing>
      </w:r>
    </w:p>
    <w:p w:rsidR="002A031A" w:rsidRPr="002A031A" w:rsidRDefault="00160E93" w:rsidP="0097702A">
      <w:pPr>
        <w:pStyle w:val="ECEcorps"/>
      </w:pPr>
      <w:r>
        <w:t>L</w:t>
      </w:r>
      <w:r w:rsidR="002A031A">
        <w:t xml:space="preserve">’origine </w:t>
      </w:r>
      <w:r w:rsidR="009D45B6">
        <w:t xml:space="preserve">des </w:t>
      </w:r>
      <w:r w:rsidR="00F26BD2">
        <w:t>ordonnées</w:t>
      </w:r>
      <w:r w:rsidR="005D794C">
        <w:t xml:space="preserve"> </w:t>
      </w:r>
      <w:r w:rsidR="002A031A">
        <w:rPr>
          <w:i/>
        </w:rPr>
        <w:t>z </w:t>
      </w:r>
      <w:r w:rsidR="002A031A" w:rsidRPr="002A031A">
        <w:t>= 0</w:t>
      </w:r>
      <w:r w:rsidR="00963141">
        <w:t xml:space="preserve"> </w:t>
      </w:r>
      <w:r w:rsidR="002C5DC5">
        <w:t xml:space="preserve">est </w:t>
      </w:r>
      <w:r w:rsidR="002A031A">
        <w:t xml:space="preserve">au niveau de </w:t>
      </w:r>
      <w:r w:rsidR="00BA4B21">
        <w:t>la</w:t>
      </w:r>
      <w:r w:rsidR="002A031A">
        <w:t xml:space="preserve"> graduation</w:t>
      </w:r>
      <w:r w:rsidR="00BA4B21">
        <w:t xml:space="preserve"> 0 du réglet</w:t>
      </w:r>
      <w:r w:rsidR="002A031A">
        <w:t>.</w:t>
      </w:r>
    </w:p>
    <w:p w:rsidR="00B35DE8" w:rsidRDefault="00B35DE8" w:rsidP="00B35DE8">
      <w:pPr>
        <w:pStyle w:val="ECEcorps"/>
      </w:pPr>
    </w:p>
    <w:p w:rsidR="00063C42" w:rsidRDefault="000A1EFD" w:rsidP="00E94780">
      <w:pPr>
        <w:pStyle w:val="ECEcorps"/>
      </w:pPr>
      <w:r>
        <w:t>P</w:t>
      </w:r>
      <w:r w:rsidR="006F1378">
        <w:t xml:space="preserve">our différentes </w:t>
      </w:r>
      <w:r w:rsidR="00074B33">
        <w:t>valeurs de l’ordonnée</w:t>
      </w:r>
      <w:r w:rsidR="005D794C">
        <w:t xml:space="preserve"> </w:t>
      </w:r>
      <w:r w:rsidRPr="009D45B6">
        <w:rPr>
          <w:i/>
        </w:rPr>
        <w:t>z</w:t>
      </w:r>
      <w:r>
        <w:t xml:space="preserve"> de l’extrémité de la tige mobile</w:t>
      </w:r>
      <w:r w:rsidR="00063C42">
        <w:t> :</w:t>
      </w:r>
    </w:p>
    <w:p w:rsidR="00B356A6" w:rsidRDefault="000A1EFD" w:rsidP="00787401">
      <w:pPr>
        <w:pStyle w:val="ECEcorps"/>
        <w:numPr>
          <w:ilvl w:val="0"/>
          <w:numId w:val="13"/>
        </w:numPr>
      </w:pPr>
      <w:r>
        <w:t xml:space="preserve">mesurer la tension </w:t>
      </w:r>
      <w:r w:rsidRPr="009D45B6">
        <w:rPr>
          <w:i/>
        </w:rPr>
        <w:t>U</w:t>
      </w:r>
      <w:r w:rsidR="00B64CE8">
        <w:t xml:space="preserve"> (o</w:t>
      </w:r>
      <w:r>
        <w:t>n veillera</w:t>
      </w:r>
      <w:r w:rsidR="00B356A6">
        <w:t xml:space="preserve"> à ce que </w:t>
      </w:r>
      <w:r w:rsidR="00A64C83">
        <w:t>le lest</w:t>
      </w:r>
      <w:r w:rsidR="009D45B6">
        <w:t xml:space="preserve"> reste</w:t>
      </w:r>
      <w:r w:rsidR="005D794C">
        <w:t xml:space="preserve"> </w:t>
      </w:r>
      <w:r w:rsidR="00982EE1">
        <w:t xml:space="preserve">toujours </w:t>
      </w:r>
      <w:r w:rsidR="0011479E">
        <w:t xml:space="preserve">totalement </w:t>
      </w:r>
      <w:r w:rsidR="009D45B6">
        <w:t>immergé</w:t>
      </w:r>
      <w:r w:rsidR="00B64CE8">
        <w:t>)</w:t>
      </w:r>
      <w:r w:rsidR="00063C42">
        <w:t> ;</w:t>
      </w:r>
    </w:p>
    <w:p w:rsidR="00B356A6" w:rsidRDefault="00063C42" w:rsidP="00787401">
      <w:pPr>
        <w:pStyle w:val="ECEcorps"/>
        <w:numPr>
          <w:ilvl w:val="0"/>
          <w:numId w:val="14"/>
        </w:numPr>
      </w:pPr>
      <w:r>
        <w:t>n</w:t>
      </w:r>
      <w:r w:rsidR="00B356A6">
        <w:t xml:space="preserve">oter </w:t>
      </w:r>
      <w:r w:rsidR="00074B33">
        <w:t>la</w:t>
      </w:r>
      <w:r w:rsidR="00B356A6">
        <w:t xml:space="preserve"> </w:t>
      </w:r>
      <w:r w:rsidR="00074B33">
        <w:t xml:space="preserve">valeur mesurée </w:t>
      </w:r>
      <w:r w:rsidR="00B64CE8">
        <w:t>dans le tableau ci-dessous.</w:t>
      </w:r>
    </w:p>
    <w:p w:rsidR="00B070C2" w:rsidRPr="008340ED" w:rsidRDefault="00B070C2" w:rsidP="00B356A6">
      <w:pPr>
        <w:pStyle w:val="ECEcorps"/>
        <w:ind w:left="360"/>
      </w:pPr>
    </w:p>
    <w:tbl>
      <w:tblPr>
        <w:tblStyle w:val="Grilledutableau"/>
        <w:tblW w:w="0" w:type="auto"/>
        <w:tblInd w:w="360" w:type="dxa"/>
        <w:tblLook w:val="04A0"/>
      </w:tblPr>
      <w:tblGrid>
        <w:gridCol w:w="2583"/>
        <w:gridCol w:w="1450"/>
        <w:gridCol w:w="1450"/>
        <w:gridCol w:w="1450"/>
        <w:gridCol w:w="1450"/>
        <w:gridCol w:w="1451"/>
      </w:tblGrid>
      <w:tr w:rsidR="00D80AEF" w:rsidTr="00613BEF">
        <w:trPr>
          <w:trHeight w:val="567"/>
        </w:trPr>
        <w:tc>
          <w:tcPr>
            <w:tcW w:w="2583" w:type="dxa"/>
            <w:vAlign w:val="center"/>
          </w:tcPr>
          <w:p w:rsidR="00D80AEF" w:rsidRDefault="00074B33" w:rsidP="00074B33">
            <w:pPr>
              <w:pStyle w:val="ECEcorps"/>
              <w:jc w:val="center"/>
              <w:rPr>
                <w:i/>
              </w:rPr>
            </w:pPr>
            <w:r>
              <w:t>o</w:t>
            </w:r>
            <w:r w:rsidR="008A0101">
              <w:t>rdonnée</w:t>
            </w:r>
            <w:r w:rsidR="005D794C">
              <w:t xml:space="preserve"> </w:t>
            </w:r>
            <w:r w:rsidR="00D80AEF">
              <w:rPr>
                <w:i/>
              </w:rPr>
              <w:t>z</w:t>
            </w:r>
            <w:r w:rsidR="00D80AEF">
              <w:t xml:space="preserve"> (cm)</w:t>
            </w:r>
          </w:p>
        </w:tc>
        <w:tc>
          <w:tcPr>
            <w:tcW w:w="1450" w:type="dxa"/>
            <w:vAlign w:val="center"/>
          </w:tcPr>
          <w:p w:rsidR="00D80AEF" w:rsidRDefault="00D80AEF" w:rsidP="00613BEF">
            <w:pPr>
              <w:pStyle w:val="ECEcorps"/>
              <w:jc w:val="center"/>
            </w:pPr>
          </w:p>
        </w:tc>
        <w:tc>
          <w:tcPr>
            <w:tcW w:w="1450" w:type="dxa"/>
            <w:vAlign w:val="center"/>
          </w:tcPr>
          <w:p w:rsidR="00D80AEF" w:rsidRDefault="00D80AEF" w:rsidP="00B070C2">
            <w:pPr>
              <w:pStyle w:val="ECEcorps"/>
              <w:jc w:val="left"/>
            </w:pPr>
          </w:p>
        </w:tc>
        <w:tc>
          <w:tcPr>
            <w:tcW w:w="1450" w:type="dxa"/>
            <w:vAlign w:val="center"/>
          </w:tcPr>
          <w:p w:rsidR="00D80AEF" w:rsidRDefault="00D80AEF" w:rsidP="00B070C2">
            <w:pPr>
              <w:pStyle w:val="ECEcorps"/>
              <w:jc w:val="left"/>
            </w:pPr>
          </w:p>
        </w:tc>
        <w:tc>
          <w:tcPr>
            <w:tcW w:w="1450" w:type="dxa"/>
            <w:vAlign w:val="center"/>
          </w:tcPr>
          <w:p w:rsidR="00D80AEF" w:rsidRDefault="00D80AEF" w:rsidP="00B070C2">
            <w:pPr>
              <w:pStyle w:val="ECEcorps"/>
              <w:jc w:val="left"/>
            </w:pPr>
          </w:p>
        </w:tc>
        <w:tc>
          <w:tcPr>
            <w:tcW w:w="1451" w:type="dxa"/>
            <w:vAlign w:val="center"/>
          </w:tcPr>
          <w:p w:rsidR="00D80AEF" w:rsidRDefault="00D80AEF" w:rsidP="00B070C2">
            <w:pPr>
              <w:pStyle w:val="ECEcorps"/>
              <w:jc w:val="left"/>
            </w:pPr>
          </w:p>
        </w:tc>
      </w:tr>
      <w:tr w:rsidR="00B070C2" w:rsidTr="00613BEF">
        <w:trPr>
          <w:trHeight w:val="567"/>
        </w:trPr>
        <w:tc>
          <w:tcPr>
            <w:tcW w:w="2583" w:type="dxa"/>
            <w:vAlign w:val="center"/>
          </w:tcPr>
          <w:p w:rsidR="00B070C2" w:rsidRPr="00B070C2" w:rsidRDefault="0003325D" w:rsidP="00613BEF">
            <w:pPr>
              <w:pStyle w:val="ECEcorps"/>
              <w:jc w:val="center"/>
            </w:pPr>
            <w:r w:rsidRPr="00ED42D9">
              <w:t>tension affichée</w:t>
            </w:r>
            <w:r w:rsidR="005D794C">
              <w:t xml:space="preserve"> </w:t>
            </w:r>
            <w:r w:rsidR="00B070C2">
              <w:rPr>
                <w:i/>
              </w:rPr>
              <w:t>U</w:t>
            </w:r>
            <w:r w:rsidR="00B070C2">
              <w:t xml:space="preserve"> (V)</w:t>
            </w:r>
          </w:p>
        </w:tc>
        <w:tc>
          <w:tcPr>
            <w:tcW w:w="1450" w:type="dxa"/>
            <w:vAlign w:val="center"/>
          </w:tcPr>
          <w:p w:rsidR="00B070C2" w:rsidRDefault="00B070C2" w:rsidP="00613BEF">
            <w:pPr>
              <w:pStyle w:val="ECEcorps"/>
              <w:jc w:val="center"/>
            </w:pPr>
          </w:p>
        </w:tc>
        <w:tc>
          <w:tcPr>
            <w:tcW w:w="1450" w:type="dxa"/>
            <w:vAlign w:val="center"/>
          </w:tcPr>
          <w:p w:rsidR="00B070C2" w:rsidRDefault="00B070C2" w:rsidP="00B070C2">
            <w:pPr>
              <w:pStyle w:val="ECEcorps"/>
              <w:jc w:val="left"/>
            </w:pPr>
          </w:p>
        </w:tc>
        <w:tc>
          <w:tcPr>
            <w:tcW w:w="1450" w:type="dxa"/>
            <w:vAlign w:val="center"/>
          </w:tcPr>
          <w:p w:rsidR="00B070C2" w:rsidRDefault="00B070C2" w:rsidP="00B070C2">
            <w:pPr>
              <w:pStyle w:val="ECEcorps"/>
              <w:jc w:val="left"/>
            </w:pPr>
          </w:p>
        </w:tc>
        <w:tc>
          <w:tcPr>
            <w:tcW w:w="1450" w:type="dxa"/>
            <w:vAlign w:val="center"/>
          </w:tcPr>
          <w:p w:rsidR="00B070C2" w:rsidRDefault="00B070C2" w:rsidP="00B070C2">
            <w:pPr>
              <w:pStyle w:val="ECEcorps"/>
              <w:jc w:val="left"/>
            </w:pPr>
          </w:p>
        </w:tc>
        <w:tc>
          <w:tcPr>
            <w:tcW w:w="1451" w:type="dxa"/>
            <w:vAlign w:val="center"/>
          </w:tcPr>
          <w:p w:rsidR="00B070C2" w:rsidRDefault="00B070C2" w:rsidP="00B070C2">
            <w:pPr>
              <w:pStyle w:val="ECEcorps"/>
              <w:jc w:val="left"/>
            </w:pPr>
          </w:p>
        </w:tc>
      </w:tr>
    </w:tbl>
    <w:p w:rsidR="00802C0F" w:rsidRDefault="00802C0F" w:rsidP="00E94780">
      <w:pPr>
        <w:pStyle w:val="ECEcorps"/>
      </w:pPr>
    </w:p>
    <w:p w:rsidR="001D7791" w:rsidRDefault="00726A25" w:rsidP="00814BA0">
      <w:pPr>
        <w:pStyle w:val="ECEcorps"/>
      </w:pPr>
      <w:r>
        <w:t>À</w:t>
      </w:r>
      <w:r w:rsidR="000A1EFD">
        <w:t xml:space="preserve"> l’aide d’un tableur grapheur, trac</w:t>
      </w:r>
      <w:r w:rsidR="00B070C2">
        <w:t xml:space="preserve">er la courbe </w:t>
      </w:r>
      <w:r w:rsidR="00B070C2">
        <w:rPr>
          <w:i/>
        </w:rPr>
        <w:t>z = </w:t>
      </w:r>
      <w:r w:rsidR="00B070C2">
        <w:t>f(</w:t>
      </w:r>
      <w:r w:rsidR="00B070C2" w:rsidRPr="00074B33">
        <w:rPr>
          <w:i/>
        </w:rPr>
        <w:t>U</w:t>
      </w:r>
      <w:r w:rsidR="00B070C2">
        <w:t>)</w:t>
      </w:r>
      <w:r w:rsidR="00814BA0">
        <w:t>.</w:t>
      </w:r>
    </w:p>
    <w:p w:rsidR="00814BA0" w:rsidRDefault="00814BA0" w:rsidP="00814BA0">
      <w:pPr>
        <w:pStyle w:val="ECEcorps"/>
      </w:pPr>
    </w:p>
    <w:p w:rsidR="001D7791" w:rsidRDefault="00814BA0" w:rsidP="00814BA0">
      <w:pPr>
        <w:pStyle w:val="ECEcorps"/>
      </w:pPr>
      <w:r>
        <w:t>V</w:t>
      </w:r>
      <w:r w:rsidR="00160E93">
        <w:t>érifier, en modélisant la courbe</w:t>
      </w:r>
      <w:r>
        <w:t>,</w:t>
      </w:r>
      <w:r w:rsidR="00160E93">
        <w:t xml:space="preserve"> que </w:t>
      </w:r>
      <w:r w:rsidR="002C5DC5">
        <w:t xml:space="preserve">l’ordonnée </w:t>
      </w:r>
      <w:r w:rsidR="00160E93" w:rsidRPr="002C5DC5">
        <w:rPr>
          <w:i/>
        </w:rPr>
        <w:t xml:space="preserve">z </w:t>
      </w:r>
      <w:r w:rsidR="007A7EEB">
        <w:t xml:space="preserve">est une fonction affine de </w:t>
      </w:r>
      <w:r w:rsidR="00160E93" w:rsidRPr="00160E93">
        <w:rPr>
          <w:i/>
        </w:rPr>
        <w:t>U</w:t>
      </w:r>
      <w:r w:rsidR="007A7EEB">
        <w:t xml:space="preserve"> : </w:t>
      </w:r>
      <w:r w:rsidR="007A7EEB" w:rsidRPr="00A376F7">
        <w:t>z</w:t>
      </w:r>
      <w:r w:rsidR="007A69EB">
        <w:t>(</w:t>
      </w:r>
      <w:r w:rsidR="007A69EB" w:rsidRPr="00074B33">
        <w:rPr>
          <w:i/>
        </w:rPr>
        <w:t>U</w:t>
      </w:r>
      <w:r w:rsidR="007A69EB">
        <w:t>)</w:t>
      </w:r>
      <w:r w:rsidR="007A7EEB">
        <w:t xml:space="preserve"> = </w:t>
      </w:r>
      <w:proofErr w:type="spellStart"/>
      <w:r w:rsidR="007A69EB" w:rsidRPr="00074B33">
        <w:rPr>
          <w:b/>
          <w:i/>
        </w:rPr>
        <w:t>a</w:t>
      </w:r>
      <w:r w:rsidR="00232F22">
        <w:t>.</w:t>
      </w:r>
      <w:r w:rsidR="007A7EEB" w:rsidRPr="007A69EB">
        <w:rPr>
          <w:i/>
        </w:rPr>
        <w:t>U</w:t>
      </w:r>
      <w:proofErr w:type="spellEnd"/>
      <w:r w:rsidR="007A7EEB">
        <w:t xml:space="preserve"> + </w:t>
      </w:r>
      <w:r w:rsidR="007A69EB" w:rsidRPr="00074B33">
        <w:rPr>
          <w:b/>
          <w:i/>
        </w:rPr>
        <w:t>b</w:t>
      </w:r>
    </w:p>
    <w:p w:rsidR="00963141" w:rsidRDefault="00963141" w:rsidP="00814BA0">
      <w:pPr>
        <w:pStyle w:val="ECEcorps"/>
      </w:pPr>
    </w:p>
    <w:p w:rsidR="00963141" w:rsidRDefault="00963141" w:rsidP="00814BA0">
      <w:pPr>
        <w:pStyle w:val="ECEcorps"/>
      </w:pPr>
      <w:r>
        <w:t xml:space="preserve">Donner les valeurs de </w:t>
      </w:r>
      <w:r w:rsidRPr="00074B33">
        <w:rPr>
          <w:b/>
          <w:i/>
        </w:rPr>
        <w:t>a</w:t>
      </w:r>
      <w:r w:rsidRPr="00074B33">
        <w:rPr>
          <w:i/>
        </w:rPr>
        <w:t xml:space="preserve"> </w:t>
      </w:r>
      <w:r>
        <w:t xml:space="preserve">et de </w:t>
      </w:r>
      <w:r w:rsidRPr="00074B33">
        <w:rPr>
          <w:b/>
          <w:i/>
        </w:rPr>
        <w:t>b</w:t>
      </w:r>
      <w:r>
        <w:t xml:space="preserve"> avec leurs unités respectives.</w:t>
      </w:r>
    </w:p>
    <w:p w:rsidR="007A69EB" w:rsidRDefault="007A69EB" w:rsidP="007A69EB">
      <w:pPr>
        <w:pStyle w:val="ECErponse"/>
      </w:pPr>
      <w:r w:rsidRPr="00074B33">
        <w:rPr>
          <w:b/>
          <w:i/>
        </w:rPr>
        <w:t>a</w:t>
      </w:r>
      <w:r>
        <w:t xml:space="preserve"> =  ………….</w:t>
      </w:r>
    </w:p>
    <w:p w:rsidR="00814BA0" w:rsidRDefault="007A69EB" w:rsidP="00814BA0">
      <w:pPr>
        <w:pStyle w:val="ECErponse"/>
      </w:pPr>
      <w:r w:rsidRPr="00074B33">
        <w:rPr>
          <w:b/>
          <w:i/>
        </w:rPr>
        <w:t>b</w:t>
      </w:r>
      <w:r>
        <w:t xml:space="preserve"> =  ………….</w:t>
      </w:r>
    </w:p>
    <w:p w:rsidR="00814BA0" w:rsidRDefault="00814BA0" w:rsidP="00E26870">
      <w:pPr>
        <w:pStyle w:val="ECEcorps"/>
      </w:pPr>
    </w:p>
    <w:tbl>
      <w:tblPr>
        <w:tblStyle w:val="Grilledutableau"/>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left w:w="57" w:type="dxa"/>
          <w:bottom w:w="57" w:type="dxa"/>
          <w:right w:w="57" w:type="dxa"/>
        </w:tblCellMar>
        <w:tblLook w:val="04A0"/>
      </w:tblPr>
      <w:tblGrid>
        <w:gridCol w:w="1418"/>
        <w:gridCol w:w="6804"/>
        <w:gridCol w:w="1418"/>
      </w:tblGrid>
      <w:tr w:rsidR="00E26870" w:rsidTr="00527A98">
        <w:trPr>
          <w:jc w:val="center"/>
        </w:trPr>
        <w:tc>
          <w:tcPr>
            <w:tcW w:w="1418" w:type="dxa"/>
            <w:tcBorders>
              <w:top w:val="single" w:sz="18" w:space="0" w:color="auto"/>
              <w:bottom w:val="single" w:sz="6" w:space="0" w:color="auto"/>
              <w:right w:val="nil"/>
            </w:tcBorders>
            <w:shd w:val="clear" w:color="auto" w:fill="D9D9D9"/>
            <w:vAlign w:val="center"/>
          </w:tcPr>
          <w:p w:rsidR="00E26870" w:rsidRDefault="00E26870" w:rsidP="00527A98">
            <w:pPr>
              <w:jc w:val="center"/>
              <w:rPr>
                <w:bCs/>
                <w:color w:val="auto"/>
                <w:szCs w:val="22"/>
              </w:rPr>
            </w:pPr>
          </w:p>
        </w:tc>
        <w:tc>
          <w:tcPr>
            <w:tcW w:w="6804" w:type="dxa"/>
            <w:tcBorders>
              <w:top w:val="single" w:sz="18" w:space="0" w:color="auto"/>
              <w:left w:val="nil"/>
              <w:bottom w:val="single" w:sz="6" w:space="0" w:color="auto"/>
              <w:right w:val="nil"/>
            </w:tcBorders>
            <w:shd w:val="clear" w:color="auto" w:fill="D9D9D9"/>
            <w:vAlign w:val="center"/>
          </w:tcPr>
          <w:p w:rsidR="00E26870" w:rsidRDefault="00114A06" w:rsidP="00BA4B21">
            <w:pPr>
              <w:pStyle w:val="ECEappel"/>
              <w:framePr w:wrap="around"/>
            </w:pPr>
            <w:r>
              <w:t>APPEL n°</w:t>
            </w:r>
            <w:r w:rsidR="00BA4B21">
              <w:t>1</w:t>
            </w:r>
          </w:p>
        </w:tc>
        <w:tc>
          <w:tcPr>
            <w:tcW w:w="1418" w:type="dxa"/>
            <w:tcBorders>
              <w:top w:val="single" w:sz="18" w:space="0" w:color="auto"/>
              <w:left w:val="nil"/>
              <w:bottom w:val="single" w:sz="6" w:space="0" w:color="auto"/>
            </w:tcBorders>
            <w:shd w:val="clear" w:color="auto" w:fill="D9D9D9"/>
            <w:vAlign w:val="center"/>
          </w:tcPr>
          <w:p w:rsidR="00E26870" w:rsidRDefault="00E26870" w:rsidP="00527A98">
            <w:pPr>
              <w:jc w:val="center"/>
              <w:rPr>
                <w:bCs/>
                <w:color w:val="auto"/>
                <w:szCs w:val="22"/>
              </w:rPr>
            </w:pPr>
          </w:p>
        </w:tc>
      </w:tr>
      <w:tr w:rsidR="00E26870" w:rsidTr="00527A98">
        <w:trPr>
          <w:jc w:val="center"/>
        </w:trPr>
        <w:tc>
          <w:tcPr>
            <w:tcW w:w="1418" w:type="dxa"/>
            <w:tcBorders>
              <w:top w:val="single" w:sz="6" w:space="0" w:color="auto"/>
            </w:tcBorders>
            <w:vAlign w:val="center"/>
          </w:tcPr>
          <w:p w:rsidR="00E26870" w:rsidRPr="00592F79" w:rsidRDefault="00E26870" w:rsidP="00527A98">
            <w:pPr>
              <w:jc w:val="center"/>
              <w:rPr>
                <w:bCs/>
                <w:color w:val="auto"/>
                <w:sz w:val="96"/>
                <w:szCs w:val="96"/>
              </w:rPr>
            </w:pPr>
            <w:r w:rsidRPr="00592F79">
              <w:rPr>
                <w:bCs/>
                <w:color w:val="auto"/>
                <w:sz w:val="96"/>
                <w:szCs w:val="96"/>
              </w:rPr>
              <w:sym w:font="Wingdings" w:char="F049"/>
            </w:r>
          </w:p>
        </w:tc>
        <w:tc>
          <w:tcPr>
            <w:tcW w:w="6804" w:type="dxa"/>
            <w:tcBorders>
              <w:top w:val="single" w:sz="6" w:space="0" w:color="auto"/>
            </w:tcBorders>
            <w:vAlign w:val="center"/>
          </w:tcPr>
          <w:p w:rsidR="00E26870" w:rsidRPr="0009288D" w:rsidRDefault="00E26870" w:rsidP="00527A98">
            <w:pPr>
              <w:pStyle w:val="ECEappel"/>
              <w:framePr w:wrap="around"/>
            </w:pPr>
            <w:r w:rsidRPr="0009288D">
              <w:t xml:space="preserve">Appeler </w:t>
            </w:r>
            <w:r>
              <w:t>le professeur</w:t>
            </w:r>
            <w:r w:rsidRPr="0009288D">
              <w:t xml:space="preserve"> pour lui présenter </w:t>
            </w:r>
            <w:r w:rsidR="000F0D08">
              <w:t>les résultats</w:t>
            </w:r>
            <w:r w:rsidR="00114A06">
              <w:t xml:space="preserve"> obtenus</w:t>
            </w:r>
          </w:p>
          <w:p w:rsidR="00E26870" w:rsidRDefault="00E26870" w:rsidP="00527A98">
            <w:pPr>
              <w:pStyle w:val="ECEappel"/>
              <w:framePr w:wrap="around"/>
              <w:rPr>
                <w:bCs/>
                <w:szCs w:val="22"/>
              </w:rPr>
            </w:pPr>
            <w:r w:rsidRPr="0009288D">
              <w:t>ou en cas de difficulté</w:t>
            </w:r>
            <w:r w:rsidR="0065557D">
              <w:t>.</w:t>
            </w:r>
          </w:p>
        </w:tc>
        <w:tc>
          <w:tcPr>
            <w:tcW w:w="1418" w:type="dxa"/>
            <w:tcBorders>
              <w:top w:val="single" w:sz="6" w:space="0" w:color="auto"/>
            </w:tcBorders>
            <w:vAlign w:val="center"/>
          </w:tcPr>
          <w:p w:rsidR="00E26870" w:rsidRDefault="00E26870" w:rsidP="00527A98">
            <w:pPr>
              <w:jc w:val="center"/>
              <w:rPr>
                <w:bCs/>
                <w:color w:val="auto"/>
                <w:szCs w:val="22"/>
              </w:rPr>
            </w:pPr>
            <w:r w:rsidRPr="00592F79">
              <w:rPr>
                <w:bCs/>
                <w:color w:val="auto"/>
                <w:sz w:val="96"/>
                <w:szCs w:val="96"/>
              </w:rPr>
              <w:sym w:font="Wingdings" w:char="F049"/>
            </w:r>
          </w:p>
        </w:tc>
      </w:tr>
    </w:tbl>
    <w:p w:rsidR="00074B33" w:rsidRDefault="00074B33" w:rsidP="00074B33">
      <w:pPr>
        <w:pStyle w:val="ECEcorps"/>
      </w:pPr>
      <w:bookmarkStart w:id="29" w:name="_Toc460937127"/>
      <w:bookmarkStart w:id="30" w:name="_Toc460944315"/>
      <w:bookmarkStart w:id="31" w:name="_Toc469215222"/>
      <w:bookmarkStart w:id="32" w:name="_Toc498078138"/>
    </w:p>
    <w:p w:rsidR="00074B33" w:rsidRDefault="00074B33" w:rsidP="00074B33">
      <w:pPr>
        <w:pStyle w:val="ECEcorps"/>
      </w:pPr>
      <w:r>
        <w:br w:type="page"/>
      </w:r>
    </w:p>
    <w:p w:rsidR="00802C0F" w:rsidRDefault="007E3B53" w:rsidP="00C044E5">
      <w:pPr>
        <w:pStyle w:val="ECEpartie"/>
        <w:rPr>
          <w:b w:val="0"/>
        </w:rPr>
      </w:pPr>
      <w:bookmarkStart w:id="33" w:name="_Toc504656756"/>
      <w:r>
        <w:lastRenderedPageBreak/>
        <w:t>Mesure</w:t>
      </w:r>
      <w:r w:rsidR="00675302">
        <w:t xml:space="preserve"> des</w:t>
      </w:r>
      <w:r w:rsidR="005658C5">
        <w:t xml:space="preserve"> vitesse</w:t>
      </w:r>
      <w:r w:rsidR="00675302">
        <w:t>s</w:t>
      </w:r>
      <w:r w:rsidR="005A527E">
        <w:t xml:space="preserve"> </w:t>
      </w:r>
      <w:r w:rsidR="00540A88">
        <w:t>maximale</w:t>
      </w:r>
      <w:r w:rsidR="00675302">
        <w:t>s</w:t>
      </w:r>
      <w:r w:rsidR="005A527E">
        <w:t xml:space="preserve"> </w:t>
      </w:r>
      <w:r w:rsidR="000374EF">
        <w:rPr>
          <w:b w:val="0"/>
        </w:rPr>
        <w:t>(20</w:t>
      </w:r>
      <w:r w:rsidR="00772AD3" w:rsidRPr="00772AD3">
        <w:rPr>
          <w:b w:val="0"/>
        </w:rPr>
        <w:t xml:space="preserve"> minutes conseillées)</w:t>
      </w:r>
      <w:bookmarkEnd w:id="29"/>
      <w:bookmarkEnd w:id="30"/>
      <w:bookmarkEnd w:id="31"/>
      <w:bookmarkEnd w:id="32"/>
      <w:bookmarkEnd w:id="33"/>
    </w:p>
    <w:p w:rsidR="002C5DC5" w:rsidRPr="002C5DC5" w:rsidRDefault="002C5DC5" w:rsidP="002C5DC5">
      <w:pPr>
        <w:pStyle w:val="ECEpartie"/>
        <w:numPr>
          <w:ilvl w:val="0"/>
          <w:numId w:val="0"/>
        </w:numPr>
        <w:ind w:left="360"/>
        <w:rPr>
          <w:b w:val="0"/>
        </w:rPr>
      </w:pPr>
    </w:p>
    <w:p w:rsidR="00084D18" w:rsidRPr="00084D18" w:rsidRDefault="0065557D" w:rsidP="00084D18">
      <w:pPr>
        <w:pStyle w:val="ECEcorps"/>
        <w:numPr>
          <w:ilvl w:val="1"/>
          <w:numId w:val="4"/>
        </w:numPr>
        <w:ind w:left="426"/>
        <w:rPr>
          <w:rFonts w:eastAsia="Arial Unicode MS"/>
        </w:rPr>
      </w:pPr>
      <w:r w:rsidRPr="00084D18">
        <w:rPr>
          <w:rFonts w:eastAsia="Arial Unicode MS"/>
        </w:rPr>
        <w:t>Simulation</w:t>
      </w:r>
      <w:r w:rsidR="001A2126" w:rsidRPr="00084D18">
        <w:rPr>
          <w:rFonts w:eastAsia="Arial Unicode MS"/>
        </w:rPr>
        <w:t>s</w:t>
      </w:r>
      <w:r w:rsidRPr="00084D18">
        <w:rPr>
          <w:rFonts w:eastAsia="Arial Unicode MS"/>
        </w:rPr>
        <w:t xml:space="preserve"> d</w:t>
      </w:r>
      <w:r w:rsidR="001A2126" w:rsidRPr="00084D18">
        <w:rPr>
          <w:rFonts w:eastAsia="Arial Unicode MS"/>
        </w:rPr>
        <w:t>e deux</w:t>
      </w:r>
      <w:r w:rsidRPr="00084D18">
        <w:rPr>
          <w:rFonts w:eastAsia="Arial Unicode MS"/>
        </w:rPr>
        <w:t xml:space="preserve"> plongée</w:t>
      </w:r>
      <w:r w:rsidR="001A2126" w:rsidRPr="00084D18">
        <w:rPr>
          <w:rFonts w:eastAsia="Arial Unicode MS"/>
        </w:rPr>
        <w:t>s différentes</w:t>
      </w:r>
    </w:p>
    <w:p w:rsidR="00084D18" w:rsidRPr="00084D18" w:rsidRDefault="00084D18" w:rsidP="00084D18">
      <w:pPr>
        <w:pStyle w:val="ECEcorps"/>
        <w:rPr>
          <w:rFonts w:eastAsia="Arial Unicode MS"/>
        </w:rPr>
      </w:pPr>
    </w:p>
    <w:p w:rsidR="00084D18" w:rsidRPr="002C5DC5" w:rsidRDefault="00084D18" w:rsidP="00084D18">
      <w:pPr>
        <w:pStyle w:val="ECEpuce1"/>
      </w:pPr>
      <w:r w:rsidRPr="002C5DC5">
        <w:t xml:space="preserve">Utiliser les fonctionnalités du logiciel d’acquisition pour créer la variable </w:t>
      </w:r>
      <w:r w:rsidRPr="002C5DC5">
        <w:rPr>
          <w:i/>
        </w:rPr>
        <w:t>z </w:t>
      </w:r>
      <w:r w:rsidRPr="002C5DC5">
        <w:t>= </w:t>
      </w:r>
      <w:proofErr w:type="spellStart"/>
      <w:r w:rsidR="007A69EB" w:rsidRPr="00074B33">
        <w:rPr>
          <w:i/>
        </w:rPr>
        <w:t>a</w:t>
      </w:r>
      <w:r w:rsidR="00232F22">
        <w:rPr>
          <w:i/>
        </w:rPr>
        <w:t>.</w:t>
      </w:r>
      <w:r w:rsidRPr="002C5DC5">
        <w:rPr>
          <w:i/>
        </w:rPr>
        <w:t>U</w:t>
      </w:r>
      <w:proofErr w:type="spellEnd"/>
      <w:r w:rsidR="007A69EB">
        <w:rPr>
          <w:i/>
        </w:rPr>
        <w:t xml:space="preserve"> + </w:t>
      </w:r>
      <w:r w:rsidR="007A69EB" w:rsidRPr="00074B33">
        <w:rPr>
          <w:i/>
        </w:rPr>
        <w:t>b</w:t>
      </w:r>
      <w:r w:rsidRPr="002C5DC5">
        <w:t xml:space="preserve"> en reprenant l</w:t>
      </w:r>
      <w:r w:rsidR="007A69EB">
        <w:t>es</w:t>
      </w:r>
      <w:r w:rsidRPr="002C5DC5">
        <w:t xml:space="preserve"> valeur</w:t>
      </w:r>
      <w:r w:rsidR="007A69EB">
        <w:t>s</w:t>
      </w:r>
      <w:r w:rsidRPr="002C5DC5">
        <w:t xml:space="preserve"> d</w:t>
      </w:r>
      <w:r w:rsidR="007A69EB">
        <w:t>es</w:t>
      </w:r>
      <w:r w:rsidRPr="002C5DC5">
        <w:t xml:space="preserve"> coefficient</w:t>
      </w:r>
      <w:r w:rsidR="007A69EB">
        <w:t>s</w:t>
      </w:r>
      <w:r w:rsidR="005A527E">
        <w:t xml:space="preserve"> </w:t>
      </w:r>
      <w:r w:rsidR="007A69EB" w:rsidRPr="00074B33">
        <w:rPr>
          <w:i/>
        </w:rPr>
        <w:t>a</w:t>
      </w:r>
      <w:r w:rsidR="007A69EB">
        <w:t xml:space="preserve"> et </w:t>
      </w:r>
      <w:r w:rsidR="007A69EB" w:rsidRPr="00074B33">
        <w:rPr>
          <w:i/>
        </w:rPr>
        <w:t>b</w:t>
      </w:r>
      <w:r w:rsidR="007A69EB">
        <w:t xml:space="preserve"> </w:t>
      </w:r>
      <w:r w:rsidRPr="002C5DC5">
        <w:t>déterminé</w:t>
      </w:r>
      <w:r w:rsidR="00074B33">
        <w:t>e</w:t>
      </w:r>
      <w:r w:rsidR="007A69EB">
        <w:t>s</w:t>
      </w:r>
      <w:r w:rsidRPr="002C5DC5">
        <w:t xml:space="preserve"> précédemment. </w:t>
      </w:r>
    </w:p>
    <w:p w:rsidR="00084D18" w:rsidRPr="00D71D87" w:rsidRDefault="00084D18" w:rsidP="00084D18">
      <w:pPr>
        <w:pStyle w:val="ECEpuce1"/>
      </w:pPr>
      <w:r>
        <w:t>S’il ne l’a pas déjà fait, d</w:t>
      </w:r>
      <w:r w:rsidRPr="00D71D87">
        <w:t xml:space="preserve">emander </w:t>
      </w:r>
      <w:r w:rsidRPr="00DA5EA1">
        <w:t>au</w:t>
      </w:r>
      <w:r w:rsidRPr="00D71D87">
        <w:t xml:space="preserve"> professeur de remplacer le voltmètre par une interface d’acquisition</w:t>
      </w:r>
      <w:r>
        <w:t>.</w:t>
      </w:r>
    </w:p>
    <w:p w:rsidR="00084D18" w:rsidRPr="00D71D87" w:rsidRDefault="0054029A" w:rsidP="00084D18">
      <w:pPr>
        <w:pStyle w:val="ECEpuce1"/>
      </w:pPr>
      <w:r>
        <w:t>À</w:t>
      </w:r>
      <w:r w:rsidR="00963141">
        <w:t xml:space="preserve"> l’aide du logiciel, p</w:t>
      </w:r>
      <w:r w:rsidR="00084D18" w:rsidRPr="00D71D87">
        <w:t>aramétrer l’interface d’acquisition en indiquant un nombre de points égal à 200 et une durée d’acquisition de 2</w:t>
      </w:r>
      <w:r w:rsidR="00084D18">
        <w:t>,0 </w:t>
      </w:r>
      <w:r w:rsidR="00084D18" w:rsidRPr="00D71D87">
        <w:t>s</w:t>
      </w:r>
      <w:r w:rsidR="00084D18">
        <w:t>.</w:t>
      </w:r>
    </w:p>
    <w:p w:rsidR="00084D18" w:rsidRPr="00D71D87" w:rsidRDefault="00084D18" w:rsidP="00084D18">
      <w:pPr>
        <w:pStyle w:val="ECEpuce1"/>
      </w:pPr>
      <w:r>
        <w:t>D</w:t>
      </w:r>
      <w:r w:rsidRPr="00D71D87">
        <w:t>écrocher la tige mobile du support,</w:t>
      </w:r>
      <w:r>
        <w:t xml:space="preserve"> remonter au maximum la tige</w:t>
      </w:r>
      <w:r w:rsidR="005A527E">
        <w:t xml:space="preserve"> </w:t>
      </w:r>
      <w:r>
        <w:t>tout e</w:t>
      </w:r>
      <w:r w:rsidRPr="00D71D87">
        <w:t>n maintenant le lest totalement immergé</w:t>
      </w:r>
      <w:r>
        <w:t>,</w:t>
      </w:r>
      <w:r w:rsidRPr="00D71D87">
        <w:t xml:space="preserve"> déclencher l’acquisition puis lâcher aussitôt la tige mobile sans vitesse initiale</w:t>
      </w:r>
      <w:r w:rsidR="00B64CE8">
        <w:t>.</w:t>
      </w:r>
    </w:p>
    <w:p w:rsidR="00084D18" w:rsidRPr="00946BA3" w:rsidRDefault="00084D18" w:rsidP="00084D18">
      <w:pPr>
        <w:pStyle w:val="ECEpuce1"/>
      </w:pPr>
      <w:r>
        <w:t>A</w:t>
      </w:r>
      <w:r w:rsidRPr="00D71D87">
        <w:t xml:space="preserve">fficher la courbe </w:t>
      </w:r>
      <w:r w:rsidRPr="002C5DC5">
        <w:rPr>
          <w:i/>
        </w:rPr>
        <w:t>z </w:t>
      </w:r>
      <w:r w:rsidRPr="00D71D87">
        <w:t>= f(</w:t>
      </w:r>
      <w:r w:rsidRPr="00074B33">
        <w:rPr>
          <w:i/>
        </w:rPr>
        <w:t>t</w:t>
      </w:r>
      <w:r w:rsidRPr="00A376F7">
        <w:t>)</w:t>
      </w:r>
      <w:r w:rsidRPr="00D71D87">
        <w:t xml:space="preserve"> montrant l’évolution de l’</w:t>
      </w:r>
      <w:r>
        <w:t>ordonnée</w:t>
      </w:r>
      <w:r w:rsidRPr="00D71D87">
        <w:t xml:space="preserve"> z du plongeur au cours du temp</w:t>
      </w:r>
      <w:r>
        <w:t>s</w:t>
      </w:r>
      <w:r w:rsidRPr="00D71D87">
        <w:t>, pour le système {tige + lest + </w:t>
      </w:r>
      <w:r w:rsidR="007A69EB">
        <w:t>grande rondelle</w:t>
      </w:r>
      <w:r w:rsidRPr="00D71D87">
        <w:t>}, simulant une plongée avec la pierre tenue horizontalement.</w:t>
      </w:r>
    </w:p>
    <w:p w:rsidR="00084D18" w:rsidRPr="008340ED" w:rsidRDefault="00084D18" w:rsidP="00084D18">
      <w:pPr>
        <w:pStyle w:val="ECEcorps"/>
      </w:pPr>
    </w:p>
    <w:tbl>
      <w:tblPr>
        <w:tblStyle w:val="Grilledutableau"/>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left w:w="57" w:type="dxa"/>
          <w:bottom w:w="57" w:type="dxa"/>
          <w:right w:w="57" w:type="dxa"/>
        </w:tblCellMar>
        <w:tblLook w:val="04A0"/>
      </w:tblPr>
      <w:tblGrid>
        <w:gridCol w:w="1418"/>
        <w:gridCol w:w="6804"/>
        <w:gridCol w:w="1418"/>
      </w:tblGrid>
      <w:tr w:rsidR="00084D18" w:rsidTr="007A7EEB">
        <w:trPr>
          <w:jc w:val="center"/>
        </w:trPr>
        <w:tc>
          <w:tcPr>
            <w:tcW w:w="1418" w:type="dxa"/>
            <w:tcBorders>
              <w:top w:val="single" w:sz="18" w:space="0" w:color="auto"/>
              <w:bottom w:val="single" w:sz="6" w:space="0" w:color="auto"/>
              <w:right w:val="nil"/>
            </w:tcBorders>
            <w:shd w:val="clear" w:color="auto" w:fill="D9D9D9"/>
            <w:vAlign w:val="center"/>
          </w:tcPr>
          <w:p w:rsidR="00084D18" w:rsidRDefault="00084D18" w:rsidP="007A7EEB">
            <w:pPr>
              <w:jc w:val="center"/>
              <w:rPr>
                <w:bCs/>
                <w:color w:val="auto"/>
                <w:szCs w:val="22"/>
              </w:rPr>
            </w:pPr>
          </w:p>
        </w:tc>
        <w:tc>
          <w:tcPr>
            <w:tcW w:w="6804" w:type="dxa"/>
            <w:tcBorders>
              <w:top w:val="single" w:sz="18" w:space="0" w:color="auto"/>
              <w:left w:val="nil"/>
              <w:bottom w:val="single" w:sz="6" w:space="0" w:color="auto"/>
              <w:right w:val="nil"/>
            </w:tcBorders>
            <w:shd w:val="clear" w:color="auto" w:fill="D9D9D9"/>
            <w:vAlign w:val="center"/>
          </w:tcPr>
          <w:p w:rsidR="00084D18" w:rsidRDefault="00084D18" w:rsidP="007A7EEB">
            <w:pPr>
              <w:pStyle w:val="ECEappel"/>
              <w:framePr w:wrap="around"/>
            </w:pPr>
            <w:r>
              <w:t>APPEL n°2</w:t>
            </w:r>
          </w:p>
        </w:tc>
        <w:tc>
          <w:tcPr>
            <w:tcW w:w="1418" w:type="dxa"/>
            <w:tcBorders>
              <w:top w:val="single" w:sz="18" w:space="0" w:color="auto"/>
              <w:left w:val="nil"/>
              <w:bottom w:val="single" w:sz="6" w:space="0" w:color="auto"/>
            </w:tcBorders>
            <w:shd w:val="clear" w:color="auto" w:fill="D9D9D9"/>
            <w:vAlign w:val="center"/>
          </w:tcPr>
          <w:p w:rsidR="00084D18" w:rsidRDefault="00084D18" w:rsidP="007A7EEB">
            <w:pPr>
              <w:jc w:val="center"/>
              <w:rPr>
                <w:bCs/>
                <w:color w:val="auto"/>
                <w:szCs w:val="22"/>
              </w:rPr>
            </w:pPr>
          </w:p>
        </w:tc>
      </w:tr>
      <w:tr w:rsidR="00084D18" w:rsidTr="007A7EEB">
        <w:trPr>
          <w:jc w:val="center"/>
        </w:trPr>
        <w:tc>
          <w:tcPr>
            <w:tcW w:w="1418" w:type="dxa"/>
            <w:tcBorders>
              <w:top w:val="single" w:sz="6" w:space="0" w:color="auto"/>
            </w:tcBorders>
            <w:vAlign w:val="center"/>
          </w:tcPr>
          <w:p w:rsidR="00084D18" w:rsidRPr="00592F79" w:rsidRDefault="00084D18" w:rsidP="007A7EEB">
            <w:pPr>
              <w:jc w:val="center"/>
              <w:rPr>
                <w:bCs/>
                <w:color w:val="auto"/>
                <w:sz w:val="96"/>
                <w:szCs w:val="96"/>
              </w:rPr>
            </w:pPr>
            <w:r w:rsidRPr="00592F79">
              <w:rPr>
                <w:bCs/>
                <w:color w:val="auto"/>
                <w:sz w:val="96"/>
                <w:szCs w:val="96"/>
              </w:rPr>
              <w:sym w:font="Wingdings" w:char="F049"/>
            </w:r>
          </w:p>
        </w:tc>
        <w:tc>
          <w:tcPr>
            <w:tcW w:w="6804" w:type="dxa"/>
            <w:tcBorders>
              <w:top w:val="single" w:sz="6" w:space="0" w:color="auto"/>
            </w:tcBorders>
            <w:vAlign w:val="center"/>
          </w:tcPr>
          <w:p w:rsidR="00084D18" w:rsidRPr="0009288D" w:rsidRDefault="00084D18" w:rsidP="007A7EEB">
            <w:pPr>
              <w:pStyle w:val="ECEappel"/>
              <w:framePr w:wrap="around"/>
            </w:pPr>
            <w:r w:rsidRPr="0009288D">
              <w:t xml:space="preserve">Appeler </w:t>
            </w:r>
            <w:r>
              <w:t>le professeur</w:t>
            </w:r>
            <w:r w:rsidRPr="0009288D">
              <w:t xml:space="preserve"> pour </w:t>
            </w:r>
            <w:r>
              <w:t>vérifier l’enregistrement obtenu</w:t>
            </w:r>
          </w:p>
          <w:p w:rsidR="00084D18" w:rsidRDefault="00084D18" w:rsidP="007A7EEB">
            <w:pPr>
              <w:pStyle w:val="ECEappel"/>
              <w:framePr w:wrap="around"/>
              <w:rPr>
                <w:bCs/>
                <w:szCs w:val="22"/>
              </w:rPr>
            </w:pPr>
            <w:r w:rsidRPr="0009288D">
              <w:t>ou en cas de difficulté</w:t>
            </w:r>
          </w:p>
        </w:tc>
        <w:tc>
          <w:tcPr>
            <w:tcW w:w="1418" w:type="dxa"/>
            <w:tcBorders>
              <w:top w:val="single" w:sz="6" w:space="0" w:color="auto"/>
            </w:tcBorders>
            <w:vAlign w:val="center"/>
          </w:tcPr>
          <w:p w:rsidR="00084D18" w:rsidRDefault="00084D18" w:rsidP="007A7EEB">
            <w:pPr>
              <w:jc w:val="center"/>
              <w:rPr>
                <w:bCs/>
                <w:color w:val="auto"/>
                <w:szCs w:val="22"/>
              </w:rPr>
            </w:pPr>
            <w:r w:rsidRPr="00592F79">
              <w:rPr>
                <w:bCs/>
                <w:color w:val="auto"/>
                <w:sz w:val="96"/>
                <w:szCs w:val="96"/>
              </w:rPr>
              <w:sym w:font="Wingdings" w:char="F049"/>
            </w:r>
          </w:p>
        </w:tc>
      </w:tr>
    </w:tbl>
    <w:p w:rsidR="00084D18" w:rsidRPr="00D71D87" w:rsidRDefault="00084D18" w:rsidP="00084D18">
      <w:pPr>
        <w:pStyle w:val="ECEcorps"/>
      </w:pPr>
    </w:p>
    <w:p w:rsidR="007A69EB" w:rsidRDefault="007A69EB" w:rsidP="007A69EB">
      <w:pPr>
        <w:pStyle w:val="ECEpuce1"/>
      </w:pPr>
      <w:r w:rsidRPr="00D71D87">
        <w:t xml:space="preserve">Ôter la </w:t>
      </w:r>
      <w:r>
        <w:t xml:space="preserve">grande </w:t>
      </w:r>
      <w:r w:rsidRPr="00D71D87">
        <w:t>rondelle de la tige</w:t>
      </w:r>
      <w:r>
        <w:t xml:space="preserve"> puis la remplacer par la petite rondelle. Celle-ci pourra être maintenue fixée à la tige avec un peu de pâte à modeler.</w:t>
      </w:r>
    </w:p>
    <w:p w:rsidR="00084D18" w:rsidRPr="00D71D87" w:rsidRDefault="00084D18" w:rsidP="00084D18">
      <w:pPr>
        <w:pStyle w:val="ECEpuce1"/>
      </w:pPr>
      <w:r>
        <w:t>U</w:t>
      </w:r>
      <w:r w:rsidRPr="00D71D87">
        <w:t>tiliser les fonctionnalités de l’interface d’acquisition pour ajouter un nouvel enregistrement au précédent.</w:t>
      </w:r>
    </w:p>
    <w:p w:rsidR="00084D18" w:rsidRPr="00D71D87" w:rsidRDefault="00084D18" w:rsidP="00084D18">
      <w:pPr>
        <w:pStyle w:val="ECEpuce1"/>
      </w:pPr>
      <w:r>
        <w:t xml:space="preserve">Effectuer une nouvelle </w:t>
      </w:r>
      <w:r w:rsidRPr="00D71D87">
        <w:t xml:space="preserve">acquisition </w:t>
      </w:r>
      <w:r>
        <w:t xml:space="preserve">avec </w:t>
      </w:r>
      <w:r w:rsidRPr="00D71D87">
        <w:t>le système {tige + lest</w:t>
      </w:r>
      <w:r>
        <w:t> + </w:t>
      </w:r>
      <w:bookmarkStart w:id="34" w:name="_GoBack"/>
      <w:bookmarkEnd w:id="34"/>
      <w:r w:rsidR="007A69EB">
        <w:t>petite rondelle</w:t>
      </w:r>
      <w:r w:rsidRPr="00D71D87">
        <w:t xml:space="preserve">}, simulant une plongée avec la pierre tenue </w:t>
      </w:r>
      <w:r>
        <w:t>quasiment verticalement.</w:t>
      </w:r>
    </w:p>
    <w:p w:rsidR="00084D18" w:rsidRDefault="00084D18" w:rsidP="00084D18">
      <w:pPr>
        <w:pStyle w:val="ECEcorps"/>
      </w:pPr>
    </w:p>
    <w:p w:rsidR="00084D18" w:rsidRPr="00084D18" w:rsidRDefault="00084D18" w:rsidP="00084D18">
      <w:pPr>
        <w:pStyle w:val="ECEcorps"/>
        <w:rPr>
          <w:rFonts w:eastAsia="Arial Unicode MS"/>
        </w:rPr>
      </w:pPr>
    </w:p>
    <w:p w:rsidR="00621F32" w:rsidRPr="00084D18" w:rsidRDefault="00084D18" w:rsidP="00D71D87">
      <w:pPr>
        <w:pStyle w:val="ECEcorps"/>
        <w:numPr>
          <w:ilvl w:val="1"/>
          <w:numId w:val="4"/>
        </w:numPr>
        <w:ind w:left="426"/>
        <w:rPr>
          <w:rFonts w:eastAsia="Arial Unicode MS"/>
        </w:rPr>
      </w:pPr>
      <w:r>
        <w:t>Détermination de la v</w:t>
      </w:r>
      <w:r w:rsidR="00911D2C">
        <w:t>itesse</w:t>
      </w:r>
      <w:r w:rsidR="00B92BC4">
        <w:t xml:space="preserve"> maximale </w:t>
      </w:r>
      <w:proofErr w:type="spellStart"/>
      <w:r w:rsidR="008545F0" w:rsidRPr="00084D18">
        <w:rPr>
          <w:i/>
        </w:rPr>
        <w:t>v</w:t>
      </w:r>
      <w:r w:rsidR="008545F0" w:rsidRPr="00084D18">
        <w:rPr>
          <w:i/>
          <w:vertAlign w:val="subscript"/>
        </w:rPr>
        <w:t>max</w:t>
      </w:r>
      <w:proofErr w:type="spellEnd"/>
      <w:r w:rsidR="005A527E">
        <w:rPr>
          <w:i/>
          <w:vertAlign w:val="subscript"/>
        </w:rPr>
        <w:t xml:space="preserve"> </w:t>
      </w:r>
      <w:r w:rsidR="00B92BC4">
        <w:t>du plongeur</w:t>
      </w:r>
    </w:p>
    <w:p w:rsidR="0043165B" w:rsidRDefault="0043165B" w:rsidP="00D71D87">
      <w:pPr>
        <w:pStyle w:val="ECEcorps"/>
        <w:rPr>
          <w:color w:val="FF0000"/>
        </w:rPr>
      </w:pPr>
    </w:p>
    <w:p w:rsidR="005201FC" w:rsidRPr="00503AAA" w:rsidRDefault="00503AAA" w:rsidP="00D71D87">
      <w:pPr>
        <w:pStyle w:val="ECEcorps"/>
      </w:pPr>
      <w:r w:rsidRPr="00503AAA">
        <w:t>À</w:t>
      </w:r>
      <w:r w:rsidR="0043165B" w:rsidRPr="00503AAA">
        <w:t xml:space="preserve"> l’aide des courbes</w:t>
      </w:r>
      <w:r w:rsidR="005A527E">
        <w:t xml:space="preserve"> </w:t>
      </w:r>
      <w:r w:rsidR="0043165B" w:rsidRPr="00503AAA">
        <w:rPr>
          <w:i/>
        </w:rPr>
        <w:t>z </w:t>
      </w:r>
      <w:r w:rsidR="0043165B" w:rsidRPr="00503AAA">
        <w:t>= f(</w:t>
      </w:r>
      <w:r w:rsidR="0043165B" w:rsidRPr="00074B33">
        <w:rPr>
          <w:i/>
        </w:rPr>
        <w:t>t</w:t>
      </w:r>
      <w:r w:rsidR="0043165B" w:rsidRPr="00A376F7">
        <w:t>),</w:t>
      </w:r>
      <w:r w:rsidR="0043165B" w:rsidRPr="00503AAA">
        <w:t xml:space="preserve"> p</w:t>
      </w:r>
      <w:r w:rsidR="00EF5CD3" w:rsidRPr="00503AAA">
        <w:t>ropose</w:t>
      </w:r>
      <w:r w:rsidRPr="00503AAA">
        <w:t>r</w:t>
      </w:r>
      <w:r w:rsidR="00EF5CD3" w:rsidRPr="00503AAA">
        <w:t xml:space="preserve"> une méthode </w:t>
      </w:r>
      <w:r w:rsidR="00CA64C5" w:rsidRPr="00503AAA">
        <w:t>permettant de</w:t>
      </w:r>
      <w:r w:rsidR="005A527E">
        <w:t xml:space="preserve"> </w:t>
      </w:r>
      <w:r w:rsidR="008545F0" w:rsidRPr="00503AAA">
        <w:t>déterminer</w:t>
      </w:r>
      <w:r w:rsidR="005201FC" w:rsidRPr="00503AAA">
        <w:t xml:space="preserve"> la </w:t>
      </w:r>
      <w:r w:rsidR="00074B33">
        <w:t xml:space="preserve">valeur de la </w:t>
      </w:r>
      <w:r w:rsidR="005201FC" w:rsidRPr="00503AAA">
        <w:t xml:space="preserve">vitesse </w:t>
      </w:r>
      <w:r w:rsidR="00540A88" w:rsidRPr="00503AAA">
        <w:t>maximale</w:t>
      </w:r>
      <w:r w:rsidR="005A527E">
        <w:t xml:space="preserve"> </w:t>
      </w:r>
      <w:proofErr w:type="spellStart"/>
      <w:r w:rsidR="008545F0" w:rsidRPr="00503AAA">
        <w:rPr>
          <w:i/>
        </w:rPr>
        <w:t>v</w:t>
      </w:r>
      <w:r w:rsidR="008545F0" w:rsidRPr="00503AAA">
        <w:rPr>
          <w:i/>
          <w:vertAlign w:val="subscript"/>
        </w:rPr>
        <w:t>max</w:t>
      </w:r>
      <w:proofErr w:type="spellEnd"/>
      <w:r w:rsidR="005A527E">
        <w:rPr>
          <w:i/>
          <w:vertAlign w:val="subscript"/>
        </w:rPr>
        <w:t xml:space="preserve"> </w:t>
      </w:r>
      <w:r w:rsidR="005201FC" w:rsidRPr="00503AAA">
        <w:t xml:space="preserve">atteinte par le </w:t>
      </w:r>
      <w:r w:rsidR="008545F0" w:rsidRPr="00503AAA">
        <w:t>plongeur</w:t>
      </w:r>
      <w:r w:rsidR="0043165B" w:rsidRPr="00503AAA">
        <w:t xml:space="preserve"> dans chacun des deux cas étudiés.</w:t>
      </w:r>
    </w:p>
    <w:p w:rsidR="00D71D87" w:rsidRDefault="00D71D87" w:rsidP="00D71D87">
      <w:pPr>
        <w:pStyle w:val="ECEcorps"/>
      </w:pPr>
      <w:bookmarkStart w:id="35" w:name="_Toc460936412"/>
      <w:bookmarkStart w:id="36" w:name="_Toc460936485"/>
      <w:bookmarkStart w:id="37" w:name="_Toc460936545"/>
      <w:bookmarkStart w:id="38" w:name="_Toc460937128"/>
      <w:bookmarkStart w:id="39" w:name="_Toc460944316"/>
      <w:bookmarkStart w:id="40" w:name="_Toc461467951"/>
      <w:bookmarkStart w:id="41" w:name="_Toc461468077"/>
      <w:bookmarkStart w:id="42" w:name="_Toc462476334"/>
      <w:bookmarkStart w:id="43" w:name="_Toc462476413"/>
      <w:bookmarkStart w:id="44" w:name="_Toc462482571"/>
      <w:bookmarkStart w:id="45" w:name="_Toc462482643"/>
    </w:p>
    <w:p w:rsidR="00C07901" w:rsidRPr="00C07901" w:rsidRDefault="00F7360A" w:rsidP="00777223">
      <w:pPr>
        <w:pStyle w:val="ECEcorps"/>
      </w:pPr>
      <w:r w:rsidRPr="00D71D87">
        <w:t>Méthode utilisée :</w:t>
      </w:r>
      <w:bookmarkStart w:id="46" w:name="_Toc460936413"/>
      <w:bookmarkStart w:id="47" w:name="_Toc460936486"/>
      <w:bookmarkStart w:id="48" w:name="_Toc460936546"/>
      <w:bookmarkStart w:id="49" w:name="_Toc460937129"/>
      <w:bookmarkStart w:id="50" w:name="_Toc460944317"/>
      <w:bookmarkStart w:id="51" w:name="_Toc461467952"/>
      <w:bookmarkStart w:id="52" w:name="_Toc461468078"/>
      <w:bookmarkStart w:id="53" w:name="_Toc462476335"/>
      <w:bookmarkStart w:id="54" w:name="_Toc462476414"/>
      <w:bookmarkStart w:id="55" w:name="_Toc462482572"/>
      <w:bookmarkStart w:id="56" w:name="_Toc462482644"/>
      <w:bookmarkEnd w:id="35"/>
      <w:bookmarkEnd w:id="36"/>
      <w:bookmarkEnd w:id="37"/>
      <w:bookmarkEnd w:id="38"/>
      <w:bookmarkEnd w:id="39"/>
      <w:bookmarkEnd w:id="40"/>
      <w:bookmarkEnd w:id="41"/>
      <w:bookmarkEnd w:id="42"/>
      <w:bookmarkEnd w:id="43"/>
      <w:bookmarkEnd w:id="44"/>
      <w:bookmarkEnd w:id="45"/>
      <w:r w:rsidR="00C07901" w:rsidRPr="00C07901">
        <w:t>…………………………………………………………………………..……….………..………………..</w:t>
      </w:r>
      <w:bookmarkEnd w:id="46"/>
      <w:bookmarkEnd w:id="47"/>
      <w:bookmarkEnd w:id="48"/>
      <w:bookmarkEnd w:id="49"/>
      <w:bookmarkEnd w:id="50"/>
      <w:bookmarkEnd w:id="51"/>
      <w:bookmarkEnd w:id="52"/>
      <w:bookmarkEnd w:id="53"/>
      <w:bookmarkEnd w:id="54"/>
      <w:bookmarkEnd w:id="55"/>
      <w:bookmarkEnd w:id="56"/>
    </w:p>
    <w:p w:rsidR="00C07901" w:rsidRPr="00C07901" w:rsidRDefault="00C07901" w:rsidP="00D71D87">
      <w:pPr>
        <w:pStyle w:val="ECErponse"/>
      </w:pPr>
      <w:bookmarkStart w:id="57" w:name="_Toc460936414"/>
      <w:bookmarkStart w:id="58" w:name="_Toc460936487"/>
      <w:bookmarkStart w:id="59" w:name="_Toc460936547"/>
      <w:bookmarkStart w:id="60" w:name="_Toc460937130"/>
      <w:bookmarkStart w:id="61" w:name="_Toc460944318"/>
      <w:bookmarkStart w:id="62" w:name="_Toc461467953"/>
      <w:bookmarkStart w:id="63" w:name="_Toc461468079"/>
      <w:bookmarkStart w:id="64" w:name="_Toc462476336"/>
      <w:bookmarkStart w:id="65" w:name="_Toc462476415"/>
      <w:bookmarkStart w:id="66" w:name="_Toc462482573"/>
      <w:bookmarkStart w:id="67" w:name="_Toc462482645"/>
      <w:r w:rsidRPr="00C07901">
        <w:t>…………………………………………………………………………………………………..……….………..………………..</w:t>
      </w:r>
      <w:bookmarkEnd w:id="57"/>
      <w:bookmarkEnd w:id="58"/>
      <w:bookmarkEnd w:id="59"/>
      <w:bookmarkEnd w:id="60"/>
      <w:bookmarkEnd w:id="61"/>
      <w:bookmarkEnd w:id="62"/>
      <w:bookmarkEnd w:id="63"/>
      <w:bookmarkEnd w:id="64"/>
      <w:bookmarkEnd w:id="65"/>
      <w:bookmarkEnd w:id="66"/>
      <w:bookmarkEnd w:id="67"/>
    </w:p>
    <w:p w:rsidR="00C07901" w:rsidRPr="00C07901" w:rsidRDefault="00C07901" w:rsidP="00D71D87">
      <w:pPr>
        <w:pStyle w:val="ECErponse"/>
      </w:pPr>
      <w:bookmarkStart w:id="68" w:name="_Toc460936415"/>
      <w:bookmarkStart w:id="69" w:name="_Toc460936488"/>
      <w:bookmarkStart w:id="70" w:name="_Toc460936548"/>
      <w:bookmarkStart w:id="71" w:name="_Toc460937131"/>
      <w:bookmarkStart w:id="72" w:name="_Toc460944319"/>
      <w:bookmarkStart w:id="73" w:name="_Toc461467954"/>
      <w:bookmarkStart w:id="74" w:name="_Toc461468080"/>
      <w:bookmarkStart w:id="75" w:name="_Toc462476337"/>
      <w:bookmarkStart w:id="76" w:name="_Toc462476416"/>
      <w:bookmarkStart w:id="77" w:name="_Toc462482574"/>
      <w:bookmarkStart w:id="78" w:name="_Toc462482646"/>
      <w:r w:rsidRPr="00C07901">
        <w:t>…………………………………………………………………………………………………..……….………..………………..</w:t>
      </w:r>
      <w:bookmarkEnd w:id="68"/>
      <w:bookmarkEnd w:id="69"/>
      <w:bookmarkEnd w:id="70"/>
      <w:bookmarkEnd w:id="71"/>
      <w:bookmarkEnd w:id="72"/>
      <w:bookmarkEnd w:id="73"/>
      <w:bookmarkEnd w:id="74"/>
      <w:bookmarkEnd w:id="75"/>
      <w:bookmarkEnd w:id="76"/>
      <w:bookmarkEnd w:id="77"/>
      <w:bookmarkEnd w:id="78"/>
    </w:p>
    <w:p w:rsidR="00C07901" w:rsidRPr="00C07901" w:rsidRDefault="00C07901" w:rsidP="00D71D87">
      <w:pPr>
        <w:pStyle w:val="ECErponse"/>
      </w:pPr>
      <w:bookmarkStart w:id="79" w:name="_Toc460936416"/>
      <w:bookmarkStart w:id="80" w:name="_Toc460936489"/>
      <w:bookmarkStart w:id="81" w:name="_Toc460936549"/>
      <w:bookmarkStart w:id="82" w:name="_Toc460937132"/>
      <w:bookmarkStart w:id="83" w:name="_Toc460944320"/>
      <w:bookmarkStart w:id="84" w:name="_Toc461467955"/>
      <w:bookmarkStart w:id="85" w:name="_Toc461468081"/>
      <w:bookmarkStart w:id="86" w:name="_Toc462476338"/>
      <w:bookmarkStart w:id="87" w:name="_Toc462476417"/>
      <w:bookmarkStart w:id="88" w:name="_Toc462482575"/>
      <w:bookmarkStart w:id="89" w:name="_Toc462482647"/>
      <w:r w:rsidRPr="00C07901">
        <w:t>…………………………………………………………………………………………………..……….………..………………..</w:t>
      </w:r>
      <w:bookmarkEnd w:id="79"/>
      <w:bookmarkEnd w:id="80"/>
      <w:bookmarkEnd w:id="81"/>
      <w:bookmarkEnd w:id="82"/>
      <w:bookmarkEnd w:id="83"/>
      <w:bookmarkEnd w:id="84"/>
      <w:bookmarkEnd w:id="85"/>
      <w:bookmarkEnd w:id="86"/>
      <w:bookmarkEnd w:id="87"/>
      <w:bookmarkEnd w:id="88"/>
      <w:bookmarkEnd w:id="89"/>
    </w:p>
    <w:p w:rsidR="00C07901" w:rsidRPr="00C07901" w:rsidRDefault="00C07901" w:rsidP="00D71D87">
      <w:pPr>
        <w:pStyle w:val="ECErponse"/>
      </w:pPr>
      <w:bookmarkStart w:id="90" w:name="_Toc460936417"/>
      <w:bookmarkStart w:id="91" w:name="_Toc460936490"/>
      <w:bookmarkStart w:id="92" w:name="_Toc460936550"/>
      <w:bookmarkStart w:id="93" w:name="_Toc460937133"/>
      <w:bookmarkStart w:id="94" w:name="_Toc460944321"/>
      <w:bookmarkStart w:id="95" w:name="_Toc461467956"/>
      <w:bookmarkStart w:id="96" w:name="_Toc461468082"/>
      <w:bookmarkStart w:id="97" w:name="_Toc462476339"/>
      <w:bookmarkStart w:id="98" w:name="_Toc462476418"/>
      <w:bookmarkStart w:id="99" w:name="_Toc462482576"/>
      <w:bookmarkStart w:id="100" w:name="_Toc462482648"/>
      <w:r w:rsidRPr="00C07901">
        <w:t>…………………………………………………………………………………………………..……….………..………………..</w:t>
      </w:r>
      <w:bookmarkEnd w:id="90"/>
      <w:bookmarkEnd w:id="91"/>
      <w:bookmarkEnd w:id="92"/>
      <w:bookmarkEnd w:id="93"/>
      <w:bookmarkEnd w:id="94"/>
      <w:bookmarkEnd w:id="95"/>
      <w:bookmarkEnd w:id="96"/>
      <w:bookmarkEnd w:id="97"/>
      <w:bookmarkEnd w:id="98"/>
      <w:bookmarkEnd w:id="99"/>
      <w:bookmarkEnd w:id="100"/>
    </w:p>
    <w:p w:rsidR="00C07901" w:rsidRPr="00C07901" w:rsidRDefault="00C07901" w:rsidP="00D71D87">
      <w:pPr>
        <w:pStyle w:val="ECErponse"/>
      </w:pPr>
      <w:bookmarkStart w:id="101" w:name="_Toc460936418"/>
      <w:bookmarkStart w:id="102" w:name="_Toc460936491"/>
      <w:bookmarkStart w:id="103" w:name="_Toc460936551"/>
      <w:bookmarkStart w:id="104" w:name="_Toc460937134"/>
      <w:bookmarkStart w:id="105" w:name="_Toc460944322"/>
      <w:bookmarkStart w:id="106" w:name="_Toc461467957"/>
      <w:bookmarkStart w:id="107" w:name="_Toc461468083"/>
      <w:bookmarkStart w:id="108" w:name="_Toc462476340"/>
      <w:bookmarkStart w:id="109" w:name="_Toc462476419"/>
      <w:bookmarkStart w:id="110" w:name="_Toc462482577"/>
      <w:bookmarkStart w:id="111" w:name="_Toc462482649"/>
      <w:r w:rsidRPr="00C07901">
        <w:t>…………………………………………………………………………………………………..……….………..………………..</w:t>
      </w:r>
      <w:bookmarkEnd w:id="101"/>
      <w:bookmarkEnd w:id="102"/>
      <w:bookmarkEnd w:id="103"/>
      <w:bookmarkEnd w:id="104"/>
      <w:bookmarkEnd w:id="105"/>
      <w:bookmarkEnd w:id="106"/>
      <w:bookmarkEnd w:id="107"/>
      <w:bookmarkEnd w:id="108"/>
      <w:bookmarkEnd w:id="109"/>
      <w:bookmarkEnd w:id="110"/>
      <w:bookmarkEnd w:id="111"/>
    </w:p>
    <w:p w:rsidR="00FA5948" w:rsidRPr="008340ED" w:rsidRDefault="00FA5948" w:rsidP="00FA5948">
      <w:pPr>
        <w:pStyle w:val="ECEcorps"/>
      </w:pPr>
      <w:bookmarkStart w:id="112" w:name="_Toc462476342"/>
      <w:bookmarkStart w:id="113" w:name="_Toc462476421"/>
      <w:bookmarkStart w:id="114" w:name="_Toc462482579"/>
      <w:bookmarkStart w:id="115" w:name="_Toc462482651"/>
    </w:p>
    <w:tbl>
      <w:tblPr>
        <w:tblStyle w:val="Grilledutableau"/>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left w:w="57" w:type="dxa"/>
          <w:bottom w:w="57" w:type="dxa"/>
          <w:right w:w="57" w:type="dxa"/>
        </w:tblCellMar>
        <w:tblLook w:val="04A0"/>
      </w:tblPr>
      <w:tblGrid>
        <w:gridCol w:w="1418"/>
        <w:gridCol w:w="6804"/>
        <w:gridCol w:w="1418"/>
      </w:tblGrid>
      <w:tr w:rsidR="00FA5948" w:rsidTr="00335A4B">
        <w:trPr>
          <w:jc w:val="center"/>
        </w:trPr>
        <w:tc>
          <w:tcPr>
            <w:tcW w:w="1418" w:type="dxa"/>
            <w:tcBorders>
              <w:top w:val="single" w:sz="18" w:space="0" w:color="auto"/>
              <w:bottom w:val="single" w:sz="6" w:space="0" w:color="auto"/>
              <w:right w:val="nil"/>
            </w:tcBorders>
            <w:shd w:val="clear" w:color="auto" w:fill="D9D9D9"/>
            <w:vAlign w:val="center"/>
          </w:tcPr>
          <w:p w:rsidR="00FA5948" w:rsidRDefault="00FA5948" w:rsidP="00335A4B">
            <w:pPr>
              <w:jc w:val="center"/>
              <w:rPr>
                <w:bCs/>
                <w:color w:val="auto"/>
                <w:szCs w:val="22"/>
              </w:rPr>
            </w:pPr>
          </w:p>
        </w:tc>
        <w:tc>
          <w:tcPr>
            <w:tcW w:w="6804" w:type="dxa"/>
            <w:tcBorders>
              <w:top w:val="single" w:sz="18" w:space="0" w:color="auto"/>
              <w:left w:val="nil"/>
              <w:bottom w:val="single" w:sz="6" w:space="0" w:color="auto"/>
              <w:right w:val="nil"/>
            </w:tcBorders>
            <w:shd w:val="clear" w:color="auto" w:fill="D9D9D9"/>
            <w:vAlign w:val="center"/>
          </w:tcPr>
          <w:p w:rsidR="00FA5948" w:rsidRDefault="00FA5948" w:rsidP="00FA5948">
            <w:pPr>
              <w:pStyle w:val="ECEappel"/>
              <w:framePr w:wrap="around"/>
            </w:pPr>
            <w:r>
              <w:t>APPEL n°3</w:t>
            </w:r>
          </w:p>
        </w:tc>
        <w:tc>
          <w:tcPr>
            <w:tcW w:w="1418" w:type="dxa"/>
            <w:tcBorders>
              <w:top w:val="single" w:sz="18" w:space="0" w:color="auto"/>
              <w:left w:val="nil"/>
              <w:bottom w:val="single" w:sz="6" w:space="0" w:color="auto"/>
            </w:tcBorders>
            <w:shd w:val="clear" w:color="auto" w:fill="D9D9D9"/>
            <w:vAlign w:val="center"/>
          </w:tcPr>
          <w:p w:rsidR="00FA5948" w:rsidRDefault="00FA5948" w:rsidP="00335A4B">
            <w:pPr>
              <w:jc w:val="center"/>
              <w:rPr>
                <w:bCs/>
                <w:color w:val="auto"/>
                <w:szCs w:val="22"/>
              </w:rPr>
            </w:pPr>
          </w:p>
        </w:tc>
      </w:tr>
      <w:tr w:rsidR="00FA5948" w:rsidTr="00335A4B">
        <w:trPr>
          <w:jc w:val="center"/>
        </w:trPr>
        <w:tc>
          <w:tcPr>
            <w:tcW w:w="1418" w:type="dxa"/>
            <w:tcBorders>
              <w:top w:val="single" w:sz="6" w:space="0" w:color="auto"/>
            </w:tcBorders>
            <w:vAlign w:val="center"/>
          </w:tcPr>
          <w:p w:rsidR="00FA5948" w:rsidRPr="00592F79" w:rsidRDefault="00FA5948" w:rsidP="00335A4B">
            <w:pPr>
              <w:jc w:val="center"/>
              <w:rPr>
                <w:bCs/>
                <w:color w:val="auto"/>
                <w:sz w:val="96"/>
                <w:szCs w:val="96"/>
              </w:rPr>
            </w:pPr>
            <w:r w:rsidRPr="00592F79">
              <w:rPr>
                <w:bCs/>
                <w:color w:val="auto"/>
                <w:sz w:val="96"/>
                <w:szCs w:val="96"/>
              </w:rPr>
              <w:sym w:font="Wingdings" w:char="F049"/>
            </w:r>
          </w:p>
        </w:tc>
        <w:tc>
          <w:tcPr>
            <w:tcW w:w="6804" w:type="dxa"/>
            <w:tcBorders>
              <w:top w:val="single" w:sz="6" w:space="0" w:color="auto"/>
            </w:tcBorders>
            <w:vAlign w:val="center"/>
          </w:tcPr>
          <w:p w:rsidR="00FA5948" w:rsidRPr="0009288D" w:rsidRDefault="00FA5948" w:rsidP="00335A4B">
            <w:pPr>
              <w:pStyle w:val="ECEappel"/>
              <w:framePr w:wrap="around"/>
            </w:pPr>
            <w:r w:rsidRPr="0009288D">
              <w:t xml:space="preserve">Appeler </w:t>
            </w:r>
            <w:r>
              <w:t>le professeur</w:t>
            </w:r>
            <w:r w:rsidRPr="0009288D">
              <w:t xml:space="preserve"> pour </w:t>
            </w:r>
            <w:r>
              <w:t>lui présenter la méthode utilisée</w:t>
            </w:r>
          </w:p>
          <w:p w:rsidR="00FA5948" w:rsidRDefault="00FA5948" w:rsidP="00335A4B">
            <w:pPr>
              <w:pStyle w:val="ECEappel"/>
              <w:framePr w:wrap="around"/>
              <w:rPr>
                <w:bCs/>
                <w:szCs w:val="22"/>
              </w:rPr>
            </w:pPr>
            <w:r w:rsidRPr="0009288D">
              <w:t>ou en cas de difficulté</w:t>
            </w:r>
          </w:p>
        </w:tc>
        <w:tc>
          <w:tcPr>
            <w:tcW w:w="1418" w:type="dxa"/>
            <w:tcBorders>
              <w:top w:val="single" w:sz="6" w:space="0" w:color="auto"/>
            </w:tcBorders>
            <w:vAlign w:val="center"/>
          </w:tcPr>
          <w:p w:rsidR="00FA5948" w:rsidRDefault="00FA5948" w:rsidP="00335A4B">
            <w:pPr>
              <w:jc w:val="center"/>
              <w:rPr>
                <w:bCs/>
                <w:color w:val="auto"/>
                <w:szCs w:val="22"/>
              </w:rPr>
            </w:pPr>
            <w:r w:rsidRPr="00592F79">
              <w:rPr>
                <w:bCs/>
                <w:color w:val="auto"/>
                <w:sz w:val="96"/>
                <w:szCs w:val="96"/>
              </w:rPr>
              <w:sym w:font="Wingdings" w:char="F049"/>
            </w:r>
          </w:p>
        </w:tc>
      </w:tr>
    </w:tbl>
    <w:p w:rsidR="00FA5948" w:rsidRPr="00D71D87" w:rsidRDefault="00FA5948" w:rsidP="00FA5948">
      <w:pPr>
        <w:pStyle w:val="ECEcorps"/>
      </w:pPr>
    </w:p>
    <w:p w:rsidR="006C4F9C" w:rsidRDefault="006C4F9C" w:rsidP="00D71D87">
      <w:pPr>
        <w:pStyle w:val="ECEcorps"/>
      </w:pPr>
    </w:p>
    <w:p w:rsidR="00777223" w:rsidRDefault="00777223" w:rsidP="00D71D87">
      <w:pPr>
        <w:pStyle w:val="ECEcorps"/>
      </w:pPr>
    </w:p>
    <w:p w:rsidR="00F7360A" w:rsidRPr="00D71D87" w:rsidRDefault="00EF5CD3" w:rsidP="00D71D87">
      <w:pPr>
        <w:pStyle w:val="ECEcorps"/>
      </w:pPr>
      <w:r>
        <w:t xml:space="preserve">Mettre en œuvre la méthode proposée pour déterminer la </w:t>
      </w:r>
      <w:r w:rsidR="00074B33">
        <w:t xml:space="preserve">valeur de la </w:t>
      </w:r>
      <w:r>
        <w:t>vitesse maximale atteinte dans les deux cas.</w:t>
      </w:r>
    </w:p>
    <w:bookmarkEnd w:id="112"/>
    <w:bookmarkEnd w:id="113"/>
    <w:bookmarkEnd w:id="114"/>
    <w:bookmarkEnd w:id="115"/>
    <w:p w:rsidR="0043165B" w:rsidRPr="00503AAA" w:rsidRDefault="0043165B" w:rsidP="0043165B">
      <w:pPr>
        <w:pStyle w:val="ECErponse"/>
      </w:pPr>
      <w:r w:rsidRPr="00503AAA">
        <w:t>…………………………………………………………………………………………………..……….………..………………..</w:t>
      </w:r>
    </w:p>
    <w:p w:rsidR="0043165B" w:rsidRPr="00503AAA" w:rsidRDefault="0043165B" w:rsidP="0043165B">
      <w:pPr>
        <w:pStyle w:val="ECErponse"/>
      </w:pPr>
      <w:r w:rsidRPr="00503AAA">
        <w:t>…………………………………………………………………………………………………..……….………..………………..</w:t>
      </w:r>
    </w:p>
    <w:p w:rsidR="0043165B" w:rsidRPr="00503AAA" w:rsidRDefault="0043165B" w:rsidP="0043165B">
      <w:pPr>
        <w:pStyle w:val="ECErponse"/>
      </w:pPr>
      <w:r w:rsidRPr="00503AAA">
        <w:t>…………………………………………………………………………………………………..……….………..………………..</w:t>
      </w:r>
    </w:p>
    <w:p w:rsidR="0043165B" w:rsidRPr="00503AAA" w:rsidRDefault="0043165B" w:rsidP="0043165B">
      <w:pPr>
        <w:pStyle w:val="ECErponse"/>
      </w:pPr>
      <w:r w:rsidRPr="00503AAA">
        <w:t>…………………………………………………………………………………………………..……….………..………………..</w:t>
      </w:r>
    </w:p>
    <w:p w:rsidR="0043165B" w:rsidRPr="00503AAA" w:rsidRDefault="0043165B" w:rsidP="0043165B">
      <w:pPr>
        <w:pStyle w:val="ECErponse"/>
      </w:pPr>
      <w:r w:rsidRPr="00503AAA">
        <w:t>…………………………………………………………………………………………………..……….………..………………..</w:t>
      </w:r>
    </w:p>
    <w:p w:rsidR="0043165B" w:rsidRPr="00503AAA" w:rsidRDefault="0043165B" w:rsidP="0043165B">
      <w:pPr>
        <w:pStyle w:val="ECErponse"/>
      </w:pPr>
      <w:r w:rsidRPr="00503AAA">
        <w:t>…………………………………………………………………………………………………..……….………..………………..</w:t>
      </w:r>
    </w:p>
    <w:p w:rsidR="0043165B" w:rsidRPr="00503AAA" w:rsidRDefault="0043165B" w:rsidP="0043165B">
      <w:pPr>
        <w:pStyle w:val="ECErponse"/>
      </w:pPr>
      <w:r w:rsidRPr="00503AAA">
        <w:t>…………………………………………………………………………………………………..……….………..………………..</w:t>
      </w:r>
    </w:p>
    <w:p w:rsidR="0043165B" w:rsidRPr="00C07901" w:rsidRDefault="0043165B" w:rsidP="0043165B">
      <w:pPr>
        <w:pStyle w:val="ECErponse"/>
      </w:pPr>
      <w:r w:rsidRPr="00C07901">
        <w:t>…………………………………………………………………………………………………..……….………..………………..</w:t>
      </w:r>
    </w:p>
    <w:p w:rsidR="001E3802" w:rsidRDefault="001E3802" w:rsidP="00E26870">
      <w:pPr>
        <w:pStyle w:val="ECEcorps"/>
        <w:rPr>
          <w:rFonts w:eastAsia="Arial Unicode MS"/>
        </w:rPr>
      </w:pPr>
    </w:p>
    <w:p w:rsidR="0003325D" w:rsidRDefault="0003325D">
      <w:pPr>
        <w:spacing w:line="240" w:lineRule="auto"/>
        <w:jc w:val="left"/>
        <w:rPr>
          <w:b/>
          <w:color w:val="auto"/>
        </w:rPr>
      </w:pPr>
      <w:bookmarkStart w:id="116" w:name="_Toc460937135"/>
      <w:bookmarkStart w:id="117" w:name="_Toc460944323"/>
      <w:bookmarkStart w:id="118" w:name="_Toc469215223"/>
    </w:p>
    <w:p w:rsidR="00E26870" w:rsidRDefault="00C119E6" w:rsidP="00772AD3">
      <w:pPr>
        <w:pStyle w:val="ECEpartie"/>
      </w:pPr>
      <w:bookmarkStart w:id="119" w:name="_Toc498078139"/>
      <w:bookmarkStart w:id="120" w:name="_Toc504656757"/>
      <w:r>
        <w:t xml:space="preserve">Profil hydrodynamique </w:t>
      </w:r>
      <w:r w:rsidR="007E418C">
        <w:t>du plongeur</w:t>
      </w:r>
      <w:r w:rsidR="005A527E">
        <w:t xml:space="preserve"> </w:t>
      </w:r>
      <w:r w:rsidR="007E418C">
        <w:rPr>
          <w:b w:val="0"/>
        </w:rPr>
        <w:t>(1</w:t>
      </w:r>
      <w:r w:rsidR="00772AD3" w:rsidRPr="00772AD3">
        <w:rPr>
          <w:b w:val="0"/>
        </w:rPr>
        <w:t>0 minutes conseillées)</w:t>
      </w:r>
      <w:bookmarkEnd w:id="116"/>
      <w:bookmarkEnd w:id="117"/>
      <w:bookmarkEnd w:id="118"/>
      <w:bookmarkEnd w:id="119"/>
      <w:bookmarkEnd w:id="120"/>
    </w:p>
    <w:p w:rsidR="005C7F06" w:rsidRDefault="005C7F06" w:rsidP="00D71D87">
      <w:pPr>
        <w:pStyle w:val="ECEcorps"/>
        <w:rPr>
          <w:rFonts w:eastAsia="Arial Unicode MS"/>
        </w:rPr>
      </w:pPr>
    </w:p>
    <w:p w:rsidR="00955420" w:rsidRPr="00A57DA6" w:rsidRDefault="003A264A" w:rsidP="00D71D87">
      <w:pPr>
        <w:pStyle w:val="ECEcorps"/>
        <w:rPr>
          <w:rFonts w:eastAsia="Arial Unicode MS"/>
        </w:rPr>
      </w:pPr>
      <w:r>
        <w:rPr>
          <w:rFonts w:eastAsia="Arial Unicode MS"/>
        </w:rPr>
        <w:t>À</w:t>
      </w:r>
      <w:r w:rsidR="005C7F06">
        <w:rPr>
          <w:rFonts w:eastAsia="Arial Unicode MS"/>
        </w:rPr>
        <w:t xml:space="preserve"> l’aide des résultats expérimentaux, </w:t>
      </w:r>
      <w:r w:rsidR="00074B33">
        <w:rPr>
          <w:rFonts w:eastAsia="Arial Unicode MS"/>
        </w:rPr>
        <w:t>décrire</w:t>
      </w:r>
      <w:r w:rsidR="005C7F06">
        <w:rPr>
          <w:rFonts w:eastAsia="Arial Unicode MS"/>
        </w:rPr>
        <w:t xml:space="preserve"> la manière dont </w:t>
      </w:r>
      <w:r w:rsidR="005D4112">
        <w:rPr>
          <w:rFonts w:eastAsia="Arial Unicode MS"/>
        </w:rPr>
        <w:t xml:space="preserve">le plongeur doit </w:t>
      </w:r>
      <w:r w:rsidR="00D7150A">
        <w:rPr>
          <w:rFonts w:eastAsia="Arial Unicode MS"/>
        </w:rPr>
        <w:t xml:space="preserve">tenir la pierre </w:t>
      </w:r>
      <w:r w:rsidR="007E418C">
        <w:rPr>
          <w:rFonts w:eastAsia="Arial Unicode MS"/>
        </w:rPr>
        <w:t xml:space="preserve">pour </w:t>
      </w:r>
      <w:r w:rsidR="00543F54">
        <w:rPr>
          <w:rFonts w:eastAsia="Arial Unicode MS"/>
        </w:rPr>
        <w:t>diminuer le frottement afin d’</w:t>
      </w:r>
      <w:r w:rsidR="005D4112">
        <w:rPr>
          <w:rFonts w:eastAsia="Arial Unicode MS"/>
        </w:rPr>
        <w:t>obtenir</w:t>
      </w:r>
      <w:r w:rsidR="005A527E">
        <w:rPr>
          <w:rFonts w:eastAsia="Arial Unicode MS"/>
        </w:rPr>
        <w:t xml:space="preserve"> </w:t>
      </w:r>
      <w:r w:rsidR="00D7150A">
        <w:rPr>
          <w:rFonts w:eastAsia="Arial Unicode MS"/>
        </w:rPr>
        <w:t>le profil le plus hydrodynamique possible</w:t>
      </w:r>
      <w:r w:rsidR="00F07B78">
        <w:rPr>
          <w:rFonts w:eastAsia="Arial Unicode MS"/>
        </w:rPr>
        <w:t>.</w:t>
      </w:r>
      <w:r w:rsidR="00074B33">
        <w:rPr>
          <w:rFonts w:eastAsia="Arial Unicode MS"/>
        </w:rPr>
        <w:t xml:space="preserve"> Justifier. </w:t>
      </w:r>
    </w:p>
    <w:p w:rsidR="00186D55" w:rsidRPr="00C07901" w:rsidRDefault="00186D55" w:rsidP="00D71D87">
      <w:pPr>
        <w:pStyle w:val="ECErponse"/>
      </w:pPr>
      <w:bookmarkStart w:id="121" w:name="_Toc460936421"/>
      <w:bookmarkStart w:id="122" w:name="_Toc460936494"/>
      <w:bookmarkStart w:id="123" w:name="_Toc460936554"/>
      <w:bookmarkStart w:id="124" w:name="_Toc460937137"/>
      <w:bookmarkStart w:id="125" w:name="_Toc460944325"/>
      <w:bookmarkStart w:id="126" w:name="_Toc461467960"/>
      <w:bookmarkStart w:id="127" w:name="_Toc461468086"/>
      <w:bookmarkStart w:id="128" w:name="_Toc462476353"/>
      <w:bookmarkStart w:id="129" w:name="_Toc462476432"/>
      <w:bookmarkStart w:id="130" w:name="_Toc462482590"/>
      <w:bookmarkStart w:id="131" w:name="_Toc462482662"/>
      <w:r w:rsidRPr="00C07901">
        <w:t>…………………………………………………………………………………………………..……….………..………………..</w:t>
      </w:r>
      <w:bookmarkEnd w:id="121"/>
      <w:bookmarkEnd w:id="122"/>
      <w:bookmarkEnd w:id="123"/>
      <w:bookmarkEnd w:id="124"/>
      <w:bookmarkEnd w:id="125"/>
      <w:bookmarkEnd w:id="126"/>
      <w:bookmarkEnd w:id="127"/>
      <w:bookmarkEnd w:id="128"/>
      <w:bookmarkEnd w:id="129"/>
      <w:bookmarkEnd w:id="130"/>
      <w:bookmarkEnd w:id="131"/>
    </w:p>
    <w:p w:rsidR="00186D55" w:rsidRPr="00C07901" w:rsidRDefault="00186D55" w:rsidP="00D71D87">
      <w:pPr>
        <w:pStyle w:val="ECErponse"/>
      </w:pPr>
      <w:bookmarkStart w:id="132" w:name="_Toc460936422"/>
      <w:bookmarkStart w:id="133" w:name="_Toc460936495"/>
      <w:bookmarkStart w:id="134" w:name="_Toc460936555"/>
      <w:bookmarkStart w:id="135" w:name="_Toc460937138"/>
      <w:bookmarkStart w:id="136" w:name="_Toc460944326"/>
      <w:bookmarkStart w:id="137" w:name="_Toc461467961"/>
      <w:bookmarkStart w:id="138" w:name="_Toc461468087"/>
      <w:bookmarkStart w:id="139" w:name="_Toc462476354"/>
      <w:bookmarkStart w:id="140" w:name="_Toc462476433"/>
      <w:bookmarkStart w:id="141" w:name="_Toc462482591"/>
      <w:bookmarkStart w:id="142" w:name="_Toc462482663"/>
      <w:r w:rsidRPr="00C07901">
        <w:t>…………………………………………………………………………………………………..……….………..………………..</w:t>
      </w:r>
      <w:bookmarkEnd w:id="132"/>
      <w:bookmarkEnd w:id="133"/>
      <w:bookmarkEnd w:id="134"/>
      <w:bookmarkEnd w:id="135"/>
      <w:bookmarkEnd w:id="136"/>
      <w:bookmarkEnd w:id="137"/>
      <w:bookmarkEnd w:id="138"/>
      <w:bookmarkEnd w:id="139"/>
      <w:bookmarkEnd w:id="140"/>
      <w:bookmarkEnd w:id="141"/>
      <w:bookmarkEnd w:id="142"/>
    </w:p>
    <w:p w:rsidR="00186D55" w:rsidRPr="00C07901" w:rsidRDefault="00186D55" w:rsidP="00D71D87">
      <w:pPr>
        <w:pStyle w:val="ECErponse"/>
      </w:pPr>
      <w:bookmarkStart w:id="143" w:name="_Toc460936423"/>
      <w:bookmarkStart w:id="144" w:name="_Toc460936496"/>
      <w:bookmarkStart w:id="145" w:name="_Toc460936556"/>
      <w:bookmarkStart w:id="146" w:name="_Toc460937139"/>
      <w:bookmarkStart w:id="147" w:name="_Toc460944327"/>
      <w:bookmarkStart w:id="148" w:name="_Toc461467962"/>
      <w:bookmarkStart w:id="149" w:name="_Toc461468088"/>
      <w:bookmarkStart w:id="150" w:name="_Toc462476355"/>
      <w:bookmarkStart w:id="151" w:name="_Toc462476434"/>
      <w:bookmarkStart w:id="152" w:name="_Toc462482592"/>
      <w:bookmarkStart w:id="153" w:name="_Toc462482664"/>
      <w:r w:rsidRPr="00C07901">
        <w:t>…………………………………………………………………………………………………..……….………..………………..</w:t>
      </w:r>
      <w:bookmarkEnd w:id="143"/>
      <w:bookmarkEnd w:id="144"/>
      <w:bookmarkEnd w:id="145"/>
      <w:bookmarkEnd w:id="146"/>
      <w:bookmarkEnd w:id="147"/>
      <w:bookmarkEnd w:id="148"/>
      <w:bookmarkEnd w:id="149"/>
      <w:bookmarkEnd w:id="150"/>
      <w:bookmarkEnd w:id="151"/>
      <w:bookmarkEnd w:id="152"/>
      <w:bookmarkEnd w:id="153"/>
    </w:p>
    <w:p w:rsidR="00186D55" w:rsidRPr="00C07901" w:rsidRDefault="00186D55" w:rsidP="00D71D87">
      <w:pPr>
        <w:pStyle w:val="ECErponse"/>
      </w:pPr>
      <w:bookmarkStart w:id="154" w:name="_Toc460936424"/>
      <w:bookmarkStart w:id="155" w:name="_Toc460936497"/>
      <w:bookmarkStart w:id="156" w:name="_Toc460936557"/>
      <w:bookmarkStart w:id="157" w:name="_Toc460937140"/>
      <w:bookmarkStart w:id="158" w:name="_Toc460944328"/>
      <w:bookmarkStart w:id="159" w:name="_Toc461467963"/>
      <w:bookmarkStart w:id="160" w:name="_Toc461468089"/>
      <w:bookmarkStart w:id="161" w:name="_Toc462476356"/>
      <w:bookmarkStart w:id="162" w:name="_Toc462476435"/>
      <w:bookmarkStart w:id="163" w:name="_Toc462482593"/>
      <w:bookmarkStart w:id="164" w:name="_Toc462482665"/>
      <w:r w:rsidRPr="00C07901">
        <w:t>…………………………………………………………………………………………………..……….………..………………..</w:t>
      </w:r>
      <w:bookmarkEnd w:id="154"/>
      <w:bookmarkEnd w:id="155"/>
      <w:bookmarkEnd w:id="156"/>
      <w:bookmarkEnd w:id="157"/>
      <w:bookmarkEnd w:id="158"/>
      <w:bookmarkEnd w:id="159"/>
      <w:bookmarkEnd w:id="160"/>
      <w:bookmarkEnd w:id="161"/>
      <w:bookmarkEnd w:id="162"/>
      <w:bookmarkEnd w:id="163"/>
      <w:bookmarkEnd w:id="164"/>
    </w:p>
    <w:p w:rsidR="00186D55" w:rsidRPr="00C07901" w:rsidRDefault="00186D55" w:rsidP="00D71D87">
      <w:pPr>
        <w:pStyle w:val="ECErponse"/>
      </w:pPr>
      <w:bookmarkStart w:id="165" w:name="_Toc460936425"/>
      <w:bookmarkStart w:id="166" w:name="_Toc460936498"/>
      <w:bookmarkStart w:id="167" w:name="_Toc460936558"/>
      <w:bookmarkStart w:id="168" w:name="_Toc460937141"/>
      <w:bookmarkStart w:id="169" w:name="_Toc460944329"/>
      <w:bookmarkStart w:id="170" w:name="_Toc461467964"/>
      <w:bookmarkStart w:id="171" w:name="_Toc461468090"/>
      <w:bookmarkStart w:id="172" w:name="_Toc462476357"/>
      <w:bookmarkStart w:id="173" w:name="_Toc462476436"/>
      <w:bookmarkStart w:id="174" w:name="_Toc462482594"/>
      <w:bookmarkStart w:id="175" w:name="_Toc462482666"/>
      <w:r w:rsidRPr="00C07901">
        <w:t>…………………………………………………………………………………………………..……….………..………………..</w:t>
      </w:r>
      <w:bookmarkEnd w:id="165"/>
      <w:bookmarkEnd w:id="166"/>
      <w:bookmarkEnd w:id="167"/>
      <w:bookmarkEnd w:id="168"/>
      <w:bookmarkEnd w:id="169"/>
      <w:bookmarkEnd w:id="170"/>
      <w:bookmarkEnd w:id="171"/>
      <w:bookmarkEnd w:id="172"/>
      <w:bookmarkEnd w:id="173"/>
      <w:bookmarkEnd w:id="174"/>
      <w:bookmarkEnd w:id="175"/>
    </w:p>
    <w:p w:rsidR="00186D55" w:rsidRPr="00C07901" w:rsidRDefault="00186D55" w:rsidP="00D71D87">
      <w:pPr>
        <w:pStyle w:val="ECErponse"/>
      </w:pPr>
      <w:bookmarkStart w:id="176" w:name="_Toc460936426"/>
      <w:bookmarkStart w:id="177" w:name="_Toc460936499"/>
      <w:bookmarkStart w:id="178" w:name="_Toc460936559"/>
      <w:bookmarkStart w:id="179" w:name="_Toc460937142"/>
      <w:bookmarkStart w:id="180" w:name="_Toc460944330"/>
      <w:bookmarkStart w:id="181" w:name="_Toc461467965"/>
      <w:bookmarkStart w:id="182" w:name="_Toc461468091"/>
      <w:bookmarkStart w:id="183" w:name="_Toc462476358"/>
      <w:bookmarkStart w:id="184" w:name="_Toc462476437"/>
      <w:bookmarkStart w:id="185" w:name="_Toc462482595"/>
      <w:bookmarkStart w:id="186" w:name="_Toc462482667"/>
      <w:r w:rsidRPr="00C07901">
        <w:t>…………………………………………………………………………………………………..……….………..………………..</w:t>
      </w:r>
      <w:bookmarkEnd w:id="176"/>
      <w:bookmarkEnd w:id="177"/>
      <w:bookmarkEnd w:id="178"/>
      <w:bookmarkEnd w:id="179"/>
      <w:bookmarkEnd w:id="180"/>
      <w:bookmarkEnd w:id="181"/>
      <w:bookmarkEnd w:id="182"/>
      <w:bookmarkEnd w:id="183"/>
      <w:bookmarkEnd w:id="184"/>
      <w:bookmarkEnd w:id="185"/>
      <w:bookmarkEnd w:id="186"/>
    </w:p>
    <w:p w:rsidR="003B6E04" w:rsidRPr="00C07901" w:rsidRDefault="003B6E04" w:rsidP="003B6E04">
      <w:pPr>
        <w:pStyle w:val="ECErponse"/>
      </w:pPr>
      <w:r w:rsidRPr="00C07901">
        <w:t>…………………………………………………………………………………………………..……….………..………………..</w:t>
      </w:r>
    </w:p>
    <w:p w:rsidR="003B6E04" w:rsidRPr="00C07901" w:rsidRDefault="003B6E04" w:rsidP="003B6E04">
      <w:pPr>
        <w:pStyle w:val="ECErponse"/>
      </w:pPr>
      <w:r w:rsidRPr="00C07901">
        <w:t>…………………………………………………………………………………………………..……….………..………………..</w:t>
      </w:r>
    </w:p>
    <w:p w:rsidR="003B6E04" w:rsidRPr="00C07901" w:rsidRDefault="003B6E04" w:rsidP="003B6E04">
      <w:pPr>
        <w:pStyle w:val="ECErponse"/>
      </w:pPr>
      <w:r w:rsidRPr="00C07901">
        <w:t>…………………………………………………………………………………………………..……….………..………………..</w:t>
      </w:r>
    </w:p>
    <w:p w:rsidR="00D71D87" w:rsidRDefault="00D71D87" w:rsidP="00E26870">
      <w:pPr>
        <w:pStyle w:val="ECEcorps"/>
        <w:rPr>
          <w:b/>
        </w:rPr>
      </w:pPr>
    </w:p>
    <w:p w:rsidR="00E26870" w:rsidRDefault="00E26870" w:rsidP="00D71D87">
      <w:pPr>
        <w:pStyle w:val="ECEcorps"/>
        <w:rPr>
          <w:bCs/>
        </w:rPr>
      </w:pPr>
      <w:r w:rsidRPr="00341FA8">
        <w:rPr>
          <w:b/>
        </w:rPr>
        <w:t>Défaire le montage et ranger la paillasse avant de quitter la salle.</w:t>
      </w:r>
      <w:bookmarkEnd w:id="21"/>
      <w:bookmarkEnd w:id="22"/>
      <w:bookmarkEnd w:id="23"/>
    </w:p>
    <w:sectPr w:rsidR="00E26870" w:rsidSect="00680CBA">
      <w:headerReference w:type="default" r:id="rId16"/>
      <w:footerReference w:type="default" r:id="rId17"/>
      <w:pgSz w:w="11906" w:h="16838" w:code="9"/>
      <w:pgMar w:top="851" w:right="851" w:bottom="851" w:left="851" w:header="851"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2FC" w:rsidRDefault="007E42FC" w:rsidP="0008058B">
      <w:r>
        <w:separator/>
      </w:r>
    </w:p>
  </w:endnote>
  <w:endnote w:type="continuationSeparator" w:id="0">
    <w:p w:rsidR="007E42FC" w:rsidRDefault="007E42FC" w:rsidP="0008058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FC" w:rsidRPr="00827238" w:rsidRDefault="007E42FC" w:rsidP="00511500">
    <w:pPr>
      <w:pStyle w:val="ECEcorps"/>
      <w:jc w:val="right"/>
    </w:pPr>
    <w:r w:rsidRPr="00827238">
      <w:t xml:space="preserve">Page </w:t>
    </w:r>
    <w:fldSimple w:instr=" PAGE ">
      <w:r w:rsidR="00A7095D">
        <w:rPr>
          <w:noProof/>
        </w:rPr>
        <w:t>1</w:t>
      </w:r>
    </w:fldSimple>
    <w:r w:rsidRPr="00827238">
      <w:t xml:space="preserve"> sur </w:t>
    </w:r>
    <w:fldSimple w:instr=" NUMPAGES  ">
      <w:r w:rsidR="00A7095D">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2FC" w:rsidRDefault="007E42FC" w:rsidP="0008058B">
      <w:r>
        <w:separator/>
      </w:r>
    </w:p>
  </w:footnote>
  <w:footnote w:type="continuationSeparator" w:id="0">
    <w:p w:rsidR="007E42FC" w:rsidRDefault="007E42FC" w:rsidP="000805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FC" w:rsidRDefault="007E42FC" w:rsidP="00511500">
    <w:pPr>
      <w:pStyle w:val="ECEcorps"/>
      <w:tabs>
        <w:tab w:val="center" w:pos="851"/>
        <w:tab w:val="center" w:pos="5103"/>
        <w:tab w:val="center" w:pos="9498"/>
      </w:tabs>
    </w:pPr>
    <w:r>
      <w:t xml:space="preserve">                           </w:t>
    </w:r>
    <w:r>
      <w:tab/>
    </w:r>
    <w:r>
      <w:rPr>
        <w:b/>
        <w:sz w:val="24"/>
        <w:szCs w:val="24"/>
      </w:rPr>
      <w:t>LA SKANDALOPETRA</w:t>
    </w:r>
    <w:r>
      <w:tab/>
      <w:t>Session</w:t>
    </w:r>
  </w:p>
  <w:p w:rsidR="007E42FC" w:rsidRDefault="007E42FC" w:rsidP="00511500">
    <w:pPr>
      <w:pStyle w:val="ECEcorps"/>
      <w:tabs>
        <w:tab w:val="center" w:pos="851"/>
        <w:tab w:val="center" w:pos="5103"/>
        <w:tab w:val="center" w:pos="9498"/>
      </w:tabs>
    </w:pPr>
    <w:r>
      <w:t xml:space="preserve">   Obligatoire</w:t>
    </w:r>
    <w:r>
      <w:tab/>
    </w:r>
    <w:r>
      <w:tab/>
      <w:t>2018</w:t>
    </w:r>
  </w:p>
  <w:p w:rsidR="007E42FC" w:rsidRDefault="007E42FC" w:rsidP="00511500">
    <w:pPr>
      <w:pStyle w:val="ECEcorps"/>
      <w:tabs>
        <w:tab w:val="center" w:pos="851"/>
        <w:tab w:val="center" w:pos="5103"/>
        <w:tab w:val="center" w:pos="949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8"/>
    <w:lvl w:ilvl="0">
      <w:start w:val="1"/>
      <w:numFmt w:val="bullet"/>
      <w:lvlText w:val=""/>
      <w:lvlJc w:val="left"/>
      <w:pPr>
        <w:tabs>
          <w:tab w:val="num" w:pos="1065"/>
        </w:tabs>
        <w:ind w:left="1062" w:hanging="357"/>
      </w:pPr>
      <w:rPr>
        <w:rFonts w:ascii="Wingdings" w:hAnsi="Wingdings"/>
      </w:rPr>
    </w:lvl>
  </w:abstractNum>
  <w:abstractNum w:abstractNumId="1">
    <w:nsid w:val="083B6375"/>
    <w:multiLevelType w:val="hybridMultilevel"/>
    <w:tmpl w:val="8EB2D79A"/>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nsid w:val="0BC66079"/>
    <w:multiLevelType w:val="hybridMultilevel"/>
    <w:tmpl w:val="8E34D1F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F5C6C0C"/>
    <w:multiLevelType w:val="hybridMultilevel"/>
    <w:tmpl w:val="8DC4272C"/>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2BC905CE"/>
    <w:multiLevelType w:val="multilevel"/>
    <w:tmpl w:val="F76CAC32"/>
    <w:lvl w:ilvl="0">
      <w:start w:val="1"/>
      <w:numFmt w:val="decimal"/>
      <w:pStyle w:val="ECEpartie"/>
      <w:lvlText w:val="%1."/>
      <w:lvlJc w:val="left"/>
      <w:pPr>
        <w:ind w:left="360" w:hanging="360"/>
      </w:pPr>
      <w:rPr>
        <w:rFonts w:hint="default"/>
        <w:b/>
      </w:rPr>
    </w:lvl>
    <w:lvl w:ilvl="1">
      <w:start w:val="1"/>
      <w:numFmt w:val="decimal"/>
      <w:isLgl/>
      <w:lvlText w:val="%1.%2."/>
      <w:lvlJc w:val="left"/>
      <w:pPr>
        <w:ind w:left="574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2FCF44FA"/>
    <w:multiLevelType w:val="hybridMultilevel"/>
    <w:tmpl w:val="C04485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2DA68F4"/>
    <w:multiLevelType w:val="hybridMultilevel"/>
    <w:tmpl w:val="A9046E2E"/>
    <w:lvl w:ilvl="0" w:tplc="A072C142">
      <w:start w:val="97"/>
      <w:numFmt w:val="bullet"/>
      <w:lvlText w:val="-"/>
      <w:lvlJc w:val="left"/>
      <w:pPr>
        <w:ind w:left="1069" w:hanging="360"/>
      </w:pPr>
      <w:rPr>
        <w:rFonts w:ascii="Arial" w:eastAsia="Times New Roman"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nsid w:val="48996277"/>
    <w:multiLevelType w:val="hybridMultilevel"/>
    <w:tmpl w:val="54666550"/>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4DF20725"/>
    <w:multiLevelType w:val="multilevel"/>
    <w:tmpl w:val="49DA8CF8"/>
    <w:lvl w:ilvl="0">
      <w:start w:val="1"/>
      <w:numFmt w:val="upperRoman"/>
      <w:pStyle w:val="Titre1"/>
      <w:suff w:val="space"/>
      <w:lvlText w:val="%1."/>
      <w:lvlJc w:val="center"/>
      <w:pPr>
        <w:ind w:left="0" w:firstLine="0"/>
      </w:pPr>
      <w:rPr>
        <w:rFonts w:hint="default"/>
      </w:rPr>
    </w:lvl>
    <w:lvl w:ilvl="1">
      <w:start w:val="1"/>
      <w:numFmt w:val="decimal"/>
      <w:pStyle w:val="Titre2"/>
      <w:suff w:val="space"/>
      <w:lvlText w:val="%2."/>
      <w:lvlJc w:val="left"/>
      <w:pPr>
        <w:ind w:left="567" w:hanging="567"/>
      </w:pPr>
      <w:rPr>
        <w:rFonts w:hint="default"/>
      </w:rPr>
    </w:lvl>
    <w:lvl w:ilvl="2">
      <w:start w:val="1"/>
      <w:numFmt w:val="decimal"/>
      <w:pStyle w:val="Titre3"/>
      <w:suff w:val="space"/>
      <w:lvlText w:val="%2.%3."/>
      <w:lvlJc w:val="left"/>
      <w:pPr>
        <w:ind w:left="1418" w:hanging="850"/>
      </w:pPr>
      <w:rPr>
        <w:rFonts w:hint="default"/>
      </w:rPr>
    </w:lvl>
    <w:lvl w:ilvl="3">
      <w:start w:val="1"/>
      <w:numFmt w:val="decimal"/>
      <w:pStyle w:val="Titre4"/>
      <w:suff w:val="space"/>
      <w:lvlText w:val="%2.%3.%4."/>
      <w:lvlJc w:val="left"/>
      <w:pPr>
        <w:ind w:left="2211" w:hanging="113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1EE3084"/>
    <w:multiLevelType w:val="hybridMultilevel"/>
    <w:tmpl w:val="6D34F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3EC1535"/>
    <w:multiLevelType w:val="hybridMultilevel"/>
    <w:tmpl w:val="70EEECA8"/>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
    <w:nsid w:val="66841261"/>
    <w:multiLevelType w:val="hybridMultilevel"/>
    <w:tmpl w:val="E722B45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nsid w:val="68554893"/>
    <w:multiLevelType w:val="hybridMultilevel"/>
    <w:tmpl w:val="C596911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68A13396"/>
    <w:multiLevelType w:val="hybridMultilevel"/>
    <w:tmpl w:val="EE0CEAF2"/>
    <w:lvl w:ilvl="0" w:tplc="F33CD6A2">
      <w:start w:val="1"/>
      <w:numFmt w:val="bullet"/>
      <w:pStyle w:val="ECEpuce1"/>
      <w:lvlText w:val=""/>
      <w:lvlJc w:val="left"/>
      <w:pPr>
        <w:ind w:left="1068" w:hanging="360"/>
      </w:pPr>
      <w:rPr>
        <w:rFonts w:ascii="Symbol" w:hAnsi="Symbol" w:hint="default"/>
        <w:strike w:val="0"/>
        <w:color w:val="auto"/>
      </w:rPr>
    </w:lvl>
    <w:lvl w:ilvl="1" w:tplc="00030409">
      <w:start w:val="1"/>
      <w:numFmt w:val="bullet"/>
      <w:lvlText w:val="o"/>
      <w:lvlJc w:val="left"/>
      <w:pPr>
        <w:tabs>
          <w:tab w:val="num" w:pos="1068"/>
        </w:tabs>
        <w:ind w:left="1068" w:hanging="360"/>
      </w:pPr>
      <w:rPr>
        <w:rFonts w:ascii="Courier New" w:hAnsi="Courier New" w:hint="default"/>
      </w:rPr>
    </w:lvl>
    <w:lvl w:ilvl="2" w:tplc="6ECA956C">
      <w:start w:val="1"/>
      <w:numFmt w:val="bullet"/>
      <w:pStyle w:val="ECEpuce2"/>
      <w:lvlText w:val="o"/>
      <w:lvlJc w:val="left"/>
      <w:pPr>
        <w:ind w:left="1788" w:hanging="360"/>
      </w:pPr>
      <w:rPr>
        <w:rFonts w:ascii="Courier New" w:hAnsi="Courier New" w:cs="Courier New" w:hint="default"/>
      </w:rPr>
    </w:lvl>
    <w:lvl w:ilvl="3" w:tplc="00010409" w:tentative="1">
      <w:start w:val="1"/>
      <w:numFmt w:val="bullet"/>
      <w:lvlText w:val=""/>
      <w:lvlJc w:val="left"/>
      <w:pPr>
        <w:tabs>
          <w:tab w:val="num" w:pos="2508"/>
        </w:tabs>
        <w:ind w:left="2508" w:hanging="360"/>
      </w:pPr>
      <w:rPr>
        <w:rFonts w:ascii="Symbol" w:hAnsi="Symbol" w:hint="default"/>
      </w:rPr>
    </w:lvl>
    <w:lvl w:ilvl="4" w:tplc="00030409" w:tentative="1">
      <w:start w:val="1"/>
      <w:numFmt w:val="bullet"/>
      <w:lvlText w:val="o"/>
      <w:lvlJc w:val="left"/>
      <w:pPr>
        <w:tabs>
          <w:tab w:val="num" w:pos="3228"/>
        </w:tabs>
        <w:ind w:left="3228" w:hanging="360"/>
      </w:pPr>
      <w:rPr>
        <w:rFonts w:ascii="Courier New" w:hAnsi="Courier New" w:hint="default"/>
      </w:rPr>
    </w:lvl>
    <w:lvl w:ilvl="5" w:tplc="00050409" w:tentative="1">
      <w:start w:val="1"/>
      <w:numFmt w:val="bullet"/>
      <w:lvlText w:val=""/>
      <w:lvlJc w:val="left"/>
      <w:pPr>
        <w:tabs>
          <w:tab w:val="num" w:pos="3948"/>
        </w:tabs>
        <w:ind w:left="3948" w:hanging="360"/>
      </w:pPr>
      <w:rPr>
        <w:rFonts w:ascii="Wingdings" w:hAnsi="Wingdings" w:hint="default"/>
      </w:rPr>
    </w:lvl>
    <w:lvl w:ilvl="6" w:tplc="00010409" w:tentative="1">
      <w:start w:val="1"/>
      <w:numFmt w:val="bullet"/>
      <w:lvlText w:val=""/>
      <w:lvlJc w:val="left"/>
      <w:pPr>
        <w:tabs>
          <w:tab w:val="num" w:pos="4668"/>
        </w:tabs>
        <w:ind w:left="4668" w:hanging="360"/>
      </w:pPr>
      <w:rPr>
        <w:rFonts w:ascii="Symbol" w:hAnsi="Symbol" w:hint="default"/>
      </w:rPr>
    </w:lvl>
    <w:lvl w:ilvl="7" w:tplc="00030409" w:tentative="1">
      <w:start w:val="1"/>
      <w:numFmt w:val="bullet"/>
      <w:lvlText w:val="o"/>
      <w:lvlJc w:val="left"/>
      <w:pPr>
        <w:tabs>
          <w:tab w:val="num" w:pos="5388"/>
        </w:tabs>
        <w:ind w:left="5388" w:hanging="360"/>
      </w:pPr>
      <w:rPr>
        <w:rFonts w:ascii="Courier New" w:hAnsi="Courier New" w:hint="default"/>
      </w:rPr>
    </w:lvl>
    <w:lvl w:ilvl="8" w:tplc="00050409" w:tentative="1">
      <w:start w:val="1"/>
      <w:numFmt w:val="bullet"/>
      <w:lvlText w:val=""/>
      <w:lvlJc w:val="left"/>
      <w:pPr>
        <w:tabs>
          <w:tab w:val="num" w:pos="6108"/>
        </w:tabs>
        <w:ind w:left="6108" w:hanging="360"/>
      </w:pPr>
      <w:rPr>
        <w:rFonts w:ascii="Wingdings" w:hAnsi="Wingdings" w:hint="default"/>
      </w:rPr>
    </w:lvl>
  </w:abstractNum>
  <w:num w:numId="1">
    <w:abstractNumId w:val="8"/>
  </w:num>
  <w:num w:numId="2">
    <w:abstractNumId w:val="13"/>
  </w:num>
  <w:num w:numId="3">
    <w:abstractNumId w:val="4"/>
  </w:num>
  <w:num w:numId="4">
    <w:abstractNumId w:val="4"/>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5"/>
  </w:num>
  <w:num w:numId="11">
    <w:abstractNumId w:val="2"/>
  </w:num>
  <w:num w:numId="12">
    <w:abstractNumId w:val="12"/>
  </w:num>
  <w:num w:numId="13">
    <w:abstractNumId w:val="1"/>
  </w:num>
  <w:num w:numId="14">
    <w:abstractNumId w:val="10"/>
  </w:num>
  <w:num w:numId="15">
    <w:abstractNumId w:val="7"/>
  </w:num>
  <w:num w:numId="16">
    <w:abstractNumId w:val="11"/>
  </w:num>
  <w:num w:numId="17">
    <w:abstractNumId w:val="9"/>
  </w:num>
  <w:num w:numId="18">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attachedTemplate r:id="rId1"/>
  <w:stylePaneFormatFilter w:val="1808"/>
  <w:defaultTabStop w:val="709"/>
  <w:hyphenationZone w:val="425"/>
  <w:drawingGridHorizontalSpacing w:val="284"/>
  <w:drawingGridVerticalSpacing w:val="284"/>
  <w:noPunctuationKerning/>
  <w:characterSpacingControl w:val="doNotCompress"/>
  <w:hdrShapeDefaults>
    <o:shapedefaults v:ext="edit" spidmax="34817"/>
  </w:hdrShapeDefaults>
  <w:footnotePr>
    <w:footnote w:id="-1"/>
    <w:footnote w:id="0"/>
  </w:footnotePr>
  <w:endnotePr>
    <w:endnote w:id="-1"/>
    <w:endnote w:id="0"/>
  </w:endnotePr>
  <w:compat/>
  <w:rsids>
    <w:rsidRoot w:val="00060606"/>
    <w:rsid w:val="00000061"/>
    <w:rsid w:val="000007E9"/>
    <w:rsid w:val="00006A72"/>
    <w:rsid w:val="0001011A"/>
    <w:rsid w:val="0001769A"/>
    <w:rsid w:val="000210CA"/>
    <w:rsid w:val="00021860"/>
    <w:rsid w:val="00021DFA"/>
    <w:rsid w:val="000220C3"/>
    <w:rsid w:val="00024878"/>
    <w:rsid w:val="000301DA"/>
    <w:rsid w:val="00030C00"/>
    <w:rsid w:val="00031B12"/>
    <w:rsid w:val="0003325D"/>
    <w:rsid w:val="0003345D"/>
    <w:rsid w:val="0003364D"/>
    <w:rsid w:val="00036419"/>
    <w:rsid w:val="00036706"/>
    <w:rsid w:val="000374EF"/>
    <w:rsid w:val="000409A0"/>
    <w:rsid w:val="00040D0E"/>
    <w:rsid w:val="0004170E"/>
    <w:rsid w:val="000452AF"/>
    <w:rsid w:val="0005057E"/>
    <w:rsid w:val="0005391B"/>
    <w:rsid w:val="000548FB"/>
    <w:rsid w:val="00054BC1"/>
    <w:rsid w:val="00055DB1"/>
    <w:rsid w:val="00060606"/>
    <w:rsid w:val="000609DD"/>
    <w:rsid w:val="000629AE"/>
    <w:rsid w:val="00063C42"/>
    <w:rsid w:val="00065101"/>
    <w:rsid w:val="000730EC"/>
    <w:rsid w:val="000739DE"/>
    <w:rsid w:val="0007414A"/>
    <w:rsid w:val="00074B33"/>
    <w:rsid w:val="00076DC9"/>
    <w:rsid w:val="00077FE7"/>
    <w:rsid w:val="0008058B"/>
    <w:rsid w:val="00080A84"/>
    <w:rsid w:val="00084D18"/>
    <w:rsid w:val="00085E98"/>
    <w:rsid w:val="00087F58"/>
    <w:rsid w:val="0009288D"/>
    <w:rsid w:val="00094B9D"/>
    <w:rsid w:val="000961AB"/>
    <w:rsid w:val="000A0EEA"/>
    <w:rsid w:val="000A0EF6"/>
    <w:rsid w:val="000A1E31"/>
    <w:rsid w:val="000A1EFD"/>
    <w:rsid w:val="000A35F6"/>
    <w:rsid w:val="000A3EEE"/>
    <w:rsid w:val="000A44CB"/>
    <w:rsid w:val="000A4DD1"/>
    <w:rsid w:val="000A7BEB"/>
    <w:rsid w:val="000A7E22"/>
    <w:rsid w:val="000C0C10"/>
    <w:rsid w:val="000C2419"/>
    <w:rsid w:val="000C55E5"/>
    <w:rsid w:val="000D188A"/>
    <w:rsid w:val="000D3D7B"/>
    <w:rsid w:val="000D4B66"/>
    <w:rsid w:val="000D4C7E"/>
    <w:rsid w:val="000D7543"/>
    <w:rsid w:val="000D7C04"/>
    <w:rsid w:val="000D7F1F"/>
    <w:rsid w:val="000E11E8"/>
    <w:rsid w:val="000E67BE"/>
    <w:rsid w:val="000E6CD3"/>
    <w:rsid w:val="000F039D"/>
    <w:rsid w:val="000F09CE"/>
    <w:rsid w:val="000F0D08"/>
    <w:rsid w:val="000F173A"/>
    <w:rsid w:val="000F2199"/>
    <w:rsid w:val="000F4F58"/>
    <w:rsid w:val="000F5506"/>
    <w:rsid w:val="000F5562"/>
    <w:rsid w:val="000F5B45"/>
    <w:rsid w:val="001024C0"/>
    <w:rsid w:val="00104BCC"/>
    <w:rsid w:val="00107151"/>
    <w:rsid w:val="0011479E"/>
    <w:rsid w:val="00114A06"/>
    <w:rsid w:val="00117BB9"/>
    <w:rsid w:val="001213CF"/>
    <w:rsid w:val="001227DD"/>
    <w:rsid w:val="001247EE"/>
    <w:rsid w:val="00124AC1"/>
    <w:rsid w:val="0013056C"/>
    <w:rsid w:val="00134CC0"/>
    <w:rsid w:val="00137437"/>
    <w:rsid w:val="0014614F"/>
    <w:rsid w:val="00152E31"/>
    <w:rsid w:val="00152E75"/>
    <w:rsid w:val="00153CEE"/>
    <w:rsid w:val="00154171"/>
    <w:rsid w:val="001542D6"/>
    <w:rsid w:val="00154704"/>
    <w:rsid w:val="00160E93"/>
    <w:rsid w:val="0016304D"/>
    <w:rsid w:val="00165131"/>
    <w:rsid w:val="0017531C"/>
    <w:rsid w:val="00180BB9"/>
    <w:rsid w:val="001828AA"/>
    <w:rsid w:val="00184590"/>
    <w:rsid w:val="00185C9A"/>
    <w:rsid w:val="00186D55"/>
    <w:rsid w:val="001901A2"/>
    <w:rsid w:val="001946FD"/>
    <w:rsid w:val="00194A43"/>
    <w:rsid w:val="00194A94"/>
    <w:rsid w:val="00195169"/>
    <w:rsid w:val="00195444"/>
    <w:rsid w:val="00195CC9"/>
    <w:rsid w:val="001976AB"/>
    <w:rsid w:val="00197F7D"/>
    <w:rsid w:val="001A032B"/>
    <w:rsid w:val="001A07C5"/>
    <w:rsid w:val="001A2126"/>
    <w:rsid w:val="001A2E6E"/>
    <w:rsid w:val="001A43AF"/>
    <w:rsid w:val="001A44DA"/>
    <w:rsid w:val="001A48AF"/>
    <w:rsid w:val="001A58C1"/>
    <w:rsid w:val="001A5CDF"/>
    <w:rsid w:val="001B00CB"/>
    <w:rsid w:val="001B018A"/>
    <w:rsid w:val="001B04EC"/>
    <w:rsid w:val="001B0E4F"/>
    <w:rsid w:val="001B1253"/>
    <w:rsid w:val="001B5CD4"/>
    <w:rsid w:val="001B6AE5"/>
    <w:rsid w:val="001B6BCD"/>
    <w:rsid w:val="001C0EC0"/>
    <w:rsid w:val="001C1310"/>
    <w:rsid w:val="001C173E"/>
    <w:rsid w:val="001C1B1D"/>
    <w:rsid w:val="001C388B"/>
    <w:rsid w:val="001C50C9"/>
    <w:rsid w:val="001C6DD7"/>
    <w:rsid w:val="001C7882"/>
    <w:rsid w:val="001D1934"/>
    <w:rsid w:val="001D4FC3"/>
    <w:rsid w:val="001D7791"/>
    <w:rsid w:val="001E1F43"/>
    <w:rsid w:val="001E36BA"/>
    <w:rsid w:val="001E3802"/>
    <w:rsid w:val="001E6BF0"/>
    <w:rsid w:val="001F0CE4"/>
    <w:rsid w:val="001F2B63"/>
    <w:rsid w:val="001F3BEA"/>
    <w:rsid w:val="001F42A2"/>
    <w:rsid w:val="001F5398"/>
    <w:rsid w:val="001F6316"/>
    <w:rsid w:val="001F6BA8"/>
    <w:rsid w:val="00201DF8"/>
    <w:rsid w:val="0020250C"/>
    <w:rsid w:val="002034A0"/>
    <w:rsid w:val="0020389F"/>
    <w:rsid w:val="002111D5"/>
    <w:rsid w:val="00217CFF"/>
    <w:rsid w:val="00225936"/>
    <w:rsid w:val="00227E6E"/>
    <w:rsid w:val="00230BF5"/>
    <w:rsid w:val="00232F22"/>
    <w:rsid w:val="00235432"/>
    <w:rsid w:val="0023590A"/>
    <w:rsid w:val="00235CF8"/>
    <w:rsid w:val="002402D0"/>
    <w:rsid w:val="002405DD"/>
    <w:rsid w:val="002406F0"/>
    <w:rsid w:val="00240CE2"/>
    <w:rsid w:val="002436AD"/>
    <w:rsid w:val="002529A1"/>
    <w:rsid w:val="00252C08"/>
    <w:rsid w:val="002570A7"/>
    <w:rsid w:val="00257BA8"/>
    <w:rsid w:val="002609A0"/>
    <w:rsid w:val="002634C7"/>
    <w:rsid w:val="00264C93"/>
    <w:rsid w:val="00265138"/>
    <w:rsid w:val="00267E4F"/>
    <w:rsid w:val="002707E7"/>
    <w:rsid w:val="002721BC"/>
    <w:rsid w:val="00272204"/>
    <w:rsid w:val="002739E2"/>
    <w:rsid w:val="002740A7"/>
    <w:rsid w:val="0027794E"/>
    <w:rsid w:val="00282665"/>
    <w:rsid w:val="002957FC"/>
    <w:rsid w:val="00297830"/>
    <w:rsid w:val="002A031A"/>
    <w:rsid w:val="002A0E9C"/>
    <w:rsid w:val="002A684C"/>
    <w:rsid w:val="002A6AC3"/>
    <w:rsid w:val="002A7765"/>
    <w:rsid w:val="002B2244"/>
    <w:rsid w:val="002B44A4"/>
    <w:rsid w:val="002B44CA"/>
    <w:rsid w:val="002C257C"/>
    <w:rsid w:val="002C3CC3"/>
    <w:rsid w:val="002C3FF8"/>
    <w:rsid w:val="002C527A"/>
    <w:rsid w:val="002C5DC5"/>
    <w:rsid w:val="002D040C"/>
    <w:rsid w:val="002D2CBB"/>
    <w:rsid w:val="002E48F9"/>
    <w:rsid w:val="002E68C6"/>
    <w:rsid w:val="002E7086"/>
    <w:rsid w:val="002F3DEE"/>
    <w:rsid w:val="002F3FA9"/>
    <w:rsid w:val="002F6DD7"/>
    <w:rsid w:val="002F754E"/>
    <w:rsid w:val="002F76B3"/>
    <w:rsid w:val="002F79F2"/>
    <w:rsid w:val="003020FA"/>
    <w:rsid w:val="0030251D"/>
    <w:rsid w:val="00305CEF"/>
    <w:rsid w:val="00305D9F"/>
    <w:rsid w:val="00306107"/>
    <w:rsid w:val="00312F6B"/>
    <w:rsid w:val="00313B78"/>
    <w:rsid w:val="003140A0"/>
    <w:rsid w:val="00314F87"/>
    <w:rsid w:val="003169F1"/>
    <w:rsid w:val="00316D06"/>
    <w:rsid w:val="00317EBC"/>
    <w:rsid w:val="00321066"/>
    <w:rsid w:val="003225EB"/>
    <w:rsid w:val="003315D9"/>
    <w:rsid w:val="00332943"/>
    <w:rsid w:val="00332A73"/>
    <w:rsid w:val="00332C86"/>
    <w:rsid w:val="00335A4B"/>
    <w:rsid w:val="00335B86"/>
    <w:rsid w:val="0033731B"/>
    <w:rsid w:val="00337741"/>
    <w:rsid w:val="00342C1D"/>
    <w:rsid w:val="00343196"/>
    <w:rsid w:val="00344874"/>
    <w:rsid w:val="00345AB3"/>
    <w:rsid w:val="00351073"/>
    <w:rsid w:val="00351116"/>
    <w:rsid w:val="00353412"/>
    <w:rsid w:val="00356198"/>
    <w:rsid w:val="00356DD6"/>
    <w:rsid w:val="003647BB"/>
    <w:rsid w:val="00366A24"/>
    <w:rsid w:val="00367552"/>
    <w:rsid w:val="00370CF0"/>
    <w:rsid w:val="00372C79"/>
    <w:rsid w:val="0037570D"/>
    <w:rsid w:val="00375796"/>
    <w:rsid w:val="00380A67"/>
    <w:rsid w:val="003839E3"/>
    <w:rsid w:val="00384FE3"/>
    <w:rsid w:val="003875D6"/>
    <w:rsid w:val="0039367C"/>
    <w:rsid w:val="00397E4F"/>
    <w:rsid w:val="003A0A29"/>
    <w:rsid w:val="003A264A"/>
    <w:rsid w:val="003A33B8"/>
    <w:rsid w:val="003B15C1"/>
    <w:rsid w:val="003B25B9"/>
    <w:rsid w:val="003B41FF"/>
    <w:rsid w:val="003B4CBE"/>
    <w:rsid w:val="003B6435"/>
    <w:rsid w:val="003B6B7F"/>
    <w:rsid w:val="003B6E04"/>
    <w:rsid w:val="003C05AF"/>
    <w:rsid w:val="003C0A55"/>
    <w:rsid w:val="003C13F9"/>
    <w:rsid w:val="003C1908"/>
    <w:rsid w:val="003C6A7A"/>
    <w:rsid w:val="003D2DB2"/>
    <w:rsid w:val="003D3767"/>
    <w:rsid w:val="003D659C"/>
    <w:rsid w:val="003D7E9D"/>
    <w:rsid w:val="003E312F"/>
    <w:rsid w:val="003E461B"/>
    <w:rsid w:val="003F437C"/>
    <w:rsid w:val="003F4481"/>
    <w:rsid w:val="003F5DFB"/>
    <w:rsid w:val="003F63C4"/>
    <w:rsid w:val="00400882"/>
    <w:rsid w:val="004037B0"/>
    <w:rsid w:val="00404265"/>
    <w:rsid w:val="00404B0C"/>
    <w:rsid w:val="0040517A"/>
    <w:rsid w:val="004052BD"/>
    <w:rsid w:val="004143AF"/>
    <w:rsid w:val="004145B1"/>
    <w:rsid w:val="004217D0"/>
    <w:rsid w:val="00423C35"/>
    <w:rsid w:val="00423D14"/>
    <w:rsid w:val="00424F2E"/>
    <w:rsid w:val="00427995"/>
    <w:rsid w:val="00430881"/>
    <w:rsid w:val="00430D0C"/>
    <w:rsid w:val="004314C1"/>
    <w:rsid w:val="0043165B"/>
    <w:rsid w:val="00431C98"/>
    <w:rsid w:val="00432DAC"/>
    <w:rsid w:val="004332BC"/>
    <w:rsid w:val="004375B8"/>
    <w:rsid w:val="0044205B"/>
    <w:rsid w:val="00443454"/>
    <w:rsid w:val="004438DE"/>
    <w:rsid w:val="00445CFD"/>
    <w:rsid w:val="00446F2B"/>
    <w:rsid w:val="0044715E"/>
    <w:rsid w:val="00450CB5"/>
    <w:rsid w:val="00452138"/>
    <w:rsid w:val="00455CA0"/>
    <w:rsid w:val="00455DC1"/>
    <w:rsid w:val="00457661"/>
    <w:rsid w:val="00457F3C"/>
    <w:rsid w:val="00463BFF"/>
    <w:rsid w:val="00463E17"/>
    <w:rsid w:val="0046515C"/>
    <w:rsid w:val="00465C91"/>
    <w:rsid w:val="004672FD"/>
    <w:rsid w:val="004704A1"/>
    <w:rsid w:val="00472896"/>
    <w:rsid w:val="00473014"/>
    <w:rsid w:val="0047468A"/>
    <w:rsid w:val="00474C3E"/>
    <w:rsid w:val="00481331"/>
    <w:rsid w:val="00484BB6"/>
    <w:rsid w:val="00486CC1"/>
    <w:rsid w:val="0048749A"/>
    <w:rsid w:val="00490BE1"/>
    <w:rsid w:val="00494687"/>
    <w:rsid w:val="00494A8A"/>
    <w:rsid w:val="004951F3"/>
    <w:rsid w:val="004955A9"/>
    <w:rsid w:val="00496711"/>
    <w:rsid w:val="004A05AF"/>
    <w:rsid w:val="004A31DE"/>
    <w:rsid w:val="004A65AC"/>
    <w:rsid w:val="004B461A"/>
    <w:rsid w:val="004B6E9B"/>
    <w:rsid w:val="004B701D"/>
    <w:rsid w:val="004B7AC0"/>
    <w:rsid w:val="004C05C3"/>
    <w:rsid w:val="004C08DC"/>
    <w:rsid w:val="004C193F"/>
    <w:rsid w:val="004C486D"/>
    <w:rsid w:val="004C63B9"/>
    <w:rsid w:val="004C6A56"/>
    <w:rsid w:val="004C7336"/>
    <w:rsid w:val="004C7CF4"/>
    <w:rsid w:val="004D5400"/>
    <w:rsid w:val="004D59BB"/>
    <w:rsid w:val="004D6931"/>
    <w:rsid w:val="004E0721"/>
    <w:rsid w:val="004E0CBF"/>
    <w:rsid w:val="004E17E6"/>
    <w:rsid w:val="004E2D9B"/>
    <w:rsid w:val="004E3F39"/>
    <w:rsid w:val="004E76E6"/>
    <w:rsid w:val="004E7871"/>
    <w:rsid w:val="004E7A99"/>
    <w:rsid w:val="004E7C5D"/>
    <w:rsid w:val="004F142C"/>
    <w:rsid w:val="004F39E2"/>
    <w:rsid w:val="004F4453"/>
    <w:rsid w:val="004F5815"/>
    <w:rsid w:val="004F58C7"/>
    <w:rsid w:val="004F74CC"/>
    <w:rsid w:val="004F7FE3"/>
    <w:rsid w:val="0050129D"/>
    <w:rsid w:val="00501769"/>
    <w:rsid w:val="00503AAA"/>
    <w:rsid w:val="00504BE7"/>
    <w:rsid w:val="00506A9F"/>
    <w:rsid w:val="00507D43"/>
    <w:rsid w:val="00510EE2"/>
    <w:rsid w:val="00511500"/>
    <w:rsid w:val="00511DE2"/>
    <w:rsid w:val="00514057"/>
    <w:rsid w:val="0051466E"/>
    <w:rsid w:val="00514F40"/>
    <w:rsid w:val="005201FC"/>
    <w:rsid w:val="00520842"/>
    <w:rsid w:val="00522FFF"/>
    <w:rsid w:val="00525C11"/>
    <w:rsid w:val="00526DA1"/>
    <w:rsid w:val="0052794E"/>
    <w:rsid w:val="0052797B"/>
    <w:rsid w:val="00527A98"/>
    <w:rsid w:val="00531889"/>
    <w:rsid w:val="00532332"/>
    <w:rsid w:val="00532EE3"/>
    <w:rsid w:val="005333B6"/>
    <w:rsid w:val="00535F25"/>
    <w:rsid w:val="005367B5"/>
    <w:rsid w:val="0054029A"/>
    <w:rsid w:val="005409DF"/>
    <w:rsid w:val="00540A88"/>
    <w:rsid w:val="005415CA"/>
    <w:rsid w:val="00543A55"/>
    <w:rsid w:val="00543F54"/>
    <w:rsid w:val="00545715"/>
    <w:rsid w:val="00555314"/>
    <w:rsid w:val="005556BA"/>
    <w:rsid w:val="005658C5"/>
    <w:rsid w:val="00571DA0"/>
    <w:rsid w:val="0057277C"/>
    <w:rsid w:val="00576E00"/>
    <w:rsid w:val="00580ECC"/>
    <w:rsid w:val="005827DD"/>
    <w:rsid w:val="00583F33"/>
    <w:rsid w:val="00591EA4"/>
    <w:rsid w:val="00593DD4"/>
    <w:rsid w:val="00597624"/>
    <w:rsid w:val="005A2EE8"/>
    <w:rsid w:val="005A3ADA"/>
    <w:rsid w:val="005A527E"/>
    <w:rsid w:val="005A6352"/>
    <w:rsid w:val="005A6D79"/>
    <w:rsid w:val="005B1C38"/>
    <w:rsid w:val="005B42EE"/>
    <w:rsid w:val="005C00FF"/>
    <w:rsid w:val="005C7456"/>
    <w:rsid w:val="005C7F06"/>
    <w:rsid w:val="005D4112"/>
    <w:rsid w:val="005D4A0F"/>
    <w:rsid w:val="005D794C"/>
    <w:rsid w:val="005F2DEB"/>
    <w:rsid w:val="005F4133"/>
    <w:rsid w:val="005F5D3C"/>
    <w:rsid w:val="0060122E"/>
    <w:rsid w:val="006017BB"/>
    <w:rsid w:val="00603814"/>
    <w:rsid w:val="0060508C"/>
    <w:rsid w:val="00605C8F"/>
    <w:rsid w:val="00606355"/>
    <w:rsid w:val="00613BEF"/>
    <w:rsid w:val="00614A63"/>
    <w:rsid w:val="006216F4"/>
    <w:rsid w:val="00621F32"/>
    <w:rsid w:val="006220B0"/>
    <w:rsid w:val="00622A2D"/>
    <w:rsid w:val="006256F1"/>
    <w:rsid w:val="0062663C"/>
    <w:rsid w:val="00627406"/>
    <w:rsid w:val="0063088E"/>
    <w:rsid w:val="00631B9D"/>
    <w:rsid w:val="00632F0D"/>
    <w:rsid w:val="00633BCF"/>
    <w:rsid w:val="00635111"/>
    <w:rsid w:val="00636094"/>
    <w:rsid w:val="00636A19"/>
    <w:rsid w:val="006407E0"/>
    <w:rsid w:val="00641949"/>
    <w:rsid w:val="00641C53"/>
    <w:rsid w:val="00643520"/>
    <w:rsid w:val="006454FB"/>
    <w:rsid w:val="00647BE1"/>
    <w:rsid w:val="006519B0"/>
    <w:rsid w:val="00651EB2"/>
    <w:rsid w:val="00651EC6"/>
    <w:rsid w:val="00653B63"/>
    <w:rsid w:val="00653BFD"/>
    <w:rsid w:val="0065557D"/>
    <w:rsid w:val="00655970"/>
    <w:rsid w:val="00657113"/>
    <w:rsid w:val="006603FA"/>
    <w:rsid w:val="00661154"/>
    <w:rsid w:val="00664380"/>
    <w:rsid w:val="00666E1A"/>
    <w:rsid w:val="006709A9"/>
    <w:rsid w:val="00670A39"/>
    <w:rsid w:val="00671884"/>
    <w:rsid w:val="00671ED1"/>
    <w:rsid w:val="006727DF"/>
    <w:rsid w:val="00674A9F"/>
    <w:rsid w:val="00675302"/>
    <w:rsid w:val="0067559A"/>
    <w:rsid w:val="00675D9B"/>
    <w:rsid w:val="00675DF7"/>
    <w:rsid w:val="00680578"/>
    <w:rsid w:val="00680CBA"/>
    <w:rsid w:val="00681163"/>
    <w:rsid w:val="00681530"/>
    <w:rsid w:val="00682DD9"/>
    <w:rsid w:val="0068325E"/>
    <w:rsid w:val="0069179F"/>
    <w:rsid w:val="006A0F26"/>
    <w:rsid w:val="006A1119"/>
    <w:rsid w:val="006A4982"/>
    <w:rsid w:val="006B0B35"/>
    <w:rsid w:val="006B2BC2"/>
    <w:rsid w:val="006B412F"/>
    <w:rsid w:val="006B5525"/>
    <w:rsid w:val="006B6273"/>
    <w:rsid w:val="006C0174"/>
    <w:rsid w:val="006C3642"/>
    <w:rsid w:val="006C39BB"/>
    <w:rsid w:val="006C4F9C"/>
    <w:rsid w:val="006C55AE"/>
    <w:rsid w:val="006D2EC1"/>
    <w:rsid w:val="006E2FA9"/>
    <w:rsid w:val="006E3751"/>
    <w:rsid w:val="006E3BF8"/>
    <w:rsid w:val="006E4A76"/>
    <w:rsid w:val="006E61C7"/>
    <w:rsid w:val="006E61FC"/>
    <w:rsid w:val="006F1378"/>
    <w:rsid w:val="006F3571"/>
    <w:rsid w:val="006F6A5B"/>
    <w:rsid w:val="00700B7B"/>
    <w:rsid w:val="00703EF9"/>
    <w:rsid w:val="007068B3"/>
    <w:rsid w:val="00706D5A"/>
    <w:rsid w:val="00711C6E"/>
    <w:rsid w:val="00716EE3"/>
    <w:rsid w:val="007171FB"/>
    <w:rsid w:val="00720FDF"/>
    <w:rsid w:val="007248BF"/>
    <w:rsid w:val="00724A84"/>
    <w:rsid w:val="00726A25"/>
    <w:rsid w:val="00726DA3"/>
    <w:rsid w:val="00736B78"/>
    <w:rsid w:val="00741025"/>
    <w:rsid w:val="00742AA7"/>
    <w:rsid w:val="00746311"/>
    <w:rsid w:val="00746D7E"/>
    <w:rsid w:val="007479C4"/>
    <w:rsid w:val="00750D77"/>
    <w:rsid w:val="00751CCC"/>
    <w:rsid w:val="00752C74"/>
    <w:rsid w:val="00757489"/>
    <w:rsid w:val="0076070A"/>
    <w:rsid w:val="00762F0F"/>
    <w:rsid w:val="00770147"/>
    <w:rsid w:val="00771E38"/>
    <w:rsid w:val="00772AD3"/>
    <w:rsid w:val="00775906"/>
    <w:rsid w:val="00777223"/>
    <w:rsid w:val="007775DC"/>
    <w:rsid w:val="00777A5A"/>
    <w:rsid w:val="007824B3"/>
    <w:rsid w:val="007841FF"/>
    <w:rsid w:val="00784BF5"/>
    <w:rsid w:val="00787401"/>
    <w:rsid w:val="00791883"/>
    <w:rsid w:val="00791B47"/>
    <w:rsid w:val="0079439B"/>
    <w:rsid w:val="0079493B"/>
    <w:rsid w:val="00794BCB"/>
    <w:rsid w:val="00795BD5"/>
    <w:rsid w:val="00797F43"/>
    <w:rsid w:val="007A3190"/>
    <w:rsid w:val="007A3291"/>
    <w:rsid w:val="007A69EB"/>
    <w:rsid w:val="007A6C57"/>
    <w:rsid w:val="007A7C2B"/>
    <w:rsid w:val="007A7EEB"/>
    <w:rsid w:val="007C2791"/>
    <w:rsid w:val="007C2C41"/>
    <w:rsid w:val="007C365E"/>
    <w:rsid w:val="007C5298"/>
    <w:rsid w:val="007D17F6"/>
    <w:rsid w:val="007D2CCF"/>
    <w:rsid w:val="007D359B"/>
    <w:rsid w:val="007D5351"/>
    <w:rsid w:val="007D53B2"/>
    <w:rsid w:val="007E14D4"/>
    <w:rsid w:val="007E3B53"/>
    <w:rsid w:val="007E418C"/>
    <w:rsid w:val="007E42FC"/>
    <w:rsid w:val="007E54CD"/>
    <w:rsid w:val="007E5DC4"/>
    <w:rsid w:val="007F156A"/>
    <w:rsid w:val="007F4752"/>
    <w:rsid w:val="007F4B1B"/>
    <w:rsid w:val="007F65B4"/>
    <w:rsid w:val="00802C0F"/>
    <w:rsid w:val="008034C0"/>
    <w:rsid w:val="008041DE"/>
    <w:rsid w:val="00804D53"/>
    <w:rsid w:val="00807F50"/>
    <w:rsid w:val="0081247E"/>
    <w:rsid w:val="00814BA0"/>
    <w:rsid w:val="00814D65"/>
    <w:rsid w:val="008212D5"/>
    <w:rsid w:val="00827238"/>
    <w:rsid w:val="00833E30"/>
    <w:rsid w:val="008340ED"/>
    <w:rsid w:val="00835637"/>
    <w:rsid w:val="00842994"/>
    <w:rsid w:val="00842DAE"/>
    <w:rsid w:val="0084413D"/>
    <w:rsid w:val="008454E9"/>
    <w:rsid w:val="00845CFB"/>
    <w:rsid w:val="00847E64"/>
    <w:rsid w:val="008545F0"/>
    <w:rsid w:val="00857D51"/>
    <w:rsid w:val="00861BDD"/>
    <w:rsid w:val="00863F9E"/>
    <w:rsid w:val="00864574"/>
    <w:rsid w:val="00867332"/>
    <w:rsid w:val="00870DCB"/>
    <w:rsid w:val="0087247F"/>
    <w:rsid w:val="00872552"/>
    <w:rsid w:val="00874E94"/>
    <w:rsid w:val="00877109"/>
    <w:rsid w:val="00880CAC"/>
    <w:rsid w:val="00881D36"/>
    <w:rsid w:val="00882C1C"/>
    <w:rsid w:val="00883B86"/>
    <w:rsid w:val="008841FB"/>
    <w:rsid w:val="008842CD"/>
    <w:rsid w:val="008843CC"/>
    <w:rsid w:val="008900C4"/>
    <w:rsid w:val="00890993"/>
    <w:rsid w:val="008915AD"/>
    <w:rsid w:val="00892447"/>
    <w:rsid w:val="0089288A"/>
    <w:rsid w:val="00894559"/>
    <w:rsid w:val="00895BB2"/>
    <w:rsid w:val="008A0101"/>
    <w:rsid w:val="008A0DE6"/>
    <w:rsid w:val="008A206A"/>
    <w:rsid w:val="008A2C45"/>
    <w:rsid w:val="008A66EA"/>
    <w:rsid w:val="008B00D8"/>
    <w:rsid w:val="008B1679"/>
    <w:rsid w:val="008B1B0C"/>
    <w:rsid w:val="008B3457"/>
    <w:rsid w:val="008B4B5C"/>
    <w:rsid w:val="008B7158"/>
    <w:rsid w:val="008C38F0"/>
    <w:rsid w:val="008C5E45"/>
    <w:rsid w:val="008C7B75"/>
    <w:rsid w:val="008D2329"/>
    <w:rsid w:val="008D5BC6"/>
    <w:rsid w:val="008D5E24"/>
    <w:rsid w:val="008E0A83"/>
    <w:rsid w:val="008E10CC"/>
    <w:rsid w:val="008E192B"/>
    <w:rsid w:val="008E3EDE"/>
    <w:rsid w:val="008E48A4"/>
    <w:rsid w:val="008E58B1"/>
    <w:rsid w:val="008E7248"/>
    <w:rsid w:val="008F43AF"/>
    <w:rsid w:val="008F6B9C"/>
    <w:rsid w:val="0091067C"/>
    <w:rsid w:val="00910A57"/>
    <w:rsid w:val="00910ACC"/>
    <w:rsid w:val="00910B6F"/>
    <w:rsid w:val="00911D2C"/>
    <w:rsid w:val="00915AEE"/>
    <w:rsid w:val="00916613"/>
    <w:rsid w:val="00917147"/>
    <w:rsid w:val="009200FD"/>
    <w:rsid w:val="00921D08"/>
    <w:rsid w:val="00922605"/>
    <w:rsid w:val="0093418C"/>
    <w:rsid w:val="009362F7"/>
    <w:rsid w:val="009407A6"/>
    <w:rsid w:val="00943326"/>
    <w:rsid w:val="00944245"/>
    <w:rsid w:val="0094436A"/>
    <w:rsid w:val="00944C61"/>
    <w:rsid w:val="00946BA3"/>
    <w:rsid w:val="00950273"/>
    <w:rsid w:val="009506E7"/>
    <w:rsid w:val="00952D4C"/>
    <w:rsid w:val="00953B67"/>
    <w:rsid w:val="00955420"/>
    <w:rsid w:val="00956745"/>
    <w:rsid w:val="00961955"/>
    <w:rsid w:val="00961F8C"/>
    <w:rsid w:val="00963141"/>
    <w:rsid w:val="00965FA8"/>
    <w:rsid w:val="00967B78"/>
    <w:rsid w:val="0097702A"/>
    <w:rsid w:val="00977D3F"/>
    <w:rsid w:val="00980ACE"/>
    <w:rsid w:val="00981124"/>
    <w:rsid w:val="00982EE1"/>
    <w:rsid w:val="009850FD"/>
    <w:rsid w:val="009901A0"/>
    <w:rsid w:val="009903B6"/>
    <w:rsid w:val="00994BAC"/>
    <w:rsid w:val="00996770"/>
    <w:rsid w:val="009A057B"/>
    <w:rsid w:val="009A1198"/>
    <w:rsid w:val="009A3B5E"/>
    <w:rsid w:val="009A5591"/>
    <w:rsid w:val="009B1A51"/>
    <w:rsid w:val="009B3241"/>
    <w:rsid w:val="009C21CD"/>
    <w:rsid w:val="009C68E4"/>
    <w:rsid w:val="009D070C"/>
    <w:rsid w:val="009D45B6"/>
    <w:rsid w:val="009D5DFA"/>
    <w:rsid w:val="009E0132"/>
    <w:rsid w:val="009E02D9"/>
    <w:rsid w:val="009E173E"/>
    <w:rsid w:val="009E17E1"/>
    <w:rsid w:val="009E1FCF"/>
    <w:rsid w:val="009E24D8"/>
    <w:rsid w:val="009F093E"/>
    <w:rsid w:val="009F43E0"/>
    <w:rsid w:val="009F45E7"/>
    <w:rsid w:val="009F58D3"/>
    <w:rsid w:val="009F5CEB"/>
    <w:rsid w:val="00A005E7"/>
    <w:rsid w:val="00A01302"/>
    <w:rsid w:val="00A027BC"/>
    <w:rsid w:val="00A05EB9"/>
    <w:rsid w:val="00A07231"/>
    <w:rsid w:val="00A07A89"/>
    <w:rsid w:val="00A12834"/>
    <w:rsid w:val="00A16872"/>
    <w:rsid w:val="00A258C6"/>
    <w:rsid w:val="00A260A0"/>
    <w:rsid w:val="00A27074"/>
    <w:rsid w:val="00A35262"/>
    <w:rsid w:val="00A376F7"/>
    <w:rsid w:val="00A37761"/>
    <w:rsid w:val="00A436E8"/>
    <w:rsid w:val="00A446AD"/>
    <w:rsid w:val="00A4482F"/>
    <w:rsid w:val="00A50C59"/>
    <w:rsid w:val="00A52B59"/>
    <w:rsid w:val="00A54C54"/>
    <w:rsid w:val="00A5619C"/>
    <w:rsid w:val="00A56E2D"/>
    <w:rsid w:val="00A57DA6"/>
    <w:rsid w:val="00A57FE2"/>
    <w:rsid w:val="00A60B25"/>
    <w:rsid w:val="00A60D03"/>
    <w:rsid w:val="00A611F0"/>
    <w:rsid w:val="00A618FD"/>
    <w:rsid w:val="00A649FE"/>
    <w:rsid w:val="00A64C83"/>
    <w:rsid w:val="00A66BFA"/>
    <w:rsid w:val="00A7095D"/>
    <w:rsid w:val="00A73669"/>
    <w:rsid w:val="00A77993"/>
    <w:rsid w:val="00A81637"/>
    <w:rsid w:val="00A876C5"/>
    <w:rsid w:val="00A90359"/>
    <w:rsid w:val="00A91A34"/>
    <w:rsid w:val="00A960AB"/>
    <w:rsid w:val="00A96E30"/>
    <w:rsid w:val="00AB06D5"/>
    <w:rsid w:val="00AB111A"/>
    <w:rsid w:val="00AB1C2D"/>
    <w:rsid w:val="00AB35EB"/>
    <w:rsid w:val="00AB5538"/>
    <w:rsid w:val="00AB738D"/>
    <w:rsid w:val="00AC1F4D"/>
    <w:rsid w:val="00AC30E9"/>
    <w:rsid w:val="00AC3516"/>
    <w:rsid w:val="00AC48FD"/>
    <w:rsid w:val="00AD1605"/>
    <w:rsid w:val="00AD41FB"/>
    <w:rsid w:val="00AE11F5"/>
    <w:rsid w:val="00AE1C5F"/>
    <w:rsid w:val="00AE1FEE"/>
    <w:rsid w:val="00AE50B2"/>
    <w:rsid w:val="00AE6591"/>
    <w:rsid w:val="00AF12DB"/>
    <w:rsid w:val="00AF6CFD"/>
    <w:rsid w:val="00B01D5E"/>
    <w:rsid w:val="00B02585"/>
    <w:rsid w:val="00B02C6D"/>
    <w:rsid w:val="00B070C2"/>
    <w:rsid w:val="00B129EF"/>
    <w:rsid w:val="00B132CA"/>
    <w:rsid w:val="00B13F17"/>
    <w:rsid w:val="00B1701C"/>
    <w:rsid w:val="00B20284"/>
    <w:rsid w:val="00B2292C"/>
    <w:rsid w:val="00B3421A"/>
    <w:rsid w:val="00B34FDD"/>
    <w:rsid w:val="00B35439"/>
    <w:rsid w:val="00B356A6"/>
    <w:rsid w:val="00B35967"/>
    <w:rsid w:val="00B35DE8"/>
    <w:rsid w:val="00B40BD5"/>
    <w:rsid w:val="00B40C58"/>
    <w:rsid w:val="00B414F5"/>
    <w:rsid w:val="00B4314A"/>
    <w:rsid w:val="00B45603"/>
    <w:rsid w:val="00B4612A"/>
    <w:rsid w:val="00B4698B"/>
    <w:rsid w:val="00B46D6D"/>
    <w:rsid w:val="00B46EC2"/>
    <w:rsid w:val="00B50B7D"/>
    <w:rsid w:val="00B533F5"/>
    <w:rsid w:val="00B55F66"/>
    <w:rsid w:val="00B63ABE"/>
    <w:rsid w:val="00B63DF4"/>
    <w:rsid w:val="00B6416B"/>
    <w:rsid w:val="00B64CE8"/>
    <w:rsid w:val="00B64DBE"/>
    <w:rsid w:val="00B65150"/>
    <w:rsid w:val="00B65B2F"/>
    <w:rsid w:val="00B74DA8"/>
    <w:rsid w:val="00B7616B"/>
    <w:rsid w:val="00B827D4"/>
    <w:rsid w:val="00B83C50"/>
    <w:rsid w:val="00B90845"/>
    <w:rsid w:val="00B92BC4"/>
    <w:rsid w:val="00B92F4B"/>
    <w:rsid w:val="00BA0D9E"/>
    <w:rsid w:val="00BA4A2B"/>
    <w:rsid w:val="00BA4B21"/>
    <w:rsid w:val="00BA6EF2"/>
    <w:rsid w:val="00BA7D47"/>
    <w:rsid w:val="00BB2736"/>
    <w:rsid w:val="00BB29F8"/>
    <w:rsid w:val="00BB2A41"/>
    <w:rsid w:val="00BB406B"/>
    <w:rsid w:val="00BB5D1A"/>
    <w:rsid w:val="00BC062B"/>
    <w:rsid w:val="00BD2046"/>
    <w:rsid w:val="00BD46A7"/>
    <w:rsid w:val="00BD6854"/>
    <w:rsid w:val="00BD6A4D"/>
    <w:rsid w:val="00BE0351"/>
    <w:rsid w:val="00BE23B2"/>
    <w:rsid w:val="00BE2432"/>
    <w:rsid w:val="00BE3750"/>
    <w:rsid w:val="00BE6AD6"/>
    <w:rsid w:val="00BF194C"/>
    <w:rsid w:val="00BF2021"/>
    <w:rsid w:val="00BF45AB"/>
    <w:rsid w:val="00BF661D"/>
    <w:rsid w:val="00BF7E2D"/>
    <w:rsid w:val="00C01E80"/>
    <w:rsid w:val="00C01F3A"/>
    <w:rsid w:val="00C03A82"/>
    <w:rsid w:val="00C044E5"/>
    <w:rsid w:val="00C06213"/>
    <w:rsid w:val="00C07901"/>
    <w:rsid w:val="00C10099"/>
    <w:rsid w:val="00C1089F"/>
    <w:rsid w:val="00C119E6"/>
    <w:rsid w:val="00C12D3A"/>
    <w:rsid w:val="00C13360"/>
    <w:rsid w:val="00C13482"/>
    <w:rsid w:val="00C17467"/>
    <w:rsid w:val="00C22A4C"/>
    <w:rsid w:val="00C23E7C"/>
    <w:rsid w:val="00C24FEE"/>
    <w:rsid w:val="00C265D4"/>
    <w:rsid w:val="00C274D1"/>
    <w:rsid w:val="00C27C01"/>
    <w:rsid w:val="00C31226"/>
    <w:rsid w:val="00C3270A"/>
    <w:rsid w:val="00C40D05"/>
    <w:rsid w:val="00C41110"/>
    <w:rsid w:val="00C41B19"/>
    <w:rsid w:val="00C41EB2"/>
    <w:rsid w:val="00C428CE"/>
    <w:rsid w:val="00C44978"/>
    <w:rsid w:val="00C467EB"/>
    <w:rsid w:val="00C550C6"/>
    <w:rsid w:val="00C56D5B"/>
    <w:rsid w:val="00C600D3"/>
    <w:rsid w:val="00C60133"/>
    <w:rsid w:val="00C60BE5"/>
    <w:rsid w:val="00C61419"/>
    <w:rsid w:val="00C623E7"/>
    <w:rsid w:val="00C63F7F"/>
    <w:rsid w:val="00C66B59"/>
    <w:rsid w:val="00C67781"/>
    <w:rsid w:val="00C74307"/>
    <w:rsid w:val="00C74BFD"/>
    <w:rsid w:val="00C76845"/>
    <w:rsid w:val="00C81E92"/>
    <w:rsid w:val="00C86118"/>
    <w:rsid w:val="00C87FA9"/>
    <w:rsid w:val="00C927BB"/>
    <w:rsid w:val="00C92EED"/>
    <w:rsid w:val="00CA1A4D"/>
    <w:rsid w:val="00CA2B1E"/>
    <w:rsid w:val="00CA64C5"/>
    <w:rsid w:val="00CB213F"/>
    <w:rsid w:val="00CB30FB"/>
    <w:rsid w:val="00CB763F"/>
    <w:rsid w:val="00CC1211"/>
    <w:rsid w:val="00CC57B9"/>
    <w:rsid w:val="00CC61C7"/>
    <w:rsid w:val="00CC695B"/>
    <w:rsid w:val="00CC6E50"/>
    <w:rsid w:val="00CC729D"/>
    <w:rsid w:val="00CD1F8A"/>
    <w:rsid w:val="00CD300B"/>
    <w:rsid w:val="00CD35F2"/>
    <w:rsid w:val="00CD42E8"/>
    <w:rsid w:val="00CD6A05"/>
    <w:rsid w:val="00CE0675"/>
    <w:rsid w:val="00CE38AD"/>
    <w:rsid w:val="00CE4EF5"/>
    <w:rsid w:val="00CE6AA4"/>
    <w:rsid w:val="00CF21FD"/>
    <w:rsid w:val="00CF30BD"/>
    <w:rsid w:val="00CF4D68"/>
    <w:rsid w:val="00D01E6F"/>
    <w:rsid w:val="00D0324F"/>
    <w:rsid w:val="00D0716D"/>
    <w:rsid w:val="00D073A6"/>
    <w:rsid w:val="00D1444E"/>
    <w:rsid w:val="00D164EF"/>
    <w:rsid w:val="00D20F73"/>
    <w:rsid w:val="00D21620"/>
    <w:rsid w:val="00D253DD"/>
    <w:rsid w:val="00D30255"/>
    <w:rsid w:val="00D306F7"/>
    <w:rsid w:val="00D3111C"/>
    <w:rsid w:val="00D317CE"/>
    <w:rsid w:val="00D32EF2"/>
    <w:rsid w:val="00D4235A"/>
    <w:rsid w:val="00D4491B"/>
    <w:rsid w:val="00D60175"/>
    <w:rsid w:val="00D605F9"/>
    <w:rsid w:val="00D610A3"/>
    <w:rsid w:val="00D63082"/>
    <w:rsid w:val="00D64332"/>
    <w:rsid w:val="00D646F6"/>
    <w:rsid w:val="00D653E0"/>
    <w:rsid w:val="00D658D3"/>
    <w:rsid w:val="00D7121A"/>
    <w:rsid w:val="00D7150A"/>
    <w:rsid w:val="00D71632"/>
    <w:rsid w:val="00D71D87"/>
    <w:rsid w:val="00D735C9"/>
    <w:rsid w:val="00D742A9"/>
    <w:rsid w:val="00D74E40"/>
    <w:rsid w:val="00D80AEF"/>
    <w:rsid w:val="00D82237"/>
    <w:rsid w:val="00D82C9A"/>
    <w:rsid w:val="00D8439E"/>
    <w:rsid w:val="00D8461A"/>
    <w:rsid w:val="00D8549C"/>
    <w:rsid w:val="00D90AD5"/>
    <w:rsid w:val="00D9649A"/>
    <w:rsid w:val="00D96FEA"/>
    <w:rsid w:val="00DA205D"/>
    <w:rsid w:val="00DA2084"/>
    <w:rsid w:val="00DA41A3"/>
    <w:rsid w:val="00DA5EA1"/>
    <w:rsid w:val="00DA6E08"/>
    <w:rsid w:val="00DB0804"/>
    <w:rsid w:val="00DB2383"/>
    <w:rsid w:val="00DB79E9"/>
    <w:rsid w:val="00DC1C63"/>
    <w:rsid w:val="00DC671E"/>
    <w:rsid w:val="00DD02A8"/>
    <w:rsid w:val="00DD3429"/>
    <w:rsid w:val="00DD3765"/>
    <w:rsid w:val="00DD492C"/>
    <w:rsid w:val="00DD50E9"/>
    <w:rsid w:val="00DE1160"/>
    <w:rsid w:val="00DE23D5"/>
    <w:rsid w:val="00DE3D26"/>
    <w:rsid w:val="00DE5A82"/>
    <w:rsid w:val="00DE6BC5"/>
    <w:rsid w:val="00DE6F64"/>
    <w:rsid w:val="00DE7B24"/>
    <w:rsid w:val="00DF26A6"/>
    <w:rsid w:val="00DF26C3"/>
    <w:rsid w:val="00DF3178"/>
    <w:rsid w:val="00DF5D61"/>
    <w:rsid w:val="00E01154"/>
    <w:rsid w:val="00E04D27"/>
    <w:rsid w:val="00E11EEA"/>
    <w:rsid w:val="00E137F8"/>
    <w:rsid w:val="00E14BA5"/>
    <w:rsid w:val="00E16082"/>
    <w:rsid w:val="00E170B4"/>
    <w:rsid w:val="00E175EE"/>
    <w:rsid w:val="00E21464"/>
    <w:rsid w:val="00E21C7D"/>
    <w:rsid w:val="00E222BC"/>
    <w:rsid w:val="00E2460E"/>
    <w:rsid w:val="00E25049"/>
    <w:rsid w:val="00E26870"/>
    <w:rsid w:val="00E27A86"/>
    <w:rsid w:val="00E310D8"/>
    <w:rsid w:val="00E34C70"/>
    <w:rsid w:val="00E3693B"/>
    <w:rsid w:val="00E3791C"/>
    <w:rsid w:val="00E438C3"/>
    <w:rsid w:val="00E44093"/>
    <w:rsid w:val="00E45A0E"/>
    <w:rsid w:val="00E46864"/>
    <w:rsid w:val="00E520C6"/>
    <w:rsid w:val="00E53B45"/>
    <w:rsid w:val="00E55D14"/>
    <w:rsid w:val="00E560D8"/>
    <w:rsid w:val="00E56A7B"/>
    <w:rsid w:val="00E56D2A"/>
    <w:rsid w:val="00E56D83"/>
    <w:rsid w:val="00E62C62"/>
    <w:rsid w:val="00E64ECA"/>
    <w:rsid w:val="00E64EFB"/>
    <w:rsid w:val="00E74827"/>
    <w:rsid w:val="00E74841"/>
    <w:rsid w:val="00E749E8"/>
    <w:rsid w:val="00E753ED"/>
    <w:rsid w:val="00E81F3D"/>
    <w:rsid w:val="00E81F70"/>
    <w:rsid w:val="00E8440B"/>
    <w:rsid w:val="00E8453F"/>
    <w:rsid w:val="00E84C88"/>
    <w:rsid w:val="00E85DDA"/>
    <w:rsid w:val="00E94780"/>
    <w:rsid w:val="00E961C1"/>
    <w:rsid w:val="00EA2090"/>
    <w:rsid w:val="00EA3871"/>
    <w:rsid w:val="00EA3FBC"/>
    <w:rsid w:val="00EA5FAD"/>
    <w:rsid w:val="00EB2E8D"/>
    <w:rsid w:val="00EB400D"/>
    <w:rsid w:val="00EC1E2A"/>
    <w:rsid w:val="00EC2EA3"/>
    <w:rsid w:val="00EC58A4"/>
    <w:rsid w:val="00ED42D9"/>
    <w:rsid w:val="00EE0587"/>
    <w:rsid w:val="00EE0CDF"/>
    <w:rsid w:val="00EE12CE"/>
    <w:rsid w:val="00EE1D03"/>
    <w:rsid w:val="00EE1E2C"/>
    <w:rsid w:val="00EE2743"/>
    <w:rsid w:val="00EE308A"/>
    <w:rsid w:val="00EE3251"/>
    <w:rsid w:val="00EE3AD8"/>
    <w:rsid w:val="00EF1517"/>
    <w:rsid w:val="00EF1936"/>
    <w:rsid w:val="00EF25B5"/>
    <w:rsid w:val="00EF5CD3"/>
    <w:rsid w:val="00EF7989"/>
    <w:rsid w:val="00F01722"/>
    <w:rsid w:val="00F02EFB"/>
    <w:rsid w:val="00F0391A"/>
    <w:rsid w:val="00F05AC6"/>
    <w:rsid w:val="00F07B78"/>
    <w:rsid w:val="00F07F89"/>
    <w:rsid w:val="00F10905"/>
    <w:rsid w:val="00F11BD2"/>
    <w:rsid w:val="00F12B3D"/>
    <w:rsid w:val="00F12CC4"/>
    <w:rsid w:val="00F140A7"/>
    <w:rsid w:val="00F14501"/>
    <w:rsid w:val="00F15700"/>
    <w:rsid w:val="00F16718"/>
    <w:rsid w:val="00F20118"/>
    <w:rsid w:val="00F26535"/>
    <w:rsid w:val="00F26BD2"/>
    <w:rsid w:val="00F27A03"/>
    <w:rsid w:val="00F314BC"/>
    <w:rsid w:val="00F31C5B"/>
    <w:rsid w:val="00F35C1A"/>
    <w:rsid w:val="00F371EF"/>
    <w:rsid w:val="00F42A35"/>
    <w:rsid w:val="00F43080"/>
    <w:rsid w:val="00F472EB"/>
    <w:rsid w:val="00F51DC7"/>
    <w:rsid w:val="00F533AB"/>
    <w:rsid w:val="00F551DC"/>
    <w:rsid w:val="00F60C94"/>
    <w:rsid w:val="00F61869"/>
    <w:rsid w:val="00F63044"/>
    <w:rsid w:val="00F64704"/>
    <w:rsid w:val="00F66787"/>
    <w:rsid w:val="00F671FD"/>
    <w:rsid w:val="00F71D29"/>
    <w:rsid w:val="00F728B0"/>
    <w:rsid w:val="00F7360A"/>
    <w:rsid w:val="00F74AA5"/>
    <w:rsid w:val="00F81F16"/>
    <w:rsid w:val="00F879D2"/>
    <w:rsid w:val="00F9428F"/>
    <w:rsid w:val="00F95060"/>
    <w:rsid w:val="00F95832"/>
    <w:rsid w:val="00F95EA5"/>
    <w:rsid w:val="00F9676A"/>
    <w:rsid w:val="00FA5948"/>
    <w:rsid w:val="00FA7AD7"/>
    <w:rsid w:val="00FB14E2"/>
    <w:rsid w:val="00FB25E2"/>
    <w:rsid w:val="00FB2A94"/>
    <w:rsid w:val="00FB2CA9"/>
    <w:rsid w:val="00FB3D80"/>
    <w:rsid w:val="00FB44EA"/>
    <w:rsid w:val="00FB55E4"/>
    <w:rsid w:val="00FC0ACA"/>
    <w:rsid w:val="00FC17F8"/>
    <w:rsid w:val="00FC2CB7"/>
    <w:rsid w:val="00FD4501"/>
    <w:rsid w:val="00FD74B4"/>
    <w:rsid w:val="00FE0CF7"/>
    <w:rsid w:val="00FE3F64"/>
    <w:rsid w:val="00FE4A4F"/>
    <w:rsid w:val="00FE4C5A"/>
    <w:rsid w:val="00FE6107"/>
    <w:rsid w:val="00FE6ED7"/>
    <w:rsid w:val="00FF5F24"/>
    <w:rsid w:val="00FF5F94"/>
    <w:rsid w:val="00FF764A"/>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rules v:ext="edit">
        <o:r id="V:Rule4" type="connector" idref="#Connecteur droit avec flèche 908"/>
        <o:r id="V:Rule5" type="connector" idref="#Connecteur droit avec flèche 908"/>
        <o:r id="V:Rule8" type="connector" idref="#Connecteur droit avec flèche 748"/>
        <o:r id="V:Rule9" type="connector" idref="#Connecteur droit avec flèche 908"/>
        <o:r id="V:Rule10" type="connector" idref="#AutoShape 3230"/>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Normal">
    <w:name w:val="Normal"/>
    <w:qFormat/>
    <w:rsid w:val="00B92F4B"/>
    <w:pPr>
      <w:spacing w:line="264" w:lineRule="auto"/>
      <w:jc w:val="both"/>
    </w:pPr>
    <w:rPr>
      <w:rFonts w:ascii="Arial" w:hAnsi="Arial" w:cs="Arial"/>
      <w:color w:val="000000"/>
    </w:rPr>
  </w:style>
  <w:style w:type="paragraph" w:styleId="Titre1">
    <w:name w:val="heading 1"/>
    <w:basedOn w:val="Normal"/>
    <w:next w:val="Normal"/>
    <w:rsid w:val="00D9409B"/>
    <w:pPr>
      <w:numPr>
        <w:numId w:val="1"/>
      </w:numPr>
      <w:pBdr>
        <w:top w:val="single" w:sz="12" w:space="1" w:color="auto"/>
        <w:left w:val="single" w:sz="12" w:space="1" w:color="auto"/>
        <w:bottom w:val="single" w:sz="12" w:space="1" w:color="auto"/>
        <w:right w:val="single" w:sz="12" w:space="1" w:color="auto"/>
      </w:pBdr>
      <w:shd w:val="pct15" w:color="auto" w:fill="FFFFFF"/>
      <w:tabs>
        <w:tab w:val="left" w:pos="-1985"/>
        <w:tab w:val="left" w:pos="567"/>
      </w:tabs>
      <w:autoSpaceDE w:val="0"/>
      <w:autoSpaceDN w:val="0"/>
      <w:jc w:val="center"/>
      <w:outlineLvl w:val="0"/>
    </w:pPr>
    <w:rPr>
      <w:b/>
      <w:bCs/>
    </w:rPr>
  </w:style>
  <w:style w:type="paragraph" w:styleId="Titre2">
    <w:name w:val="heading 2"/>
    <w:basedOn w:val="Normal"/>
    <w:next w:val="Normal"/>
    <w:link w:val="Titre2Car"/>
    <w:rsid w:val="00207C64"/>
    <w:pPr>
      <w:keepNext/>
      <w:numPr>
        <w:ilvl w:val="1"/>
        <w:numId w:val="1"/>
      </w:numPr>
      <w:outlineLvl w:val="1"/>
    </w:pPr>
    <w:rPr>
      <w:b/>
    </w:rPr>
  </w:style>
  <w:style w:type="paragraph" w:styleId="Titre3">
    <w:name w:val="heading 3"/>
    <w:basedOn w:val="Normal"/>
    <w:next w:val="Titre4"/>
    <w:rsid w:val="00125FB0"/>
    <w:pPr>
      <w:keepNext/>
      <w:numPr>
        <w:ilvl w:val="2"/>
        <w:numId w:val="1"/>
      </w:numPr>
      <w:outlineLvl w:val="2"/>
    </w:pPr>
  </w:style>
  <w:style w:type="paragraph" w:styleId="Titre4">
    <w:name w:val="heading 4"/>
    <w:basedOn w:val="Normal"/>
    <w:next w:val="Normal"/>
    <w:autoRedefine/>
    <w:rsid w:val="00354EBD"/>
    <w:pPr>
      <w:numPr>
        <w:ilvl w:val="3"/>
        <w:numId w:val="1"/>
      </w:numPr>
      <w:outlineLvl w:val="3"/>
    </w:pPr>
  </w:style>
  <w:style w:type="paragraph" w:styleId="Titre5">
    <w:name w:val="heading 5"/>
    <w:basedOn w:val="Normal"/>
    <w:next w:val="Normal"/>
    <w:rsid w:val="001D6C11"/>
    <w:pPr>
      <w:keepNext/>
      <w:tabs>
        <w:tab w:val="left" w:pos="-1985"/>
      </w:tabs>
      <w:autoSpaceDE w:val="0"/>
      <w:autoSpaceDN w:val="0"/>
      <w:outlineLvl w:val="4"/>
    </w:pPr>
    <w:rPr>
      <w:rFonts w:ascii="Garamond" w:hAnsi="Garamond"/>
      <w:b/>
      <w:bCs/>
    </w:rPr>
  </w:style>
  <w:style w:type="paragraph" w:styleId="Titre6">
    <w:name w:val="heading 6"/>
    <w:basedOn w:val="Normal"/>
    <w:next w:val="Normal"/>
    <w:rsid w:val="001D6C11"/>
    <w:pPr>
      <w:keepNext/>
      <w:ind w:right="-2472"/>
      <w:outlineLvl w:val="5"/>
    </w:pPr>
    <w:rPr>
      <w:i/>
      <w:color w:val="FF0000"/>
    </w:rPr>
  </w:style>
  <w:style w:type="paragraph" w:styleId="Titre7">
    <w:name w:val="heading 7"/>
    <w:basedOn w:val="Normal"/>
    <w:next w:val="Normal"/>
    <w:rsid w:val="001D6C11"/>
    <w:pPr>
      <w:keepNext/>
      <w:tabs>
        <w:tab w:val="left" w:pos="-1985"/>
      </w:tabs>
      <w:autoSpaceDE w:val="0"/>
      <w:autoSpaceDN w:val="0"/>
      <w:jc w:val="center"/>
      <w:outlineLvl w:val="6"/>
    </w:pPr>
    <w:rPr>
      <w:b/>
      <w:bCs/>
      <w:sz w:val="28"/>
      <w:szCs w:val="28"/>
    </w:rPr>
  </w:style>
  <w:style w:type="paragraph" w:styleId="Titre8">
    <w:name w:val="heading 8"/>
    <w:basedOn w:val="Normal"/>
    <w:next w:val="Normal"/>
    <w:rsid w:val="001D6C11"/>
    <w:pPr>
      <w:keepNext/>
      <w:tabs>
        <w:tab w:val="left" w:pos="-1985"/>
      </w:tabs>
      <w:autoSpaceDE w:val="0"/>
      <w:autoSpaceDN w:val="0"/>
      <w:ind w:left="-567" w:right="-483"/>
      <w:outlineLvl w:val="7"/>
    </w:pPr>
    <w:rPr>
      <w:b/>
      <w:bCs/>
      <w:sz w:val="28"/>
      <w:szCs w:val="28"/>
    </w:rPr>
  </w:style>
  <w:style w:type="paragraph" w:styleId="Titre9">
    <w:name w:val="heading 9"/>
    <w:basedOn w:val="Normal"/>
    <w:next w:val="Normal"/>
    <w:rsid w:val="001D6C11"/>
    <w:pPr>
      <w:keepNex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Erepres">
    <w:name w:val="ECErepères"/>
    <w:basedOn w:val="ECEcorps"/>
    <w:qFormat/>
    <w:rsid w:val="00197F7D"/>
    <w:pPr>
      <w:jc w:val="center"/>
    </w:pPr>
    <w:rPr>
      <w:sz w:val="18"/>
      <w:szCs w:val="18"/>
    </w:rPr>
  </w:style>
  <w:style w:type="paragraph" w:customStyle="1" w:styleId="ECEappel">
    <w:name w:val="ECEappel"/>
    <w:basedOn w:val="ECEcorps"/>
    <w:qFormat/>
    <w:rsid w:val="00FB14E2"/>
    <w:pPr>
      <w:framePr w:hSpace="141" w:wrap="around" w:vAnchor="text" w:hAnchor="margin" w:xAlign="center" w:y="98"/>
      <w:jc w:val="center"/>
    </w:pPr>
    <w:rPr>
      <w:rFonts w:eastAsia="Arial Unicode MS"/>
      <w:b/>
    </w:rPr>
  </w:style>
  <w:style w:type="paragraph" w:styleId="Retraitnormal">
    <w:name w:val="Normal Indent"/>
    <w:basedOn w:val="Normal"/>
    <w:rsid w:val="001D6C11"/>
    <w:pPr>
      <w:tabs>
        <w:tab w:val="left" w:pos="-1985"/>
      </w:tabs>
      <w:autoSpaceDE w:val="0"/>
      <w:autoSpaceDN w:val="0"/>
      <w:ind w:left="708"/>
    </w:pPr>
  </w:style>
  <w:style w:type="paragraph" w:styleId="Pieddepage">
    <w:name w:val="footer"/>
    <w:basedOn w:val="Normal"/>
    <w:rsid w:val="001D6C11"/>
    <w:pPr>
      <w:tabs>
        <w:tab w:val="left" w:pos="-1985"/>
        <w:tab w:val="center" w:pos="4536"/>
        <w:tab w:val="right" w:pos="9072"/>
      </w:tabs>
      <w:autoSpaceDE w:val="0"/>
      <w:autoSpaceDN w:val="0"/>
    </w:pPr>
    <w:rPr>
      <w:sz w:val="22"/>
      <w:szCs w:val="22"/>
    </w:rPr>
  </w:style>
  <w:style w:type="paragraph" w:customStyle="1" w:styleId="remarque">
    <w:name w:val="remarque"/>
    <w:basedOn w:val="Normal"/>
    <w:rsid w:val="001D6C11"/>
    <w:pPr>
      <w:tabs>
        <w:tab w:val="left" w:pos="-1985"/>
      </w:tabs>
      <w:autoSpaceDE w:val="0"/>
      <w:autoSpaceDN w:val="0"/>
    </w:pPr>
    <w:rPr>
      <w:b/>
      <w:bCs/>
    </w:rPr>
  </w:style>
  <w:style w:type="paragraph" w:styleId="Retraitcorpsdetexte">
    <w:name w:val="Body Text Indent"/>
    <w:basedOn w:val="Normal"/>
    <w:rsid w:val="001D6C11"/>
    <w:pPr>
      <w:tabs>
        <w:tab w:val="left" w:pos="-1985"/>
      </w:tabs>
      <w:autoSpaceDE w:val="0"/>
      <w:autoSpaceDN w:val="0"/>
      <w:ind w:firstLine="426"/>
    </w:pPr>
    <w:rPr>
      <w:sz w:val="22"/>
      <w:szCs w:val="22"/>
    </w:rPr>
  </w:style>
  <w:style w:type="paragraph" w:styleId="En-tte">
    <w:name w:val="header"/>
    <w:basedOn w:val="Normal"/>
    <w:rsid w:val="001D6C11"/>
    <w:pPr>
      <w:framePr w:hSpace="142" w:wrap="auto" w:vAnchor="text" w:hAnchor="text" w:y="1"/>
      <w:tabs>
        <w:tab w:val="left" w:pos="-1985"/>
        <w:tab w:val="center" w:pos="4536"/>
        <w:tab w:val="right" w:pos="9072"/>
      </w:tabs>
      <w:autoSpaceDE w:val="0"/>
      <w:autoSpaceDN w:val="0"/>
    </w:pPr>
  </w:style>
  <w:style w:type="paragraph" w:styleId="Notedebasdepage">
    <w:name w:val="footnote text"/>
    <w:basedOn w:val="Normal"/>
    <w:semiHidden/>
    <w:rsid w:val="001D6C11"/>
  </w:style>
  <w:style w:type="paragraph" w:styleId="Sous-titre">
    <w:name w:val="Subtitle"/>
    <w:basedOn w:val="Normal"/>
    <w:rsid w:val="001D6C11"/>
    <w:pPr>
      <w:jc w:val="center"/>
    </w:pPr>
    <w:rPr>
      <w:b/>
      <w:i/>
      <w:sz w:val="28"/>
    </w:rPr>
  </w:style>
  <w:style w:type="character" w:styleId="Marquedecommentaire">
    <w:name w:val="annotation reference"/>
    <w:semiHidden/>
    <w:rsid w:val="001D6C11"/>
    <w:rPr>
      <w:sz w:val="16"/>
      <w:szCs w:val="16"/>
    </w:rPr>
  </w:style>
  <w:style w:type="paragraph" w:styleId="Commentaire">
    <w:name w:val="annotation text"/>
    <w:basedOn w:val="Normal"/>
    <w:semiHidden/>
    <w:rsid w:val="001D6C11"/>
  </w:style>
  <w:style w:type="paragraph" w:styleId="Objetducommentaire">
    <w:name w:val="annotation subject"/>
    <w:basedOn w:val="Commentaire"/>
    <w:next w:val="Commentaire"/>
    <w:semiHidden/>
    <w:rsid w:val="001D6C11"/>
    <w:rPr>
      <w:b/>
      <w:bCs/>
    </w:rPr>
  </w:style>
  <w:style w:type="paragraph" w:styleId="Textedebulles">
    <w:name w:val="Balloon Text"/>
    <w:basedOn w:val="Normal"/>
    <w:rsid w:val="001D6C11"/>
    <w:rPr>
      <w:rFonts w:ascii="Tahoma" w:hAnsi="Tahoma" w:cs="Tahoma"/>
      <w:sz w:val="16"/>
      <w:szCs w:val="16"/>
    </w:rPr>
  </w:style>
  <w:style w:type="table" w:styleId="Grilledutableau">
    <w:name w:val="Table Grid"/>
    <w:basedOn w:val="TableauNormal"/>
    <w:rsid w:val="003A04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aliases w:val="ECEsomm1"/>
    <w:basedOn w:val="ECEcorps"/>
    <w:next w:val="Normal"/>
    <w:uiPriority w:val="39"/>
    <w:qFormat/>
    <w:rsid w:val="00CA6FD0"/>
    <w:pPr>
      <w:tabs>
        <w:tab w:val="left" w:pos="284"/>
        <w:tab w:val="right" w:leader="dot" w:pos="9628"/>
      </w:tabs>
    </w:pPr>
  </w:style>
  <w:style w:type="paragraph" w:styleId="TM2">
    <w:name w:val="toc 2"/>
    <w:aliases w:val="ECEsomm2"/>
    <w:basedOn w:val="Normal"/>
    <w:next w:val="Normal"/>
    <w:uiPriority w:val="39"/>
    <w:unhideWhenUsed/>
    <w:qFormat/>
    <w:rsid w:val="00910B6F"/>
    <w:pPr>
      <w:tabs>
        <w:tab w:val="right" w:leader="dot" w:pos="9628"/>
      </w:tabs>
      <w:spacing w:after="100" w:line="276" w:lineRule="auto"/>
      <w:ind w:left="221"/>
    </w:pPr>
    <w:rPr>
      <w:noProof/>
      <w:color w:val="auto"/>
      <w:lang w:eastAsia="en-US"/>
    </w:rPr>
  </w:style>
  <w:style w:type="paragraph" w:styleId="TM3">
    <w:name w:val="toc 3"/>
    <w:basedOn w:val="Normal"/>
    <w:next w:val="Normal"/>
    <w:autoRedefine/>
    <w:uiPriority w:val="39"/>
    <w:unhideWhenUsed/>
    <w:rsid w:val="00A20F44"/>
    <w:pPr>
      <w:tabs>
        <w:tab w:val="right" w:leader="dot" w:pos="9628"/>
      </w:tabs>
      <w:spacing w:after="100" w:line="276" w:lineRule="auto"/>
      <w:ind w:left="442"/>
    </w:pPr>
    <w:rPr>
      <w:rFonts w:ascii="Calibri" w:hAnsi="Calibri" w:cs="Times New Roman"/>
      <w:color w:val="auto"/>
      <w:sz w:val="22"/>
      <w:szCs w:val="22"/>
      <w:lang w:eastAsia="en-US"/>
    </w:rPr>
  </w:style>
  <w:style w:type="paragraph" w:customStyle="1" w:styleId="StyleGrasCentrMotifTransparenteArrire-plan2">
    <w:name w:val="Style Gras Centré Motif : Transparente (Arrière-plan 2)"/>
    <w:basedOn w:val="Normal"/>
    <w:rsid w:val="00B97EB7"/>
    <w:pPr>
      <w:shd w:val="clear" w:color="auto" w:fill="EEECE1"/>
      <w:jc w:val="center"/>
    </w:pPr>
    <w:rPr>
      <w:rFonts w:cs="Times New Roman"/>
      <w:b/>
      <w:bCs/>
    </w:rPr>
  </w:style>
  <w:style w:type="paragraph" w:customStyle="1" w:styleId="Default">
    <w:name w:val="Default"/>
    <w:uiPriority w:val="99"/>
    <w:rsid w:val="00BF76AC"/>
    <w:pPr>
      <w:autoSpaceDE w:val="0"/>
      <w:autoSpaceDN w:val="0"/>
      <w:adjustRightInd w:val="0"/>
    </w:pPr>
    <w:rPr>
      <w:rFonts w:ascii="Calibri" w:eastAsia="MS ??" w:hAnsi="Calibri" w:cs="Calibri"/>
      <w:color w:val="000000"/>
      <w:sz w:val="24"/>
      <w:szCs w:val="24"/>
    </w:rPr>
  </w:style>
  <w:style w:type="character" w:customStyle="1" w:styleId="Titre2Car">
    <w:name w:val="Titre 2 Car"/>
    <w:link w:val="Titre2"/>
    <w:rsid w:val="00BF76AC"/>
    <w:rPr>
      <w:rFonts w:ascii="Arial" w:hAnsi="Arial" w:cs="Arial"/>
      <w:b/>
      <w:color w:val="000000"/>
    </w:rPr>
  </w:style>
  <w:style w:type="paragraph" w:customStyle="1" w:styleId="ECEcorps">
    <w:name w:val="ECEcorps"/>
    <w:qFormat/>
    <w:rsid w:val="00C06213"/>
    <w:pPr>
      <w:spacing w:line="264" w:lineRule="auto"/>
      <w:jc w:val="both"/>
    </w:pPr>
    <w:rPr>
      <w:rFonts w:ascii="Arial" w:hAnsi="Arial" w:cs="Arial"/>
    </w:rPr>
  </w:style>
  <w:style w:type="paragraph" w:customStyle="1" w:styleId="ECEtitre">
    <w:name w:val="ECEtitre"/>
    <w:basedOn w:val="ECEcorps"/>
    <w:next w:val="ECEcorps"/>
    <w:qFormat/>
    <w:rsid w:val="00E2460E"/>
    <w:pPr>
      <w:autoSpaceDE w:val="0"/>
      <w:autoSpaceDN w:val="0"/>
      <w:adjustRightInd w:val="0"/>
    </w:pPr>
    <w:rPr>
      <w:b/>
      <w:u w:val="single"/>
    </w:rPr>
  </w:style>
  <w:style w:type="paragraph" w:customStyle="1" w:styleId="ECEfiche">
    <w:name w:val="ECEfiche"/>
    <w:basedOn w:val="Titre1"/>
    <w:next w:val="ECEcorps"/>
    <w:qFormat/>
    <w:rsid w:val="00A12834"/>
    <w:pPr>
      <w:numPr>
        <w:numId w:val="0"/>
      </w:numPr>
    </w:pPr>
    <w:rPr>
      <w:b w:val="0"/>
    </w:rPr>
  </w:style>
  <w:style w:type="paragraph" w:customStyle="1" w:styleId="ECErponse">
    <w:name w:val="ECEréponse"/>
    <w:basedOn w:val="ECEcorps"/>
    <w:qFormat/>
    <w:rsid w:val="00C22A4C"/>
    <w:pPr>
      <w:autoSpaceDE w:val="0"/>
      <w:autoSpaceDN w:val="0"/>
      <w:adjustRightInd w:val="0"/>
      <w:spacing w:before="240" w:line="240" w:lineRule="auto"/>
    </w:pPr>
    <w:rPr>
      <w:bCs/>
      <w:szCs w:val="22"/>
    </w:rPr>
  </w:style>
  <w:style w:type="paragraph" w:customStyle="1" w:styleId="ECEpartie">
    <w:name w:val="ECEpartie"/>
    <w:basedOn w:val="ECEcorps"/>
    <w:next w:val="ECEcorps"/>
    <w:qFormat/>
    <w:rsid w:val="00452138"/>
    <w:pPr>
      <w:numPr>
        <w:numId w:val="4"/>
      </w:numPr>
    </w:pPr>
    <w:rPr>
      <w:b/>
    </w:rPr>
  </w:style>
  <w:style w:type="paragraph" w:customStyle="1" w:styleId="ECEcoeff">
    <w:name w:val="ECEcoeff"/>
    <w:basedOn w:val="ECEcorps"/>
    <w:next w:val="ECEcorps"/>
    <w:qFormat/>
    <w:rsid w:val="0003345D"/>
    <w:rPr>
      <w:b/>
      <w:sz w:val="22"/>
      <w:szCs w:val="22"/>
    </w:rPr>
  </w:style>
  <w:style w:type="paragraph" w:customStyle="1" w:styleId="ECEbordure">
    <w:name w:val="ECEbordure"/>
    <w:basedOn w:val="ECEcorps"/>
    <w:qFormat/>
    <w:rsid w:val="00180BB9"/>
    <w:pPr>
      <w:pBdr>
        <w:top w:val="single" w:sz="12" w:space="1" w:color="auto"/>
        <w:left w:val="single" w:sz="12" w:space="4" w:color="auto"/>
        <w:bottom w:val="single" w:sz="12" w:space="1" w:color="auto"/>
        <w:right w:val="single" w:sz="12" w:space="4" w:color="auto"/>
      </w:pBdr>
      <w:ind w:left="284" w:right="281"/>
    </w:pPr>
  </w:style>
  <w:style w:type="paragraph" w:customStyle="1" w:styleId="ECEsommaire">
    <w:name w:val="ECEsommaire"/>
    <w:basedOn w:val="ECEcorps"/>
    <w:qFormat/>
    <w:rsid w:val="0060508C"/>
    <w:pPr>
      <w:jc w:val="center"/>
    </w:pPr>
    <w:rPr>
      <w:b/>
      <w:sz w:val="24"/>
      <w:szCs w:val="24"/>
    </w:rPr>
  </w:style>
  <w:style w:type="paragraph" w:customStyle="1" w:styleId="ECEpuce1">
    <w:name w:val="ECEpuce1"/>
    <w:basedOn w:val="ECEcorps"/>
    <w:qFormat/>
    <w:rsid w:val="0060508C"/>
    <w:pPr>
      <w:numPr>
        <w:numId w:val="2"/>
      </w:numPr>
    </w:pPr>
    <w:rPr>
      <w:rFonts w:eastAsia="Arial Unicode MS"/>
      <w:bCs/>
      <w:iCs/>
    </w:rPr>
  </w:style>
  <w:style w:type="paragraph" w:customStyle="1" w:styleId="ECEpuce2">
    <w:name w:val="ECEpuce2"/>
    <w:basedOn w:val="ECEcorps"/>
    <w:qFormat/>
    <w:rsid w:val="0060508C"/>
    <w:pPr>
      <w:numPr>
        <w:ilvl w:val="2"/>
        <w:numId w:val="2"/>
      </w:numPr>
    </w:pPr>
    <w:rPr>
      <w:rFonts w:eastAsia="Arial Unicode MS"/>
      <w:bCs/>
      <w:iCs/>
    </w:rPr>
  </w:style>
  <w:style w:type="paragraph" w:styleId="TM4">
    <w:name w:val="toc 4"/>
    <w:basedOn w:val="Normal"/>
    <w:next w:val="Normal"/>
    <w:autoRedefine/>
    <w:uiPriority w:val="39"/>
    <w:unhideWhenUsed/>
    <w:rsid w:val="00943326"/>
    <w:pPr>
      <w:ind w:left="600"/>
    </w:pPr>
  </w:style>
  <w:style w:type="paragraph" w:styleId="TM5">
    <w:name w:val="toc 5"/>
    <w:basedOn w:val="Normal"/>
    <w:next w:val="Normal"/>
    <w:autoRedefine/>
    <w:uiPriority w:val="39"/>
    <w:unhideWhenUsed/>
    <w:rsid w:val="00943326"/>
    <w:pPr>
      <w:ind w:left="800"/>
    </w:pPr>
  </w:style>
  <w:style w:type="paragraph" w:styleId="TM6">
    <w:name w:val="toc 6"/>
    <w:basedOn w:val="Normal"/>
    <w:next w:val="Normal"/>
    <w:autoRedefine/>
    <w:uiPriority w:val="39"/>
    <w:unhideWhenUsed/>
    <w:rsid w:val="00943326"/>
    <w:pPr>
      <w:ind w:left="1000"/>
    </w:pPr>
  </w:style>
  <w:style w:type="paragraph" w:styleId="TM7">
    <w:name w:val="toc 7"/>
    <w:basedOn w:val="Normal"/>
    <w:next w:val="Normal"/>
    <w:autoRedefine/>
    <w:uiPriority w:val="39"/>
    <w:unhideWhenUsed/>
    <w:rsid w:val="00943326"/>
    <w:pPr>
      <w:ind w:left="1200"/>
    </w:pPr>
  </w:style>
  <w:style w:type="paragraph" w:styleId="TM8">
    <w:name w:val="toc 8"/>
    <w:basedOn w:val="Normal"/>
    <w:next w:val="Normal"/>
    <w:autoRedefine/>
    <w:uiPriority w:val="39"/>
    <w:unhideWhenUsed/>
    <w:rsid w:val="00943326"/>
    <w:pPr>
      <w:ind w:left="1400"/>
    </w:pPr>
  </w:style>
  <w:style w:type="paragraph" w:styleId="TM9">
    <w:name w:val="toc 9"/>
    <w:basedOn w:val="Normal"/>
    <w:next w:val="Normal"/>
    <w:autoRedefine/>
    <w:uiPriority w:val="39"/>
    <w:unhideWhenUsed/>
    <w:rsid w:val="00943326"/>
    <w:pPr>
      <w:ind w:left="1600"/>
    </w:pPr>
  </w:style>
  <w:style w:type="paragraph" w:customStyle="1" w:styleId="Appmesures">
    <w:name w:val="Appmesures"/>
    <w:basedOn w:val="Normal"/>
    <w:rsid w:val="0007414A"/>
    <w:pPr>
      <w:spacing w:line="240" w:lineRule="auto"/>
      <w:jc w:val="center"/>
    </w:pPr>
    <w:rPr>
      <w:rFonts w:cs="Times New Roman"/>
      <w:color w:val="auto"/>
      <w:position w:val="-12"/>
      <w:sz w:val="32"/>
    </w:rPr>
  </w:style>
  <w:style w:type="character" w:styleId="Textedelespacerserv">
    <w:name w:val="Placeholder Text"/>
    <w:basedOn w:val="Policepardfaut"/>
    <w:uiPriority w:val="99"/>
    <w:unhideWhenUsed/>
    <w:rsid w:val="001F0CE4"/>
    <w:rPr>
      <w:color w:val="808080"/>
    </w:rPr>
  </w:style>
</w:styles>
</file>

<file path=word/webSettings.xml><?xml version="1.0" encoding="utf-8"?>
<w:webSettings xmlns:r="http://schemas.openxmlformats.org/officeDocument/2006/relationships" xmlns:w="http://schemas.openxmlformats.org/wordprocessingml/2006/main">
  <w:divs>
    <w:div w:id="81995965">
      <w:bodyDiv w:val="1"/>
      <w:marLeft w:val="0"/>
      <w:marRight w:val="0"/>
      <w:marTop w:val="0"/>
      <w:marBottom w:val="0"/>
      <w:divBdr>
        <w:top w:val="none" w:sz="0" w:space="0" w:color="auto"/>
        <w:left w:val="none" w:sz="0" w:space="0" w:color="auto"/>
        <w:bottom w:val="none" w:sz="0" w:space="0" w:color="auto"/>
        <w:right w:val="none" w:sz="0" w:space="0" w:color="auto"/>
      </w:divBdr>
    </w:div>
    <w:div w:id="852258010">
      <w:bodyDiv w:val="1"/>
      <w:marLeft w:val="0"/>
      <w:marRight w:val="0"/>
      <w:marTop w:val="0"/>
      <w:marBottom w:val="0"/>
      <w:divBdr>
        <w:top w:val="none" w:sz="0" w:space="0" w:color="auto"/>
        <w:left w:val="none" w:sz="0" w:space="0" w:color="auto"/>
        <w:bottom w:val="none" w:sz="0" w:space="0" w:color="auto"/>
        <w:right w:val="none" w:sz="0" w:space="0" w:color="auto"/>
      </w:divBdr>
    </w:div>
    <w:div w:id="1212039405">
      <w:bodyDiv w:val="1"/>
      <w:marLeft w:val="0"/>
      <w:marRight w:val="0"/>
      <w:marTop w:val="0"/>
      <w:marBottom w:val="0"/>
      <w:divBdr>
        <w:top w:val="none" w:sz="0" w:space="0" w:color="auto"/>
        <w:left w:val="none" w:sz="0" w:space="0" w:color="auto"/>
        <w:bottom w:val="none" w:sz="0" w:space="0" w:color="auto"/>
        <w:right w:val="none" w:sz="0" w:space="0" w:color="auto"/>
      </w:divBdr>
    </w:div>
    <w:div w:id="1276211765">
      <w:bodyDiv w:val="1"/>
      <w:marLeft w:val="0"/>
      <w:marRight w:val="0"/>
      <w:marTop w:val="0"/>
      <w:marBottom w:val="0"/>
      <w:divBdr>
        <w:top w:val="none" w:sz="0" w:space="0" w:color="auto"/>
        <w:left w:val="none" w:sz="0" w:space="0" w:color="auto"/>
        <w:bottom w:val="none" w:sz="0" w:space="0" w:color="auto"/>
        <w:right w:val="none" w:sz="0" w:space="0" w:color="auto"/>
      </w:divBdr>
    </w:div>
    <w:div w:id="1313633624">
      <w:bodyDiv w:val="1"/>
      <w:marLeft w:val="0"/>
      <w:marRight w:val="0"/>
      <w:marTop w:val="0"/>
      <w:marBottom w:val="0"/>
      <w:divBdr>
        <w:top w:val="none" w:sz="0" w:space="0" w:color="auto"/>
        <w:left w:val="none" w:sz="0" w:space="0" w:color="auto"/>
        <w:bottom w:val="none" w:sz="0" w:space="0" w:color="auto"/>
        <w:right w:val="none" w:sz="0" w:space="0" w:color="auto"/>
      </w:divBdr>
    </w:div>
    <w:div w:id="1674725858">
      <w:bodyDiv w:val="1"/>
      <w:marLeft w:val="0"/>
      <w:marRight w:val="0"/>
      <w:marTop w:val="0"/>
      <w:marBottom w:val="0"/>
      <w:divBdr>
        <w:top w:val="none" w:sz="0" w:space="0" w:color="auto"/>
        <w:left w:val="none" w:sz="0" w:space="0" w:color="auto"/>
        <w:bottom w:val="none" w:sz="0" w:space="0" w:color="auto"/>
        <w:right w:val="none" w:sz="0" w:space="0" w:color="auto"/>
      </w:divBdr>
    </w:div>
    <w:div w:id="1696078907">
      <w:bodyDiv w:val="1"/>
      <w:marLeft w:val="0"/>
      <w:marRight w:val="0"/>
      <w:marTop w:val="0"/>
      <w:marBottom w:val="0"/>
      <w:divBdr>
        <w:top w:val="none" w:sz="0" w:space="0" w:color="auto"/>
        <w:left w:val="none" w:sz="0" w:space="0" w:color="auto"/>
        <w:bottom w:val="none" w:sz="0" w:space="0" w:color="auto"/>
        <w:right w:val="none" w:sz="0" w:space="0" w:color="auto"/>
      </w:divBdr>
    </w:div>
    <w:div w:id="178769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Fichiers%20perso\Mes%20documents\Dropbox\FG\ECE%20commission\Maquettes\2015%2005.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4C512-CFF4-4E19-BD49-9CB825B0B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2015 05</Template>
  <TotalTime>163</TotalTime>
  <Pages>10</Pages>
  <Words>2098</Words>
  <Characters>12317</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bg_ecep</cp:lastModifiedBy>
  <cp:revision>17</cp:revision>
  <cp:lastPrinted>2018-03-02T08:27:00Z</cp:lastPrinted>
  <dcterms:created xsi:type="dcterms:W3CDTF">2017-11-21T09:46:00Z</dcterms:created>
  <dcterms:modified xsi:type="dcterms:W3CDTF">2018-03-02T08:30:00Z</dcterms:modified>
</cp:coreProperties>
</file>