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E5BB78" w14:textId="60DC5423" w:rsidR="00A12834" w:rsidRDefault="00A12834" w:rsidP="0060508C">
      <w:pPr>
        <w:pStyle w:val="ECEbordure"/>
        <w:jc w:val="center"/>
        <w:rPr>
          <w:b/>
          <w:sz w:val="24"/>
          <w:szCs w:val="24"/>
        </w:rPr>
      </w:pPr>
      <w:r w:rsidRPr="007146B9">
        <w:rPr>
          <w:b/>
          <w:sz w:val="24"/>
          <w:szCs w:val="24"/>
        </w:rPr>
        <w:t xml:space="preserve">BACCALAURÉAT </w:t>
      </w:r>
      <w:r w:rsidR="007146B9" w:rsidRPr="007146B9">
        <w:rPr>
          <w:b/>
          <w:sz w:val="24"/>
          <w:szCs w:val="24"/>
        </w:rPr>
        <w:t>G</w:t>
      </w:r>
      <w:r w:rsidR="007146B9" w:rsidRPr="007146B9">
        <w:rPr>
          <w:rFonts w:eastAsia="Arial Unicode MS"/>
          <w:b/>
          <w:sz w:val="24"/>
          <w:szCs w:val="24"/>
        </w:rPr>
        <w:t>É</w:t>
      </w:r>
      <w:r w:rsidR="007146B9" w:rsidRPr="007146B9">
        <w:rPr>
          <w:b/>
          <w:sz w:val="24"/>
          <w:szCs w:val="24"/>
        </w:rPr>
        <w:t>N</w:t>
      </w:r>
      <w:r w:rsidR="007146B9" w:rsidRPr="007146B9">
        <w:rPr>
          <w:rFonts w:eastAsia="Arial Unicode MS"/>
          <w:b/>
          <w:sz w:val="24"/>
          <w:szCs w:val="24"/>
        </w:rPr>
        <w:t>É</w:t>
      </w:r>
      <w:r w:rsidR="007146B9" w:rsidRPr="007146B9">
        <w:rPr>
          <w:b/>
          <w:sz w:val="24"/>
          <w:szCs w:val="24"/>
        </w:rPr>
        <w:t>RAL</w:t>
      </w:r>
    </w:p>
    <w:p w14:paraId="174255C4" w14:textId="77777777" w:rsidR="007146B9" w:rsidRDefault="007146B9" w:rsidP="0060508C">
      <w:pPr>
        <w:pStyle w:val="ECEbordure"/>
        <w:jc w:val="center"/>
        <w:rPr>
          <w:b/>
          <w:sz w:val="24"/>
          <w:szCs w:val="24"/>
        </w:rPr>
      </w:pPr>
    </w:p>
    <w:p w14:paraId="7F94AD09" w14:textId="32FC61D7" w:rsidR="007146B9" w:rsidRPr="007146B9" w:rsidRDefault="007146B9" w:rsidP="0060508C">
      <w:pPr>
        <w:pStyle w:val="ECEbordure"/>
        <w:jc w:val="center"/>
        <w:rPr>
          <w:b/>
          <w:sz w:val="24"/>
          <w:szCs w:val="24"/>
        </w:rPr>
      </w:pPr>
      <w:r w:rsidRPr="007146B9">
        <w:rPr>
          <w:rFonts w:eastAsia="Arial Unicode MS"/>
          <w:b/>
          <w:sz w:val="24"/>
          <w:szCs w:val="24"/>
        </w:rPr>
        <w:t>É</w:t>
      </w:r>
      <w:r>
        <w:rPr>
          <w:rFonts w:eastAsia="Arial Unicode MS"/>
          <w:b/>
          <w:sz w:val="24"/>
          <w:szCs w:val="24"/>
        </w:rPr>
        <w:t>preuve pratique de l’enseignement de spécialité physique-chimie</w:t>
      </w:r>
    </w:p>
    <w:p w14:paraId="4C958FFB" w14:textId="77777777" w:rsidR="00A12834" w:rsidRPr="0060508C" w:rsidRDefault="00A12834" w:rsidP="0060508C">
      <w:pPr>
        <w:pStyle w:val="ECEbordure"/>
        <w:jc w:val="center"/>
        <w:rPr>
          <w:b/>
          <w:sz w:val="24"/>
          <w:szCs w:val="24"/>
        </w:rPr>
      </w:pPr>
      <w:r w:rsidRPr="0060508C">
        <w:rPr>
          <w:b/>
          <w:sz w:val="24"/>
          <w:szCs w:val="24"/>
        </w:rPr>
        <w:t>Évaluation des Compétences Expérimentales</w:t>
      </w:r>
    </w:p>
    <w:p w14:paraId="20C15FC2" w14:textId="77777777" w:rsidR="00A12834" w:rsidRPr="0060508C" w:rsidRDefault="00A12834" w:rsidP="0060508C">
      <w:pPr>
        <w:pStyle w:val="ECEbordure"/>
        <w:jc w:val="center"/>
      </w:pPr>
    </w:p>
    <w:p w14:paraId="35836B92" w14:textId="66E0FFD1" w:rsidR="00A12834" w:rsidRPr="0060508C" w:rsidRDefault="00A12834" w:rsidP="007146B9">
      <w:pPr>
        <w:pStyle w:val="ECEbordure"/>
        <w:jc w:val="center"/>
      </w:pPr>
      <w:r w:rsidRPr="0060508C">
        <w:t>Ce</w:t>
      </w:r>
      <w:r w:rsidR="00A07EA8">
        <w:t>tte</w:t>
      </w:r>
      <w:r w:rsidRPr="0060508C">
        <w:t xml:space="preserve"> </w:t>
      </w:r>
      <w:r w:rsidR="00A07EA8">
        <w:t>situation d’évaluation</w:t>
      </w:r>
      <w:r w:rsidRPr="0060508C">
        <w:t xml:space="preserve"> fait p</w:t>
      </w:r>
      <w:r w:rsidR="007146B9">
        <w:t>artie de la banque nationale.</w:t>
      </w:r>
    </w:p>
    <w:p w14:paraId="0DC28E91" w14:textId="77777777" w:rsidR="00A12834" w:rsidRPr="0060508C" w:rsidRDefault="00A12834" w:rsidP="0060508C">
      <w:pPr>
        <w:pStyle w:val="ECEbordure"/>
        <w:jc w:val="center"/>
      </w:pPr>
    </w:p>
    <w:p w14:paraId="7BE411EF" w14:textId="77777777" w:rsidR="0008058B" w:rsidRDefault="0008058B" w:rsidP="008A2C45">
      <w:pPr>
        <w:pStyle w:val="ECEcorps"/>
      </w:pPr>
    </w:p>
    <w:p w14:paraId="7791060A" w14:textId="77777777" w:rsidR="00E26870" w:rsidRPr="00244F93" w:rsidRDefault="00E26870" w:rsidP="00360018">
      <w:pPr>
        <w:pStyle w:val="ECEfiche"/>
        <w:pBdr>
          <w:right w:val="single" w:sz="12" w:space="0" w:color="auto"/>
        </w:pBdr>
        <w:tabs>
          <w:tab w:val="clear" w:pos="567"/>
        </w:tabs>
        <w:ind w:left="142" w:right="139"/>
        <w:rPr>
          <w:b/>
        </w:rPr>
      </w:pPr>
      <w:bookmarkStart w:id="0" w:name="_Toc482638813"/>
      <w:bookmarkStart w:id="1" w:name="_Toc500182690"/>
      <w:bookmarkStart w:id="2" w:name="_Toc379291742"/>
      <w:bookmarkStart w:id="3" w:name="_Toc266361605"/>
      <w:bookmarkStart w:id="4" w:name="_Toc469923078"/>
      <w:r w:rsidRPr="00E26870">
        <w:t>ÉNONCÉ DESTINÉ AU CANDIDAT</w:t>
      </w:r>
      <w:bookmarkEnd w:id="0"/>
      <w:bookmarkEnd w:id="1"/>
    </w:p>
    <w:p w14:paraId="11A1B688" w14:textId="77777777" w:rsidR="00E26870" w:rsidRDefault="00E26870" w:rsidP="00E26870">
      <w:pPr>
        <w:pStyle w:val="ECEcorps"/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933"/>
        <w:gridCol w:w="4933"/>
      </w:tblGrid>
      <w:tr w:rsidR="00E26870" w14:paraId="4C323B6A" w14:textId="77777777" w:rsidTr="00527A98">
        <w:trPr>
          <w:jc w:val="center"/>
        </w:trPr>
        <w:tc>
          <w:tcPr>
            <w:tcW w:w="493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E42D7E" w14:textId="77777777" w:rsidR="00E26870" w:rsidRDefault="00E26870" w:rsidP="00527A98">
            <w:pPr>
              <w:pStyle w:val="ECEcorps"/>
            </w:pPr>
            <w:r w:rsidRPr="002D2F9B">
              <w:t>NOM</w:t>
            </w:r>
            <w:r>
              <w:t xml:space="preserve"> : </w:t>
            </w:r>
          </w:p>
          <w:p w14:paraId="63B1E315" w14:textId="77777777" w:rsidR="00E26870" w:rsidRDefault="00E26870" w:rsidP="00527A98">
            <w:pPr>
              <w:pStyle w:val="ECEcorps"/>
            </w:pPr>
          </w:p>
        </w:tc>
        <w:tc>
          <w:tcPr>
            <w:tcW w:w="493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A619231" w14:textId="77777777" w:rsidR="00E26870" w:rsidRDefault="00E26870" w:rsidP="00527A98">
            <w:pPr>
              <w:pStyle w:val="ECEcorps"/>
            </w:pPr>
            <w:r w:rsidRPr="002D2F9B">
              <w:t>Prénom</w:t>
            </w:r>
            <w:r>
              <w:t xml:space="preserve"> : </w:t>
            </w:r>
          </w:p>
        </w:tc>
      </w:tr>
      <w:tr w:rsidR="00E26870" w14:paraId="1DF3757C" w14:textId="77777777" w:rsidTr="00527A98">
        <w:trPr>
          <w:jc w:val="center"/>
        </w:trPr>
        <w:tc>
          <w:tcPr>
            <w:tcW w:w="493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1E34A3" w14:textId="77777777" w:rsidR="00E26870" w:rsidRDefault="00E26870" w:rsidP="00527A98">
            <w:pPr>
              <w:pStyle w:val="ECEcorps"/>
            </w:pPr>
            <w:r w:rsidRPr="002D2F9B">
              <w:t>Centre d’examen</w:t>
            </w:r>
            <w:r>
              <w:t xml:space="preserve"> : </w:t>
            </w:r>
          </w:p>
          <w:p w14:paraId="27D636F8" w14:textId="77777777" w:rsidR="00E26870" w:rsidRDefault="00E26870" w:rsidP="00527A98">
            <w:pPr>
              <w:pStyle w:val="ECEcorps"/>
            </w:pPr>
          </w:p>
        </w:tc>
        <w:tc>
          <w:tcPr>
            <w:tcW w:w="493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0079531" w14:textId="77777777" w:rsidR="00E26870" w:rsidRDefault="00EF25B5" w:rsidP="00527A98">
            <w:pPr>
              <w:pStyle w:val="ECEcorps"/>
            </w:pPr>
            <w:r>
              <w:t>n°</w:t>
            </w:r>
            <w:r w:rsidR="00E26870" w:rsidRPr="002D2F9B">
              <w:t xml:space="preserve"> d’inscription</w:t>
            </w:r>
            <w:r w:rsidR="00E26870">
              <w:t xml:space="preserve"> : </w:t>
            </w:r>
          </w:p>
        </w:tc>
      </w:tr>
    </w:tbl>
    <w:p w14:paraId="1FEED31E" w14:textId="77777777" w:rsidR="00E26870" w:rsidRDefault="00E26870" w:rsidP="00E26870">
      <w:pPr>
        <w:pStyle w:val="ECEcorps"/>
      </w:pPr>
    </w:p>
    <w:p w14:paraId="2825DACD" w14:textId="53BB7417" w:rsidR="00E26870" w:rsidRDefault="00E26870" w:rsidP="00E26870">
      <w:pPr>
        <w:pStyle w:val="ECEbordure"/>
      </w:pPr>
      <w:r>
        <w:t>Ce</w:t>
      </w:r>
      <w:r w:rsidR="00A07EA8">
        <w:t>tte</w:t>
      </w:r>
      <w:r>
        <w:t xml:space="preserve"> </w:t>
      </w:r>
      <w:r w:rsidR="00A07EA8">
        <w:t>situation d’évaluation</w:t>
      </w:r>
      <w:r>
        <w:t xml:space="preserve"> </w:t>
      </w:r>
      <w:r w:rsidRPr="00966915">
        <w:t xml:space="preserve">comporte </w:t>
      </w:r>
      <w:r w:rsidR="004D4E75">
        <w:rPr>
          <w:b/>
        </w:rPr>
        <w:t>cinq</w:t>
      </w:r>
      <w:r w:rsidRPr="00581077">
        <w:rPr>
          <w:b/>
        </w:rPr>
        <w:t xml:space="preserve"> </w:t>
      </w:r>
      <w:r w:rsidR="00C2065A">
        <w:t xml:space="preserve">pages </w:t>
      </w:r>
      <w:r w:rsidRPr="00C17957">
        <w:t>sur lesquelles le candidat doit consigner ses réponses.</w:t>
      </w:r>
    </w:p>
    <w:p w14:paraId="4F47A717" w14:textId="77777777" w:rsidR="00E26870" w:rsidRDefault="00E26870" w:rsidP="00E26870">
      <w:pPr>
        <w:pStyle w:val="ECEbordure"/>
      </w:pPr>
      <w:r w:rsidRPr="000F26F2">
        <w:t>Le candidat doit restituer ce document avant de sortir de la salle d'examen</w:t>
      </w:r>
      <w:r w:rsidRPr="00AC5BC7">
        <w:t>.</w:t>
      </w:r>
    </w:p>
    <w:p w14:paraId="0AE1F52D" w14:textId="77777777" w:rsidR="00E26870" w:rsidRDefault="00E26870" w:rsidP="00E26870">
      <w:pPr>
        <w:pStyle w:val="ECEbordure"/>
      </w:pPr>
    </w:p>
    <w:p w14:paraId="19876E55" w14:textId="77777777" w:rsidR="00E26870" w:rsidRDefault="00E26870" w:rsidP="00E26870">
      <w:pPr>
        <w:pStyle w:val="ECEbordure"/>
      </w:pPr>
      <w:r w:rsidRPr="00AC5BC7">
        <w:t>Le candidat doit agir en autonomie et faire preuve d’initiative tout au long de l’épreuve.</w:t>
      </w:r>
    </w:p>
    <w:p w14:paraId="7BA06215" w14:textId="77777777" w:rsidR="00E26870" w:rsidRPr="00AC5BC7" w:rsidRDefault="00E26870" w:rsidP="00E26870">
      <w:pPr>
        <w:pStyle w:val="ECEbordure"/>
      </w:pPr>
      <w:r w:rsidRPr="000F26F2">
        <w:t>En cas de difficulté, le candidat peut solliciter l’examinateur afin de lui permettre de continuer la tâche.</w:t>
      </w:r>
    </w:p>
    <w:p w14:paraId="52DFAA1A" w14:textId="77777777" w:rsidR="00E26870" w:rsidRDefault="00E26870" w:rsidP="00E26870">
      <w:pPr>
        <w:pStyle w:val="ECEbordure"/>
      </w:pPr>
      <w:r w:rsidRPr="00AC5BC7">
        <w:t>L’examinateur peut intervenir à tout moment, s’il le juge utile</w:t>
      </w:r>
      <w:r>
        <w:t>.</w:t>
      </w:r>
    </w:p>
    <w:p w14:paraId="698D85A1" w14:textId="77777777" w:rsidR="00B135A8" w:rsidRDefault="00B135A8" w:rsidP="00E26870">
      <w:pPr>
        <w:pStyle w:val="ECEbordure"/>
      </w:pPr>
      <w:r w:rsidRPr="00C90C1F">
        <w:t>L’usage de calculatrice avec mode examen actif est autorisé. L’usage de calculatrice sans mémoire « type collège » est autorisé.</w:t>
      </w:r>
      <w:r>
        <w:t xml:space="preserve"> </w:t>
      </w:r>
    </w:p>
    <w:p w14:paraId="754C57B0" w14:textId="77777777" w:rsidR="00E26870" w:rsidRDefault="00E26870" w:rsidP="00E26870">
      <w:pPr>
        <w:pStyle w:val="ECEcorps"/>
        <w:rPr>
          <w:u w:val="single"/>
        </w:rPr>
      </w:pPr>
    </w:p>
    <w:p w14:paraId="07B41B07" w14:textId="77777777" w:rsidR="003A114B" w:rsidRPr="00545715" w:rsidRDefault="003A114B" w:rsidP="00E26870">
      <w:pPr>
        <w:pStyle w:val="ECEcorps"/>
        <w:rPr>
          <w:u w:val="single"/>
        </w:rPr>
      </w:pPr>
    </w:p>
    <w:p w14:paraId="0CCCF1DA" w14:textId="0F095968" w:rsidR="00E26870" w:rsidRPr="00136091" w:rsidRDefault="007146B9" w:rsidP="00E26870">
      <w:pPr>
        <w:pStyle w:val="ECEtitre"/>
        <w:rPr>
          <w:sz w:val="24"/>
          <w:szCs w:val="24"/>
        </w:rPr>
      </w:pPr>
      <w:r>
        <w:rPr>
          <w:sz w:val="24"/>
          <w:szCs w:val="24"/>
        </w:rPr>
        <w:t>CONTEXTE DE LA</w:t>
      </w:r>
      <w:r w:rsidR="00E26870" w:rsidRPr="00136091">
        <w:rPr>
          <w:sz w:val="24"/>
          <w:szCs w:val="24"/>
        </w:rPr>
        <w:t xml:space="preserve"> </w:t>
      </w:r>
      <w:r w:rsidR="00A07EA8">
        <w:rPr>
          <w:sz w:val="24"/>
          <w:szCs w:val="24"/>
        </w:rPr>
        <w:t>SITUATION D’ÉVALUATION</w:t>
      </w:r>
    </w:p>
    <w:p w14:paraId="2D66F5DD" w14:textId="01B5FEB7" w:rsidR="00E26870" w:rsidRPr="00545715" w:rsidRDefault="00E26870" w:rsidP="00E26870">
      <w:pPr>
        <w:pStyle w:val="ECEcorps"/>
        <w:rPr>
          <w:u w:val="single"/>
        </w:rPr>
      </w:pPr>
    </w:p>
    <w:p w14:paraId="2C086735" w14:textId="77777777" w:rsidR="00324D4C" w:rsidRDefault="000B17E8" w:rsidP="00E26870">
      <w:pPr>
        <w:pStyle w:val="ECEcorps"/>
      </w:pPr>
      <w:r>
        <w:t xml:space="preserve">Une lunette, qu’elle soit astronomique ou terrestre, permet d’observer une image grossie d’un objet éloigné. </w:t>
      </w:r>
    </w:p>
    <w:p w14:paraId="61F2E591" w14:textId="5E9C44CD" w:rsidR="00E26870" w:rsidRDefault="000B17E8" w:rsidP="00E26870">
      <w:pPr>
        <w:pStyle w:val="ECEcorps"/>
      </w:pPr>
      <w:r>
        <w:t>Pour transformer une lunette astronomique en lunette terrestre,</w:t>
      </w:r>
      <w:r w:rsidR="002F2907">
        <w:t xml:space="preserve"> </w:t>
      </w:r>
      <w:r w:rsidR="005207CA">
        <w:t>c’est-à-dire en</w:t>
      </w:r>
      <w:r w:rsidR="002F2907">
        <w:t xml:space="preserve"> longue-vue,</w:t>
      </w:r>
      <w:r>
        <w:t xml:space="preserve"> il </w:t>
      </w:r>
      <w:r w:rsidR="001D7C91">
        <w:t>suffit d’</w:t>
      </w:r>
      <w:r>
        <w:t>ajouter une l</w:t>
      </w:r>
      <w:r w:rsidR="00F7317D">
        <w:t>entille</w:t>
      </w:r>
      <w:r>
        <w:t xml:space="preserve"> convergente, appelée « véhicule » entre l’objectif et l’oculaire. </w:t>
      </w:r>
    </w:p>
    <w:p w14:paraId="0122F4FB" w14:textId="44A5B83D" w:rsidR="00C60969" w:rsidRDefault="00C60969" w:rsidP="00E26870">
      <w:pPr>
        <w:pStyle w:val="ECEcorps"/>
      </w:pPr>
    </w:p>
    <w:p w14:paraId="2FD34A31" w14:textId="760F9673" w:rsidR="00CF51E2" w:rsidRDefault="00CA5D2B" w:rsidP="00C60969">
      <w:pPr>
        <w:pStyle w:val="ECEcorps"/>
        <w:rPr>
          <w:b/>
          <w:i/>
          <w:sz w:val="24"/>
        </w:rPr>
      </w:pPr>
      <w:r>
        <w:rPr>
          <w:b/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9A49F35" wp14:editId="2A7441EA">
                <wp:simplePos x="0" y="0"/>
                <wp:positionH relativeFrom="column">
                  <wp:posOffset>3277235</wp:posOffset>
                </wp:positionH>
                <wp:positionV relativeFrom="paragraph">
                  <wp:posOffset>3810</wp:posOffset>
                </wp:positionV>
                <wp:extent cx="2933700" cy="2773680"/>
                <wp:effectExtent l="0" t="0" r="19050" b="2667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2773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398EC6" w14:textId="60B3A877" w:rsidR="00382ACE" w:rsidRPr="00CC2D9D" w:rsidRDefault="00382ACE" w:rsidP="00407444">
                            <w:pPr>
                              <w:jc w:val="center"/>
                            </w:pPr>
                            <w:r w:rsidRPr="00CC2D9D">
                              <w:t>Lunette terrestre sur la Tour Eiffel</w:t>
                            </w:r>
                          </w:p>
                          <w:p w14:paraId="6F272C40" w14:textId="13F83C4D" w:rsidR="00382ACE" w:rsidRDefault="00407444" w:rsidP="0040744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2E0182" wp14:editId="2566AEB8">
                                  <wp:extent cx="2711957" cy="2186940"/>
                                  <wp:effectExtent l="0" t="0" r="0" b="381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5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6470" cy="21905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D989C9" w14:textId="349B8DAE" w:rsidR="00382ACE" w:rsidRPr="005207CA" w:rsidRDefault="00382ACE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gramStart"/>
                            <w:r w:rsidRPr="005207CA">
                              <w:rPr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>Photo :</w:t>
                            </w:r>
                            <w:proofErr w:type="gramEnd"/>
                            <w:r w:rsidRPr="005207CA">
                              <w:rPr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407444" w:rsidRPr="005207CA">
                              <w:rPr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 xml:space="preserve">Par </w:t>
                            </w:r>
                            <w:proofErr w:type="spellStart"/>
                            <w:r w:rsidR="00407444" w:rsidRPr="005207CA">
                              <w:rPr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>Dietmar</w:t>
                            </w:r>
                            <w:proofErr w:type="spellEnd"/>
                            <w:r w:rsidR="00407444" w:rsidRPr="005207CA">
                              <w:rPr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407444" w:rsidRPr="005207CA">
                              <w:rPr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>Rabich</w:t>
                            </w:r>
                            <w:proofErr w:type="spellEnd"/>
                            <w:r w:rsidR="00407444" w:rsidRPr="005207CA">
                              <w:rPr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>, CC BY-SA 4.0, https://commons.wikimedia.org/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A49F35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258.05pt;margin-top:.3pt;width:231pt;height:218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" fillcolor="white [3201]" strokeweight=".5pt">
                <v:textbox>
                  <w:txbxContent>
                    <w:p w14:paraId="44398EC6" w14:textId="60B3A877" w:rsidR="00382ACE" w:rsidRPr="00CC2D9D" w:rsidRDefault="00382ACE" w:rsidP="00407444">
                      <w:pPr>
                        <w:jc w:val="center"/>
                      </w:pPr>
                      <w:r w:rsidRPr="00CC2D9D">
                        <w:t>Lunette terrestre sur la Tour Eiffel</w:t>
                      </w:r>
                    </w:p>
                    <w:p w14:paraId="6F272C40" w14:textId="13F83C4D" w:rsidR="00382ACE" w:rsidRDefault="00407444" w:rsidP="0040744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2E0182" wp14:editId="2566AEB8">
                            <wp:extent cx="2711957" cy="2186940"/>
                            <wp:effectExtent l="0" t="0" r="0" b="381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5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6470" cy="21905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D989C9" w14:textId="349B8DAE" w:rsidR="00382ACE" w:rsidRPr="005207CA" w:rsidRDefault="00382ACE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gramStart"/>
                      <w:r w:rsidRPr="005207CA">
                        <w:rPr>
                          <w:i/>
                          <w:iCs/>
                          <w:sz w:val="16"/>
                          <w:szCs w:val="16"/>
                          <w:lang w:val="en-US"/>
                        </w:rPr>
                        <w:t>Photo :</w:t>
                      </w:r>
                      <w:proofErr w:type="gramEnd"/>
                      <w:r w:rsidRPr="005207CA">
                        <w:rPr>
                          <w:i/>
                          <w:iCs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407444" w:rsidRPr="005207CA">
                        <w:rPr>
                          <w:i/>
                          <w:iCs/>
                          <w:sz w:val="16"/>
                          <w:szCs w:val="16"/>
                          <w:lang w:val="en-US"/>
                        </w:rPr>
                        <w:t xml:space="preserve">Par </w:t>
                      </w:r>
                      <w:proofErr w:type="spellStart"/>
                      <w:r w:rsidR="00407444" w:rsidRPr="005207CA">
                        <w:rPr>
                          <w:i/>
                          <w:iCs/>
                          <w:sz w:val="16"/>
                          <w:szCs w:val="16"/>
                          <w:lang w:val="en-US"/>
                        </w:rPr>
                        <w:t>Dietmar</w:t>
                      </w:r>
                      <w:proofErr w:type="spellEnd"/>
                      <w:r w:rsidR="00407444" w:rsidRPr="005207CA">
                        <w:rPr>
                          <w:i/>
                          <w:iCs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="00407444" w:rsidRPr="005207CA">
                        <w:rPr>
                          <w:i/>
                          <w:iCs/>
                          <w:sz w:val="16"/>
                          <w:szCs w:val="16"/>
                          <w:lang w:val="en-US"/>
                        </w:rPr>
                        <w:t>Rabich</w:t>
                      </w:r>
                      <w:proofErr w:type="spellEnd"/>
                      <w:r w:rsidR="00407444" w:rsidRPr="005207CA">
                        <w:rPr>
                          <w:i/>
                          <w:iCs/>
                          <w:sz w:val="16"/>
                          <w:szCs w:val="16"/>
                          <w:lang w:val="en-US"/>
                        </w:rPr>
                        <w:t>, CC BY-SA 4.0, https://commons.wikimedia.org/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9256C57" wp14:editId="491170B2">
                <wp:simplePos x="0" y="0"/>
                <wp:positionH relativeFrom="column">
                  <wp:posOffset>244475</wp:posOffset>
                </wp:positionH>
                <wp:positionV relativeFrom="paragraph">
                  <wp:posOffset>3810</wp:posOffset>
                </wp:positionV>
                <wp:extent cx="2933700" cy="2773680"/>
                <wp:effectExtent l="0" t="0" r="19050" b="2667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2773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DED10C" w14:textId="77777777" w:rsidR="00CA5D2B" w:rsidRPr="00CC2D9D" w:rsidRDefault="00382ACE" w:rsidP="00407444">
                            <w:pPr>
                              <w:jc w:val="center"/>
                            </w:pPr>
                            <w:r w:rsidRPr="00CC2D9D">
                              <w:t xml:space="preserve">Lunette astronomique </w:t>
                            </w:r>
                            <w:r w:rsidR="00CA5D2B" w:rsidRPr="00CC2D9D">
                              <w:t xml:space="preserve">Arago </w:t>
                            </w:r>
                          </w:p>
                          <w:p w14:paraId="6F00D6E7" w14:textId="56BC5A3E" w:rsidR="00382ACE" w:rsidRPr="00CC2D9D" w:rsidRDefault="00382ACE" w:rsidP="00407444">
                            <w:pPr>
                              <w:jc w:val="center"/>
                            </w:pPr>
                            <w:proofErr w:type="gramStart"/>
                            <w:r w:rsidRPr="00CC2D9D">
                              <w:t>de</w:t>
                            </w:r>
                            <w:proofErr w:type="gramEnd"/>
                            <w:r w:rsidRPr="00CC2D9D">
                              <w:t xml:space="preserve"> l’Observatoire de Paris</w:t>
                            </w:r>
                          </w:p>
                          <w:p w14:paraId="11C65606" w14:textId="51F69660" w:rsidR="00382ACE" w:rsidRPr="005207CA" w:rsidRDefault="00382AC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207CA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BF3AF2C" wp14:editId="18EC5C55">
                                  <wp:extent cx="2744470" cy="2056765"/>
                                  <wp:effectExtent l="0" t="0" r="0" b="635"/>
                                  <wp:docPr id="1" name="Imag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4470" cy="2056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3F496A" w14:textId="56A607A8" w:rsidR="00382ACE" w:rsidRPr="005207CA" w:rsidRDefault="00382AC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207CA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Photo : Par Ordifana75 — Travail personnel, CC BY-SA 3.0, https://commons.wikimedia.org/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56C57" id="Zone de texte 2" o:spid="_x0000_s1027" type="#_x0000_t202" style="position:absolute;left:0;text-align:left;margin-left:19.25pt;margin-top:.3pt;width:231pt;height:218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" fillcolor="white [3201]" strokeweight=".5pt">
                <v:textbox>
                  <w:txbxContent>
                    <w:p w14:paraId="12DED10C" w14:textId="77777777" w:rsidR="00CA5D2B" w:rsidRPr="00CC2D9D" w:rsidRDefault="00382ACE" w:rsidP="00407444">
                      <w:pPr>
                        <w:jc w:val="center"/>
                      </w:pPr>
                      <w:r w:rsidRPr="00CC2D9D">
                        <w:t xml:space="preserve">Lunette astronomique </w:t>
                      </w:r>
                      <w:r w:rsidR="00CA5D2B" w:rsidRPr="00CC2D9D">
                        <w:t xml:space="preserve">Arago </w:t>
                      </w:r>
                    </w:p>
                    <w:p w14:paraId="6F00D6E7" w14:textId="56BC5A3E" w:rsidR="00382ACE" w:rsidRPr="00CC2D9D" w:rsidRDefault="00382ACE" w:rsidP="00407444">
                      <w:pPr>
                        <w:jc w:val="center"/>
                      </w:pPr>
                      <w:proofErr w:type="gramStart"/>
                      <w:r w:rsidRPr="00CC2D9D">
                        <w:t>de</w:t>
                      </w:r>
                      <w:proofErr w:type="gramEnd"/>
                      <w:r w:rsidRPr="00CC2D9D">
                        <w:t xml:space="preserve"> l’Observatoire de Paris</w:t>
                      </w:r>
                    </w:p>
                    <w:p w14:paraId="11C65606" w14:textId="51F69660" w:rsidR="00382ACE" w:rsidRPr="005207CA" w:rsidRDefault="00382ACE">
                      <w:pPr>
                        <w:rPr>
                          <w:sz w:val="16"/>
                          <w:szCs w:val="16"/>
                        </w:rPr>
                      </w:pPr>
                      <w:r w:rsidRPr="005207CA"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7BF3AF2C" wp14:editId="18EC5C55">
                            <wp:extent cx="2744470" cy="2056765"/>
                            <wp:effectExtent l="0" t="0" r="0" b="635"/>
                            <wp:docPr id="1" name="Imag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4470" cy="2056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3F496A" w14:textId="56A607A8" w:rsidR="00382ACE" w:rsidRPr="005207CA" w:rsidRDefault="00382ACE">
                      <w:pPr>
                        <w:rPr>
                          <w:sz w:val="16"/>
                          <w:szCs w:val="16"/>
                        </w:rPr>
                      </w:pPr>
                      <w:r w:rsidRPr="005207CA">
                        <w:rPr>
                          <w:i/>
                          <w:iCs/>
                          <w:sz w:val="16"/>
                          <w:szCs w:val="16"/>
                        </w:rPr>
                        <w:t>Photo : Par Ordifana75 — Travail personnel, CC BY-SA 3.0, https://commons.wikimedia.org/</w:t>
                      </w:r>
                    </w:p>
                  </w:txbxContent>
                </v:textbox>
              </v:shape>
            </w:pict>
          </mc:Fallback>
        </mc:AlternateContent>
      </w:r>
    </w:p>
    <w:p w14:paraId="30625699" w14:textId="44BD13D3" w:rsidR="00CF51E2" w:rsidRDefault="00CF51E2" w:rsidP="00C60969">
      <w:pPr>
        <w:pStyle w:val="ECEcorps"/>
        <w:rPr>
          <w:b/>
          <w:i/>
          <w:sz w:val="24"/>
        </w:rPr>
      </w:pPr>
    </w:p>
    <w:p w14:paraId="04F2AD96" w14:textId="77777777" w:rsidR="00CF51E2" w:rsidRDefault="00CF51E2" w:rsidP="00C60969">
      <w:pPr>
        <w:pStyle w:val="ECEcorps"/>
        <w:rPr>
          <w:b/>
          <w:i/>
          <w:sz w:val="24"/>
        </w:rPr>
      </w:pPr>
    </w:p>
    <w:p w14:paraId="4EC7AB51" w14:textId="292C7D8D" w:rsidR="00CF51E2" w:rsidRDefault="00CF51E2" w:rsidP="00C60969">
      <w:pPr>
        <w:pStyle w:val="ECEcorps"/>
        <w:rPr>
          <w:b/>
          <w:i/>
          <w:sz w:val="24"/>
        </w:rPr>
      </w:pPr>
    </w:p>
    <w:p w14:paraId="035B1BC2" w14:textId="77777777" w:rsidR="00CF51E2" w:rsidRDefault="00CF51E2" w:rsidP="00C60969">
      <w:pPr>
        <w:pStyle w:val="ECEcorps"/>
        <w:rPr>
          <w:b/>
          <w:i/>
          <w:sz w:val="24"/>
        </w:rPr>
      </w:pPr>
    </w:p>
    <w:p w14:paraId="34500621" w14:textId="6CFBFBC1" w:rsidR="00CF51E2" w:rsidRDefault="00CF51E2" w:rsidP="00C60969">
      <w:pPr>
        <w:pStyle w:val="ECEcorps"/>
        <w:rPr>
          <w:b/>
          <w:i/>
          <w:sz w:val="24"/>
        </w:rPr>
      </w:pPr>
    </w:p>
    <w:p w14:paraId="32A9B27D" w14:textId="2D315988" w:rsidR="00CF51E2" w:rsidRDefault="00CF51E2" w:rsidP="00C60969">
      <w:pPr>
        <w:pStyle w:val="ECEcorps"/>
        <w:rPr>
          <w:b/>
          <w:i/>
          <w:sz w:val="24"/>
        </w:rPr>
      </w:pPr>
    </w:p>
    <w:p w14:paraId="4D39E9D0" w14:textId="6578787D" w:rsidR="00CF51E2" w:rsidRDefault="00CF51E2" w:rsidP="00C60969">
      <w:pPr>
        <w:pStyle w:val="ECEcorps"/>
        <w:rPr>
          <w:b/>
          <w:i/>
          <w:sz w:val="24"/>
        </w:rPr>
      </w:pPr>
    </w:p>
    <w:p w14:paraId="54B358BB" w14:textId="69F6E45C" w:rsidR="00382ACE" w:rsidRDefault="00382ACE" w:rsidP="00C60969">
      <w:pPr>
        <w:pStyle w:val="ECEcorps"/>
        <w:rPr>
          <w:b/>
          <w:i/>
          <w:sz w:val="24"/>
        </w:rPr>
      </w:pPr>
    </w:p>
    <w:p w14:paraId="71ADD2CE" w14:textId="31DD4309" w:rsidR="00CF51E2" w:rsidRDefault="00CF51E2" w:rsidP="00C60969">
      <w:pPr>
        <w:pStyle w:val="ECEcorps"/>
        <w:rPr>
          <w:b/>
          <w:i/>
          <w:sz w:val="24"/>
        </w:rPr>
      </w:pPr>
    </w:p>
    <w:p w14:paraId="3EB94C1B" w14:textId="775EDC31" w:rsidR="00CF51E2" w:rsidRDefault="00CF51E2" w:rsidP="00C60969">
      <w:pPr>
        <w:pStyle w:val="ECEcorps"/>
        <w:rPr>
          <w:b/>
          <w:i/>
          <w:sz w:val="24"/>
        </w:rPr>
      </w:pPr>
    </w:p>
    <w:p w14:paraId="487631AF" w14:textId="57227031" w:rsidR="00382ACE" w:rsidRDefault="00382ACE" w:rsidP="00C60969">
      <w:pPr>
        <w:pStyle w:val="ECEcorps"/>
        <w:rPr>
          <w:b/>
          <w:i/>
          <w:sz w:val="24"/>
        </w:rPr>
      </w:pPr>
    </w:p>
    <w:p w14:paraId="7C8A039F" w14:textId="320CF61A" w:rsidR="00382ACE" w:rsidRDefault="00382ACE" w:rsidP="00C60969">
      <w:pPr>
        <w:pStyle w:val="ECEcorps"/>
        <w:rPr>
          <w:b/>
          <w:i/>
          <w:sz w:val="24"/>
        </w:rPr>
      </w:pPr>
    </w:p>
    <w:p w14:paraId="59DC4771" w14:textId="77777777" w:rsidR="00382ACE" w:rsidRDefault="00382ACE" w:rsidP="00C60969">
      <w:pPr>
        <w:pStyle w:val="ECEcorps"/>
        <w:rPr>
          <w:b/>
          <w:i/>
          <w:sz w:val="24"/>
        </w:rPr>
      </w:pPr>
    </w:p>
    <w:p w14:paraId="341EA09F" w14:textId="03401062" w:rsidR="00CF51E2" w:rsidRDefault="00CF51E2" w:rsidP="00C60969">
      <w:pPr>
        <w:pStyle w:val="ECEcorps"/>
        <w:rPr>
          <w:b/>
          <w:i/>
          <w:sz w:val="24"/>
        </w:rPr>
      </w:pPr>
    </w:p>
    <w:p w14:paraId="7ED67FA6" w14:textId="50B5270D" w:rsidR="00CF51E2" w:rsidRDefault="00CF51E2" w:rsidP="00C60969">
      <w:pPr>
        <w:pStyle w:val="ECEcorps"/>
        <w:rPr>
          <w:b/>
          <w:i/>
          <w:sz w:val="24"/>
        </w:rPr>
      </w:pPr>
    </w:p>
    <w:p w14:paraId="34F97C83" w14:textId="555CD1CA" w:rsidR="00C60969" w:rsidRPr="004C63B9" w:rsidRDefault="00C60969" w:rsidP="00C60969">
      <w:pPr>
        <w:pStyle w:val="ECEcorps"/>
        <w:rPr>
          <w:b/>
          <w:i/>
          <w:sz w:val="24"/>
        </w:rPr>
      </w:pPr>
      <w:r w:rsidRPr="004C63B9">
        <w:rPr>
          <w:b/>
          <w:i/>
          <w:sz w:val="24"/>
        </w:rPr>
        <w:t>Le but de cette épreuve est de</w:t>
      </w:r>
      <w:r w:rsidR="00556210">
        <w:rPr>
          <w:b/>
          <w:i/>
          <w:sz w:val="24"/>
        </w:rPr>
        <w:t xml:space="preserve"> </w:t>
      </w:r>
      <w:r w:rsidR="00A41753">
        <w:rPr>
          <w:b/>
          <w:i/>
          <w:sz w:val="24"/>
        </w:rPr>
        <w:t>transformer</w:t>
      </w:r>
      <w:r w:rsidR="00556210">
        <w:rPr>
          <w:b/>
          <w:i/>
          <w:sz w:val="24"/>
        </w:rPr>
        <w:t xml:space="preserve"> </w:t>
      </w:r>
      <w:r w:rsidR="00A41753">
        <w:rPr>
          <w:b/>
          <w:i/>
          <w:sz w:val="24"/>
        </w:rPr>
        <w:t xml:space="preserve">la maquette d’une lunette astronomique en </w:t>
      </w:r>
      <w:r w:rsidR="005207CA">
        <w:rPr>
          <w:b/>
          <w:i/>
          <w:sz w:val="24"/>
        </w:rPr>
        <w:t xml:space="preserve">une </w:t>
      </w:r>
      <w:r w:rsidR="00A41753">
        <w:rPr>
          <w:b/>
          <w:i/>
          <w:sz w:val="24"/>
        </w:rPr>
        <w:t xml:space="preserve">lunette terrestre et d’expliquer </w:t>
      </w:r>
      <w:r w:rsidR="005135C5">
        <w:rPr>
          <w:b/>
          <w:i/>
          <w:sz w:val="24"/>
        </w:rPr>
        <w:t>l’intérêt</w:t>
      </w:r>
      <w:r w:rsidR="00A41753">
        <w:rPr>
          <w:b/>
          <w:i/>
          <w:sz w:val="24"/>
        </w:rPr>
        <w:t xml:space="preserve"> de la lentille « véhicule ».</w:t>
      </w:r>
    </w:p>
    <w:p w14:paraId="146FC911" w14:textId="6C298C89" w:rsidR="00C60969" w:rsidRPr="007146B9" w:rsidRDefault="007146B9" w:rsidP="00E26870">
      <w:pPr>
        <w:pStyle w:val="ECEcorps"/>
        <w:rPr>
          <w:b/>
          <w:sz w:val="24"/>
          <w:szCs w:val="24"/>
          <w:u w:val="single"/>
        </w:rPr>
      </w:pPr>
      <w:r w:rsidRPr="007146B9">
        <w:rPr>
          <w:b/>
          <w:sz w:val="24"/>
          <w:szCs w:val="24"/>
          <w:u w:val="single"/>
        </w:rPr>
        <w:lastRenderedPageBreak/>
        <w:t xml:space="preserve">INFORMATIONS MISES </w:t>
      </w:r>
      <w:r w:rsidR="00FF78A1">
        <w:rPr>
          <w:b/>
          <w:sz w:val="24"/>
          <w:szCs w:val="24"/>
          <w:u w:val="single"/>
        </w:rPr>
        <w:t>À</w:t>
      </w:r>
      <w:r w:rsidRPr="007146B9">
        <w:rPr>
          <w:b/>
          <w:sz w:val="24"/>
          <w:szCs w:val="24"/>
          <w:u w:val="single"/>
        </w:rPr>
        <w:t xml:space="preserve"> DISPOSITION DU CANDIDAT</w:t>
      </w:r>
    </w:p>
    <w:p w14:paraId="1F8144D7" w14:textId="084A172F" w:rsidR="00C60969" w:rsidRPr="00545715" w:rsidRDefault="00C60969" w:rsidP="00E26870">
      <w:pPr>
        <w:pStyle w:val="ECEcorps"/>
      </w:pPr>
    </w:p>
    <w:p w14:paraId="5E96DC78" w14:textId="10517BD2" w:rsidR="003A114B" w:rsidRPr="001149E4" w:rsidRDefault="001D7C91" w:rsidP="003A114B">
      <w:pPr>
        <w:pStyle w:val="ECEtitre"/>
        <w:rPr>
          <w:sz w:val="24"/>
          <w:szCs w:val="24"/>
        </w:rPr>
      </w:pPr>
      <w:r>
        <w:rPr>
          <w:sz w:val="24"/>
          <w:szCs w:val="24"/>
        </w:rPr>
        <w:t>Schéma de principe</w:t>
      </w:r>
      <w:r w:rsidR="00D429A8">
        <w:rPr>
          <w:sz w:val="24"/>
          <w:szCs w:val="24"/>
        </w:rPr>
        <w:t xml:space="preserve"> d’une lunette astronomique afocale</w:t>
      </w:r>
      <w:r w:rsidR="002615D6">
        <w:rPr>
          <w:sz w:val="24"/>
          <w:szCs w:val="24"/>
          <w:u w:val="none"/>
        </w:rPr>
        <w:t> </w:t>
      </w:r>
    </w:p>
    <w:p w14:paraId="04D199EF" w14:textId="533CB16B" w:rsidR="003A114B" w:rsidRPr="003A114B" w:rsidRDefault="001E2BA7" w:rsidP="003A114B">
      <w:pPr>
        <w:pStyle w:val="ECEcorps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A6F44D7" wp14:editId="3D1D2977">
                <wp:simplePos x="0" y="0"/>
                <wp:positionH relativeFrom="column">
                  <wp:posOffset>-29845</wp:posOffset>
                </wp:positionH>
                <wp:positionV relativeFrom="paragraph">
                  <wp:posOffset>122880</wp:posOffset>
                </wp:positionV>
                <wp:extent cx="6705600" cy="1949451"/>
                <wp:effectExtent l="0" t="19050" r="0" b="6985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0" cy="1949451"/>
                          <a:chOff x="0" y="0"/>
                          <a:chExt cx="6705600" cy="1949451"/>
                        </a:xfrm>
                      </wpg:grpSpPr>
                      <wpg:grpSp>
                        <wpg:cNvPr id="470" name="Groupe 470"/>
                        <wpg:cNvGrpSpPr/>
                        <wpg:grpSpPr>
                          <a:xfrm>
                            <a:off x="114300" y="60960"/>
                            <a:ext cx="6591300" cy="1888491"/>
                            <a:chOff x="137160" y="632342"/>
                            <a:chExt cx="6591300" cy="1889569"/>
                          </a:xfrm>
                        </wpg:grpSpPr>
                        <wpg:grpSp>
                          <wpg:cNvPr id="463" name="Groupe 463"/>
                          <wpg:cNvGrpSpPr/>
                          <wpg:grpSpPr>
                            <a:xfrm>
                              <a:off x="137160" y="761946"/>
                              <a:ext cx="6591300" cy="1759965"/>
                              <a:chOff x="137160" y="761946"/>
                              <a:chExt cx="6591300" cy="1759965"/>
                            </a:xfrm>
                          </wpg:grpSpPr>
                          <wpg:grpSp>
                            <wpg:cNvPr id="93" name="Groupe 93"/>
                            <wpg:cNvGrpSpPr/>
                            <wpg:grpSpPr>
                              <a:xfrm>
                                <a:off x="137160" y="1081475"/>
                                <a:ext cx="6591300" cy="1440436"/>
                                <a:chOff x="137160" y="1081530"/>
                                <a:chExt cx="6591300" cy="1440510"/>
                              </a:xfrm>
                            </wpg:grpSpPr>
                            <wpg:grpSp>
                              <wpg:cNvPr id="80" name="Groupe 80"/>
                              <wpg:cNvGrpSpPr/>
                              <wpg:grpSpPr>
                                <a:xfrm>
                                  <a:off x="579120" y="1081530"/>
                                  <a:ext cx="6149340" cy="1440510"/>
                                  <a:chOff x="457200" y="1081530"/>
                                  <a:chExt cx="6149340" cy="1440510"/>
                                </a:xfrm>
                              </wpg:grpSpPr>
                              <wps:wsp>
                                <wps:cNvPr id="63" name="Connecteur droit 63"/>
                                <wps:cNvCnPr/>
                                <wps:spPr>
                                  <a:xfrm>
                                    <a:off x="457200" y="1782425"/>
                                    <a:ext cx="5760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000000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5" name="Connecteur droit avec flèche 75"/>
                                <wps:cNvCnPr/>
                                <wps:spPr>
                                  <a:xfrm flipV="1">
                                    <a:off x="1440180" y="1082040"/>
                                    <a:ext cx="0" cy="1440000"/>
                                  </a:xfrm>
                                  <a:prstGeom prst="straightConnector1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headEnd type="triangle"/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6" name="Zone de texte 76"/>
                                <wps:cNvSpPr txBox="1"/>
                                <wps:spPr>
                                  <a:xfrm>
                                    <a:off x="1165860" y="1752604"/>
                                    <a:ext cx="419100" cy="3200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3C67947" w14:textId="77777777" w:rsidR="001A4D43" w:rsidRPr="00201F49" w:rsidRDefault="001A4D43" w:rsidP="001A4D43">
                                      <w:pPr>
                                        <w:rPr>
                                          <w:rFonts w:cstheme="minorHAnsi"/>
                                          <w:b/>
                                          <w:bCs/>
                                          <w:vertAlign w:val="subscript"/>
                                        </w:rPr>
                                      </w:pPr>
                                      <w:r w:rsidRPr="00201F49">
                                        <w:rPr>
                                          <w:rFonts w:cstheme="minorHAnsi"/>
                                          <w:b/>
                                          <w:bCs/>
                                        </w:rPr>
                                        <w:t>O</w:t>
                                      </w:r>
                                      <w:r w:rsidRPr="00201F49">
                                        <w:rPr>
                                          <w:rFonts w:cstheme="minorHAnsi"/>
                                          <w:b/>
                                          <w:bCs/>
                                          <w:vertAlign w:val="sub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" name="Zone de texte 77"/>
                                <wps:cNvSpPr txBox="1"/>
                                <wps:spPr>
                                  <a:xfrm>
                                    <a:off x="6187440" y="1645835"/>
                                    <a:ext cx="419100" cy="3200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4CCFDDF" w14:textId="77777777" w:rsidR="001A4D43" w:rsidRPr="00201F49" w:rsidRDefault="001A4D43" w:rsidP="001A4D43">
                                      <w:pPr>
                                        <w:rPr>
                                          <w:rFonts w:cstheme="minorHAnsi"/>
                                          <w:b/>
                                          <w:bCs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cstheme="minorHAnsi"/>
                                          <w:b/>
                                          <w:bCs/>
                                        </w:rPr>
                                        <w:t>(Δ)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" name="Connecteur droit avec flèche 82"/>
                                <wps:cNvCnPr/>
                                <wps:spPr>
                                  <a:xfrm flipV="1">
                                    <a:off x="4152900" y="1081530"/>
                                    <a:ext cx="0" cy="1440510"/>
                                  </a:xfrm>
                                  <a:prstGeom prst="straightConnector1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headEnd type="triangle"/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6" name="Zone de texte 146"/>
                                <wps:cNvSpPr txBox="1"/>
                                <wps:spPr>
                                  <a:xfrm>
                                    <a:off x="3870960" y="1752604"/>
                                    <a:ext cx="419100" cy="3200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C4C2DC" w14:textId="6E8AFADE" w:rsidR="005E3ACE" w:rsidRPr="00201F49" w:rsidRDefault="005E3ACE" w:rsidP="001A4D43">
                                      <w:pPr>
                                        <w:rPr>
                                          <w:rFonts w:cstheme="minorHAnsi"/>
                                          <w:b/>
                                          <w:bCs/>
                                          <w:vertAlign w:val="subscript"/>
                                        </w:rPr>
                                      </w:pPr>
                                      <w:r w:rsidRPr="00201F49">
                                        <w:rPr>
                                          <w:rFonts w:cstheme="minorHAnsi"/>
                                          <w:b/>
                                          <w:bCs/>
                                        </w:rPr>
                                        <w:t>O</w:t>
                                      </w:r>
                                      <w:r>
                                        <w:rPr>
                                          <w:rFonts w:cstheme="minorHAnsi"/>
                                          <w:b/>
                                          <w:bCs/>
                                          <w:vertAlign w:val="subscript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81" name="Zone de texte 81"/>
                              <wps:cNvSpPr txBox="1"/>
                              <wps:spPr>
                                <a:xfrm>
                                  <a:off x="3246120" y="1478291"/>
                                  <a:ext cx="647700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8D759D" w14:textId="77777777" w:rsidR="001A4D43" w:rsidRPr="003A7D7F" w:rsidRDefault="001A4D43" w:rsidP="001A4D43">
                                    <w:pPr>
                                      <w:jc w:val="center"/>
                                      <w:rPr>
                                        <w:rFonts w:cstheme="minorHAnsi"/>
                                        <w:b/>
                                        <w:bCs/>
                                        <w:color w:val="0000FF"/>
                                        <w:vertAlign w:val="subscript"/>
                                      </w:rPr>
                                    </w:pPr>
                                    <w:r w:rsidRPr="00065E30">
                                      <w:rPr>
                                        <w:rFonts w:cstheme="minorHAnsi"/>
                                        <w:b/>
                                        <w:bCs/>
                                        <w:color w:val="auto"/>
                                      </w:rPr>
                                      <w:t>F’</w:t>
                                    </w:r>
                                    <w:r w:rsidRPr="00065E30">
                                      <w:rPr>
                                        <w:rFonts w:cstheme="minorHAnsi"/>
                                        <w:b/>
                                        <w:bCs/>
                                        <w:color w:val="auto"/>
                                        <w:vertAlign w:val="subscript"/>
                                      </w:rPr>
                                      <w:t>1</w:t>
                                    </w:r>
                                    <w:r w:rsidRPr="00065E30">
                                      <w:rPr>
                                        <w:rFonts w:cstheme="minorHAnsi"/>
                                        <w:b/>
                                        <w:bCs/>
                                        <w:color w:val="auto"/>
                                      </w:rPr>
                                      <w:t> = F</w:t>
                                    </w:r>
                                    <w:r w:rsidRPr="00065E30">
                                      <w:rPr>
                                        <w:rFonts w:cstheme="minorHAnsi"/>
                                        <w:b/>
                                        <w:bCs/>
                                        <w:color w:val="auto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  <w:p w14:paraId="01E5DFA1" w14:textId="77777777" w:rsidR="001A4D43" w:rsidRPr="00065E30" w:rsidRDefault="001A4D43" w:rsidP="001A4D43">
                                    <w:pPr>
                                      <w:jc w:val="center"/>
                                      <w:rPr>
                                        <w:rFonts w:cstheme="minorHAnsi"/>
                                        <w:b/>
                                        <w:bCs/>
                                        <w:color w:val="auto"/>
                                        <w:vertAlign w:val="subscript"/>
                                      </w:rPr>
                                    </w:pPr>
                                    <w:r w:rsidRPr="00065E30">
                                      <w:rPr>
                                        <w:rFonts w:cstheme="minorHAnsi"/>
                                        <w:b/>
                                        <w:bCs/>
                                        <w:color w:val="auto"/>
                                        <w:vertAlign w:val="subscript"/>
                                      </w:rPr>
                                      <w:t>|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Zone de texte 84"/>
                              <wps:cNvSpPr txBox="1"/>
                              <wps:spPr>
                                <a:xfrm>
                                  <a:off x="152400" y="1661133"/>
                                  <a:ext cx="480060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F4DD09" w14:textId="77777777" w:rsidR="001A4D43" w:rsidRPr="003A7D7F" w:rsidRDefault="00BB5FA3" w:rsidP="001A4D43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bCs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∞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" name="Zone de texte 85"/>
                              <wps:cNvSpPr txBox="1"/>
                              <wps:spPr>
                                <a:xfrm>
                                  <a:off x="137160" y="1226771"/>
                                  <a:ext cx="480060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7C11CE" w14:textId="77777777" w:rsidR="001A4D43" w:rsidRPr="003A7D7F" w:rsidRDefault="00BB5FA3" w:rsidP="001A4D43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bCs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∞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61" name="Zone de texte 461"/>
                            <wps:cNvSpPr txBox="1"/>
                            <wps:spPr>
                              <a:xfrm>
                                <a:off x="1371600" y="800178"/>
                                <a:ext cx="434340" cy="320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B7BAFF" w14:textId="77777777" w:rsidR="001A4D43" w:rsidRPr="00CF689B" w:rsidRDefault="001A4D43" w:rsidP="001A4D4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(L</w:t>
                                  </w:r>
                                  <w:r>
                                    <w:rPr>
                                      <w:b/>
                                      <w:bCs/>
                                      <w:vertAlign w:val="subscript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2" name="Zone de texte 462"/>
                            <wps:cNvSpPr txBox="1"/>
                            <wps:spPr>
                              <a:xfrm>
                                <a:off x="4076700" y="761946"/>
                                <a:ext cx="434340" cy="320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D89CEB" w14:textId="77777777" w:rsidR="001A4D43" w:rsidRPr="00CF689B" w:rsidRDefault="001A4D43" w:rsidP="001A4D4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(L</w:t>
                                  </w:r>
                                  <w:r>
                                    <w:rPr>
                                      <w:b/>
                                      <w:bCs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64" name="Groupe 464"/>
                          <wpg:cNvGrpSpPr/>
                          <wpg:grpSpPr>
                            <a:xfrm>
                              <a:off x="4953000" y="632342"/>
                              <a:ext cx="588600" cy="594137"/>
                              <a:chOff x="708660" y="632342"/>
                              <a:chExt cx="588600" cy="594137"/>
                            </a:xfrm>
                          </wpg:grpSpPr>
                          <wpg:grpSp>
                            <wpg:cNvPr id="465" name="Groupe 465"/>
                            <wpg:cNvGrpSpPr/>
                            <wpg:grpSpPr>
                              <a:xfrm>
                                <a:off x="708660" y="632342"/>
                                <a:ext cx="588600" cy="594137"/>
                                <a:chOff x="708660" y="632342"/>
                                <a:chExt cx="588600" cy="594137"/>
                              </a:xfrm>
                            </wpg:grpSpPr>
                            <wps:wsp>
                              <wps:cNvPr id="466" name="Zone de texte 466"/>
                              <wps:cNvSpPr txBox="1"/>
                              <wps:spPr>
                                <a:xfrm>
                                  <a:off x="969600" y="936919"/>
                                  <a:ext cx="327660" cy="28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DD19FF" w14:textId="77777777" w:rsidR="001A4D43" w:rsidRPr="00EB3DC0" w:rsidRDefault="001A4D43" w:rsidP="001A4D43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EB3DC0">
                                      <w:rPr>
                                        <w:b/>
                                        <w:bCs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7" name="Connecteur droit avec flèche 467"/>
                              <wps:cNvCnPr/>
                              <wps:spPr>
                                <a:xfrm flipV="1">
                                  <a:off x="922020" y="632342"/>
                                  <a:ext cx="0" cy="3600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rgbClr val="00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8" name="Zone de texte 468"/>
                              <wps:cNvSpPr txBox="1"/>
                              <wps:spPr>
                                <a:xfrm>
                                  <a:off x="708660" y="677719"/>
                                  <a:ext cx="327660" cy="28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28EF69" w14:textId="77777777" w:rsidR="001A4D43" w:rsidRPr="00EB3DC0" w:rsidRDefault="001A4D43" w:rsidP="001A4D43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EB3DC0">
                                      <w:rPr>
                                        <w:b/>
                                        <w:bCs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69" name="Connecteur droit avec flèche 469"/>
                            <wps:cNvCnPr/>
                            <wps:spPr>
                              <a:xfrm>
                                <a:off x="914400" y="998100"/>
                                <a:ext cx="3600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6" name="Zone de texte 6"/>
                        <wps:cNvSpPr txBox="1"/>
                        <wps:spPr>
                          <a:xfrm>
                            <a:off x="1211580" y="0"/>
                            <a:ext cx="762000" cy="2590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E0C8631" w14:textId="4B9C0008" w:rsidR="001E2BA7" w:rsidRDefault="001E2BA7">
                              <w:r>
                                <w:t>Objectif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Zone de texte 7"/>
                        <wps:cNvSpPr txBox="1"/>
                        <wps:spPr>
                          <a:xfrm>
                            <a:off x="3855720" y="0"/>
                            <a:ext cx="762000" cy="2590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603192A" w14:textId="1E6B6DDF" w:rsidR="001E2BA7" w:rsidRDefault="001E2BA7">
                              <w:r>
                                <w:t>Oculaire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Zone de texte 8"/>
                        <wps:cNvSpPr txBox="1"/>
                        <wps:spPr>
                          <a:xfrm>
                            <a:off x="0" y="220980"/>
                            <a:ext cx="975360" cy="4419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04848F5" w14:textId="363444D4" w:rsidR="001E2BA7" w:rsidRDefault="001E2BA7">
                              <w:r>
                                <w:t>Objet éloigné « à l’infini 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6F44D7" id="Groupe 9" o:spid="_x0000_s1028" style="position:absolute;left:0;text-align:left;margin-left:-2.35pt;margin-top:9.7pt;width:528pt;height:153.5pt;z-index:251660288" coordsize="67056,19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">
                <v:group id="Groupe 470" o:spid="_x0000_s1029" style="position:absolute;left:1143;top:609;width:65913;height:18885" coordorigin="1371,6323" coordsize="65913,1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group id="Groupe 463" o:spid="_x0000_s1030" style="position:absolute;left:1371;top:7619;width:65913;height:17600" coordorigin="1371,7619" coordsize="65913,17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  <v:group id="Groupe 93" o:spid="_x0000_s1031" style="position:absolute;left:1371;top:10814;width:65913;height:14405" coordorigin="1371,10815" coordsize="65913,1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  <v:group id="Groupe 80" o:spid="_x0000_s1032" style="position:absolute;left:5791;top:10815;width:61493;height:14405" coordorigin="4572,10815" coordsize="61493,1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  <v:line id="Connecteur droit 63" o:spid="_x0000_s1033" style="position:absolute;visibility:visible;mso-wrap-style:square" from="4572,17824" to="62172,17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" strokeweight="1pt"/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Connecteur droit avec flèche 75" o:spid="_x0000_s1034" type="#_x0000_t32" style="position:absolute;left:14401;top:10820;width:0;height:144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" strokecolor="black [3213]" strokeweight="1pt">
                          <v:stroke startarrow="block" endarrow="block"/>
                        </v:shape>
                        <v:shape id="Zone de texte 76" o:spid="_x0000_s1035" type="#_x0000_t202" style="position:absolute;left:11658;top:17526;width:4191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cLA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" filled="f" stroked="f" strokeweight=".5pt">
                          <v:textbox>
                            <w:txbxContent>
                              <w:p w14:paraId="63C67947" w14:textId="77777777" w:rsidR="001A4D43" w:rsidRPr="00201F49" w:rsidRDefault="001A4D43" w:rsidP="001A4D43">
                                <w:pPr>
                                  <w:rPr>
                                    <w:rFonts w:cstheme="minorHAnsi"/>
                                    <w:b/>
                                    <w:bCs/>
                                    <w:vertAlign w:val="subscript"/>
                                  </w:rPr>
                                </w:pPr>
                                <w:r w:rsidRPr="00201F49">
                                  <w:rPr>
                                    <w:rFonts w:cstheme="minorHAnsi"/>
                                    <w:b/>
                                    <w:bCs/>
                                  </w:rPr>
                                  <w:t>O</w:t>
                                </w:r>
                                <w:r w:rsidRPr="00201F49">
                                  <w:rPr>
                                    <w:rFonts w:cstheme="minorHAnsi"/>
                                    <w:b/>
                                    <w:bCs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Zone de texte 77" o:spid="_x0000_s1036" type="#_x0000_t202" style="position:absolute;left:61874;top:16458;width:4191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        <v:textbox>
                            <w:txbxContent>
                              <w:p w14:paraId="14CCFDDF" w14:textId="77777777" w:rsidR="001A4D43" w:rsidRPr="00201F49" w:rsidRDefault="001A4D43" w:rsidP="001A4D43">
                                <w:pPr>
                                  <w:rPr>
                                    <w:rFonts w:cstheme="minorHAnsi"/>
                                    <w:b/>
                                    <w:bCs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</w:rPr>
                                  <w:t>(Δ)</w:t>
                                </w:r>
                              </w:p>
                            </w:txbxContent>
                          </v:textbox>
                        </v:shape>
                        <v:shape id="Connecteur droit avec flèche 82" o:spid="_x0000_s1037" type="#_x0000_t32" style="position:absolute;left:41529;top:10815;width:0;height:1440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" strokecolor="black [3213]" strokeweight="1pt">
                          <v:stroke startarrow="block" endarrow="block"/>
                        </v:shape>
                        <v:shape id="Zone de texte 146" o:spid="_x0000_s1038" type="#_x0000_t202" style="position:absolute;left:38709;top:17526;width:4191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" filled="f" stroked="f" strokeweight=".5pt">
                          <v:textbox>
                            <w:txbxContent>
                              <w:p w14:paraId="31C4C2DC" w14:textId="6E8AFADE" w:rsidR="005E3ACE" w:rsidRPr="00201F49" w:rsidRDefault="005E3ACE" w:rsidP="001A4D43">
                                <w:pPr>
                                  <w:rPr>
                                    <w:rFonts w:cstheme="minorHAnsi"/>
                                    <w:b/>
                                    <w:bCs/>
                                    <w:vertAlign w:val="subscript"/>
                                  </w:rPr>
                                </w:pPr>
                                <w:r w:rsidRPr="00201F49">
                                  <w:rPr>
                                    <w:rFonts w:cstheme="minorHAnsi"/>
                                    <w:b/>
                                    <w:bCs/>
                                  </w:rPr>
                                  <w:t>O</w:t>
                                </w: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shape id="Zone de texte 81" o:spid="_x0000_s1039" type="#_x0000_t202" style="position:absolute;left:32461;top:14782;width:6477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" filled="f" stroked="f" strokeweight=".5pt">
                        <v:textbox>
                          <w:txbxContent>
                            <w:p w14:paraId="448D759D" w14:textId="77777777" w:rsidR="001A4D43" w:rsidRPr="003A7D7F" w:rsidRDefault="001A4D43" w:rsidP="001A4D43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0000FF"/>
                                  <w:vertAlign w:val="subscript"/>
                                </w:rPr>
                              </w:pPr>
                              <w:r w:rsidRPr="00065E30">
                                <w:rPr>
                                  <w:rFonts w:cstheme="minorHAnsi"/>
                                  <w:b/>
                                  <w:bCs/>
                                  <w:color w:val="auto"/>
                                </w:rPr>
                                <w:t>F’</w:t>
                              </w:r>
                              <w:r w:rsidRPr="00065E30">
                                <w:rPr>
                                  <w:rFonts w:cstheme="minorHAnsi"/>
                                  <w:b/>
                                  <w:bCs/>
                                  <w:color w:val="auto"/>
                                  <w:vertAlign w:val="subscript"/>
                                </w:rPr>
                                <w:t>1</w:t>
                              </w:r>
                              <w:r w:rsidRPr="00065E30">
                                <w:rPr>
                                  <w:rFonts w:cstheme="minorHAnsi"/>
                                  <w:b/>
                                  <w:bCs/>
                                  <w:color w:val="auto"/>
                                </w:rPr>
                                <w:t> = F</w:t>
                              </w:r>
                              <w:r w:rsidRPr="00065E30">
                                <w:rPr>
                                  <w:rFonts w:cstheme="minorHAnsi"/>
                                  <w:b/>
                                  <w:bCs/>
                                  <w:color w:val="auto"/>
                                  <w:vertAlign w:val="subscript"/>
                                </w:rPr>
                                <w:t>2</w:t>
                              </w:r>
                            </w:p>
                            <w:p w14:paraId="01E5DFA1" w14:textId="77777777" w:rsidR="001A4D43" w:rsidRPr="00065E30" w:rsidRDefault="001A4D43" w:rsidP="001A4D43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auto"/>
                                  <w:vertAlign w:val="subscript"/>
                                </w:rPr>
                              </w:pPr>
                              <w:r w:rsidRPr="00065E30">
                                <w:rPr>
                                  <w:rFonts w:cstheme="minorHAnsi"/>
                                  <w:b/>
                                  <w:bCs/>
                                  <w:color w:val="auto"/>
                                  <w:vertAlign w:val="subscript"/>
                                </w:rPr>
                                <w:t>|</w:t>
                              </w:r>
                            </w:p>
                          </w:txbxContent>
                        </v:textbox>
                      </v:shape>
                      <v:shape id="Zone de texte 84" o:spid="_x0000_s1040" type="#_x0000_t202" style="position:absolute;left:1524;top:16611;width:4800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kLxgAAANsAAAAPAAAAZHJzL2Rvd25yZXYueG1sRI9Ba8JA&#10;FITvBf/D8oTe6kZp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QyaJC8YAAADbAAAA&#10;DwAAAAAAAAAAAAAAAAAHAgAAZHJzL2Rvd25yZXYueG1sUEsFBgAAAAADAAMAtwAAAPoCAAAAAA==&#10;" filled="f" stroked="f" strokeweight=".5pt">
                        <v:textbox>
                          <w:txbxContent>
                            <w:p w14:paraId="04F4DD09" w14:textId="77777777" w:rsidR="001A4D43" w:rsidRPr="003A7D7F" w:rsidRDefault="00BB5FA3" w:rsidP="001A4D43">
                              <w:pPr>
                                <w:rPr>
                                  <w:b/>
                                  <w:bCs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bCs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∞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  <v:shape id="Zone de texte 85" o:spid="_x0000_s1041" type="#_x0000_t202" style="position:absolute;left:1371;top:12267;width:4801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 filled="f" stroked="f" strokeweight=".5pt">
                        <v:textbox>
                          <w:txbxContent>
                            <w:p w14:paraId="137C11CE" w14:textId="77777777" w:rsidR="001A4D43" w:rsidRPr="003A7D7F" w:rsidRDefault="00BB5FA3" w:rsidP="001A4D43">
                              <w:pPr>
                                <w:rPr>
                                  <w:b/>
                                  <w:bCs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bCs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∞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  <v:shape id="Zone de texte 461" o:spid="_x0000_s1042" type="#_x0000_t202" style="position:absolute;left:13716;top:8001;width:4343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" filled="f" stroked="f" strokeweight=".5pt">
                      <v:textbox>
                        <w:txbxContent>
                          <w:p w14:paraId="23B7BAFF" w14:textId="77777777" w:rsidR="001A4D43" w:rsidRPr="00CF689B" w:rsidRDefault="001A4D43" w:rsidP="001A4D4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(L</w:t>
                            </w:r>
                            <w:r>
                              <w:rPr>
                                <w:b/>
                                <w:bCs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shape id="Zone de texte 462" o:spid="_x0000_s1043" type="#_x0000_t202" style="position:absolute;left:40767;top:7619;width:4343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" filled="f" stroked="f" strokeweight=".5pt">
                      <v:textbox>
                        <w:txbxContent>
                          <w:p w14:paraId="05D89CEB" w14:textId="77777777" w:rsidR="001A4D43" w:rsidRPr="00CF689B" w:rsidRDefault="001A4D43" w:rsidP="001A4D4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(L</w:t>
                            </w:r>
                            <w:r>
                              <w:rPr>
                                <w:b/>
                                <w:bCs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v:group>
                  <v:group id="Groupe 464" o:spid="_x0000_s1044" style="position:absolute;left:49530;top:6323;width:5886;height:5941" coordorigin="7086,6323" coordsize="5886,5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  <v:group id="Groupe 465" o:spid="_x0000_s1045" style="position:absolute;left:7086;top:6323;width:5886;height:5941" coordorigin="7086,6323" coordsize="5886,5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    <v:shape id="Zone de texte 466" o:spid="_x0000_s1046" type="#_x0000_t202" style="position:absolute;left:9696;top:9369;width:3276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" filled="f" stroked="f" strokeweight=".5pt">
                        <v:textbox>
                          <w:txbxContent>
                            <w:p w14:paraId="00DD19FF" w14:textId="77777777" w:rsidR="001A4D43" w:rsidRPr="00EB3DC0" w:rsidRDefault="001A4D43" w:rsidP="001A4D43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EB3DC0">
                                <w:rPr>
                                  <w:b/>
                                  <w:bCs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Connecteur droit avec flèche 467" o:spid="_x0000_s1047" type="#_x0000_t32" style="position:absolute;left:9220;top:6323;width:0;height:36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" strokeweight="1pt">
                        <v:stroke endarrow="block"/>
                      </v:shape>
                      <v:shape id="Zone de texte 468" o:spid="_x0000_s1048" type="#_x0000_t202" style="position:absolute;left:7086;top:6777;width:3277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" filled="f" stroked="f" strokeweight=".5pt">
                        <v:textbox>
                          <w:txbxContent>
                            <w:p w14:paraId="1B28EF69" w14:textId="77777777" w:rsidR="001A4D43" w:rsidRPr="00EB3DC0" w:rsidRDefault="001A4D43" w:rsidP="001A4D43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EB3DC0">
                                <w:rPr>
                                  <w:b/>
                                  <w:bCs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  <v:shape id="Connecteur droit avec flèche 469" o:spid="_x0000_s1049" type="#_x0000_t32" style="position:absolute;left:9144;top:9981;width:36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" strokecolor="black [3213]" strokeweight="1pt">
                      <v:stroke endarrow="block"/>
                    </v:shape>
                  </v:group>
                </v:group>
                <v:shape id="Zone de texte 6" o:spid="_x0000_s1050" type="#_x0000_t202" style="position:absolute;left:12115;width:7620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" fillcolor="white [3201]" stroked="f" strokeweight=".5pt">
                  <v:textbox>
                    <w:txbxContent>
                      <w:p w14:paraId="2E0C8631" w14:textId="4B9C0008" w:rsidR="001E2BA7" w:rsidRDefault="001E2BA7">
                        <w:r>
                          <w:t>Objectif</w:t>
                        </w:r>
                      </w:p>
                    </w:txbxContent>
                  </v:textbox>
                </v:shape>
                <v:shape id="Zone de texte 7" o:spid="_x0000_s1051" type="#_x0000_t202" style="position:absolute;left:38557;width:7620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" fillcolor="white [3201]" stroked="f" strokeweight=".5pt">
                  <v:textbox>
                    <w:txbxContent>
                      <w:p w14:paraId="5603192A" w14:textId="1E6B6DDF" w:rsidR="001E2BA7" w:rsidRDefault="001E2BA7">
                        <w:r>
                          <w:t>Oculaire</w:t>
                        </w:r>
                      </w:p>
                    </w:txbxContent>
                  </v:textbox>
                </v:shape>
                <v:shape id="Zone de texte 8" o:spid="_x0000_s1052" type="#_x0000_t202" style="position:absolute;top:2209;width:9753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" fillcolor="white [3201]" stroked="f" strokeweight=".5pt">
                  <v:textbox>
                    <w:txbxContent>
                      <w:p w14:paraId="504848F5" w14:textId="363444D4" w:rsidR="001E2BA7" w:rsidRDefault="001E2BA7">
                        <w:r>
                          <w:t>Objet éloigné « à l’infini 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431ECE8" w14:textId="7E41F737" w:rsidR="001A4D43" w:rsidRDefault="001A4D43" w:rsidP="00C60969">
      <w:pPr>
        <w:pStyle w:val="ECEcorps"/>
        <w:rPr>
          <w:highlight w:val="yellow"/>
        </w:rPr>
      </w:pPr>
    </w:p>
    <w:p w14:paraId="7E4D5274" w14:textId="5BDD93F8" w:rsidR="001A4D43" w:rsidRDefault="001A4D43" w:rsidP="00C60969">
      <w:pPr>
        <w:pStyle w:val="ECEcorps"/>
        <w:rPr>
          <w:highlight w:val="yellow"/>
        </w:rPr>
      </w:pPr>
    </w:p>
    <w:p w14:paraId="652E664E" w14:textId="77777777" w:rsidR="001A4D43" w:rsidRDefault="001A4D43" w:rsidP="00C60969">
      <w:pPr>
        <w:pStyle w:val="ECEcorps"/>
        <w:rPr>
          <w:highlight w:val="yellow"/>
        </w:rPr>
      </w:pPr>
    </w:p>
    <w:p w14:paraId="6549BB9A" w14:textId="77777777" w:rsidR="001A4D43" w:rsidRDefault="001A4D43" w:rsidP="00C60969">
      <w:pPr>
        <w:pStyle w:val="ECEcorps"/>
        <w:rPr>
          <w:highlight w:val="yellow"/>
        </w:rPr>
      </w:pPr>
    </w:p>
    <w:p w14:paraId="4B3B6FF2" w14:textId="77777777" w:rsidR="001A4D43" w:rsidRDefault="001A4D43" w:rsidP="00C60969">
      <w:pPr>
        <w:pStyle w:val="ECEcorps"/>
        <w:rPr>
          <w:highlight w:val="yellow"/>
        </w:rPr>
      </w:pPr>
    </w:p>
    <w:p w14:paraId="08E3F9B0" w14:textId="77777777" w:rsidR="001A4D43" w:rsidRDefault="001A4D43" w:rsidP="00C60969">
      <w:pPr>
        <w:pStyle w:val="ECEcorps"/>
        <w:rPr>
          <w:highlight w:val="yellow"/>
        </w:rPr>
      </w:pPr>
    </w:p>
    <w:p w14:paraId="553664B7" w14:textId="77777777" w:rsidR="001A4D43" w:rsidRDefault="001A4D43" w:rsidP="00C60969">
      <w:pPr>
        <w:pStyle w:val="ECEcorps"/>
        <w:rPr>
          <w:highlight w:val="yellow"/>
        </w:rPr>
      </w:pPr>
    </w:p>
    <w:p w14:paraId="1F1A084A" w14:textId="77777777" w:rsidR="001A4D43" w:rsidRDefault="001A4D43" w:rsidP="00C60969">
      <w:pPr>
        <w:pStyle w:val="ECEcorps"/>
        <w:rPr>
          <w:highlight w:val="yellow"/>
        </w:rPr>
      </w:pPr>
    </w:p>
    <w:p w14:paraId="1A0CD751" w14:textId="77777777" w:rsidR="001A4D43" w:rsidRDefault="001A4D43" w:rsidP="00C60969">
      <w:pPr>
        <w:pStyle w:val="ECEcorps"/>
        <w:rPr>
          <w:highlight w:val="yellow"/>
        </w:rPr>
      </w:pPr>
    </w:p>
    <w:p w14:paraId="7A8F7F2C" w14:textId="77777777" w:rsidR="001A4D43" w:rsidRDefault="001A4D43" w:rsidP="00C60969">
      <w:pPr>
        <w:pStyle w:val="ECEcorps"/>
        <w:rPr>
          <w:highlight w:val="yellow"/>
        </w:rPr>
      </w:pPr>
    </w:p>
    <w:p w14:paraId="46FEE8DF" w14:textId="77777777" w:rsidR="001A4D43" w:rsidRDefault="001A4D43" w:rsidP="00C60969">
      <w:pPr>
        <w:pStyle w:val="ECEcorps"/>
        <w:rPr>
          <w:highlight w:val="yellow"/>
        </w:rPr>
      </w:pPr>
    </w:p>
    <w:p w14:paraId="63043BE5" w14:textId="57A6673A" w:rsidR="001A4D43" w:rsidRDefault="001A4D43" w:rsidP="00C60969">
      <w:pPr>
        <w:pStyle w:val="ECEcorps"/>
        <w:rPr>
          <w:highlight w:val="yellow"/>
        </w:rPr>
      </w:pPr>
    </w:p>
    <w:p w14:paraId="25D2F310" w14:textId="28C3823C" w:rsidR="001E2BA7" w:rsidRDefault="001E2BA7" w:rsidP="00C60969">
      <w:pPr>
        <w:pStyle w:val="ECEcorps"/>
        <w:rPr>
          <w:highlight w:val="yellow"/>
        </w:rPr>
      </w:pPr>
    </w:p>
    <w:p w14:paraId="6F67EDF8" w14:textId="01212973" w:rsidR="001E2BA7" w:rsidRDefault="001E2BA7" w:rsidP="00C60969">
      <w:pPr>
        <w:pStyle w:val="ECEcorps"/>
        <w:rPr>
          <w:highlight w:val="yellow"/>
        </w:rPr>
      </w:pPr>
    </w:p>
    <w:p w14:paraId="7659F895" w14:textId="77777777" w:rsidR="00426F81" w:rsidRDefault="003448D2" w:rsidP="003A114B">
      <w:pPr>
        <w:pStyle w:val="ECEtitre"/>
        <w:rPr>
          <w:b w:val="0"/>
          <w:u w:val="none"/>
        </w:rPr>
      </w:pPr>
      <w:r>
        <w:rPr>
          <w:b w:val="0"/>
          <w:u w:val="none"/>
        </w:rPr>
        <w:t xml:space="preserve">Une lunette astronomique est constituée de deux lentilles convergentes : </w:t>
      </w:r>
      <w:r w:rsidR="005207CA">
        <w:rPr>
          <w:b w:val="0"/>
          <w:u w:val="none"/>
        </w:rPr>
        <w:t>l’une est appelée « </w:t>
      </w:r>
      <w:r>
        <w:rPr>
          <w:b w:val="0"/>
          <w:u w:val="none"/>
        </w:rPr>
        <w:t>objectif</w:t>
      </w:r>
      <w:r w:rsidR="005207CA">
        <w:rPr>
          <w:b w:val="0"/>
          <w:u w:val="none"/>
        </w:rPr>
        <w:t xml:space="preserve"> » </w:t>
      </w:r>
      <w:r>
        <w:rPr>
          <w:b w:val="0"/>
          <w:u w:val="none"/>
        </w:rPr>
        <w:t>et l’</w:t>
      </w:r>
      <w:r w:rsidR="005207CA">
        <w:rPr>
          <w:b w:val="0"/>
          <w:u w:val="none"/>
        </w:rPr>
        <w:t>autre « </w:t>
      </w:r>
      <w:r>
        <w:rPr>
          <w:b w:val="0"/>
          <w:u w:val="none"/>
        </w:rPr>
        <w:t>oculaire</w:t>
      </w:r>
      <w:r w:rsidR="005207CA">
        <w:rPr>
          <w:b w:val="0"/>
          <w:u w:val="none"/>
        </w:rPr>
        <w:t> »</w:t>
      </w:r>
      <w:r>
        <w:rPr>
          <w:b w:val="0"/>
          <w:u w:val="none"/>
        </w:rPr>
        <w:t xml:space="preserve">. </w:t>
      </w:r>
    </w:p>
    <w:p w14:paraId="785ED798" w14:textId="32E992C9" w:rsidR="003A114B" w:rsidRDefault="003448D2" w:rsidP="003A114B">
      <w:pPr>
        <w:pStyle w:val="ECEtitre"/>
        <w:rPr>
          <w:b w:val="0"/>
          <w:u w:val="none"/>
        </w:rPr>
      </w:pPr>
      <w:r>
        <w:rPr>
          <w:b w:val="0"/>
          <w:u w:val="none"/>
        </w:rPr>
        <w:t xml:space="preserve">La lunette est </w:t>
      </w:r>
      <w:r w:rsidR="005207CA">
        <w:rPr>
          <w:b w:val="0"/>
          <w:u w:val="none"/>
        </w:rPr>
        <w:t>dite « </w:t>
      </w:r>
      <w:r>
        <w:rPr>
          <w:b w:val="0"/>
          <w:u w:val="none"/>
        </w:rPr>
        <w:t>afocale</w:t>
      </w:r>
      <w:r w:rsidR="005207CA">
        <w:rPr>
          <w:b w:val="0"/>
          <w:u w:val="none"/>
        </w:rPr>
        <w:t xml:space="preserve"> » </w:t>
      </w:r>
      <w:r>
        <w:rPr>
          <w:b w:val="0"/>
          <w:u w:val="none"/>
        </w:rPr>
        <w:t>si l</w:t>
      </w:r>
      <w:r w:rsidR="001E2BA7">
        <w:rPr>
          <w:b w:val="0"/>
          <w:u w:val="none"/>
        </w:rPr>
        <w:t>e foyer image F’</w:t>
      </w:r>
      <w:r w:rsidR="001E2BA7">
        <w:rPr>
          <w:b w:val="0"/>
          <w:u w:val="none"/>
          <w:vertAlign w:val="subscript"/>
        </w:rPr>
        <w:t>1</w:t>
      </w:r>
      <w:r w:rsidR="001E2BA7">
        <w:rPr>
          <w:b w:val="0"/>
          <w:u w:val="none"/>
        </w:rPr>
        <w:t xml:space="preserve"> de l’objectif et le foyer objet F</w:t>
      </w:r>
      <w:r w:rsidR="001E2BA7">
        <w:rPr>
          <w:b w:val="0"/>
          <w:u w:val="none"/>
          <w:vertAlign w:val="subscript"/>
        </w:rPr>
        <w:t>2</w:t>
      </w:r>
      <w:r w:rsidR="001E2BA7">
        <w:rPr>
          <w:b w:val="0"/>
          <w:u w:val="none"/>
        </w:rPr>
        <w:t xml:space="preserve"> de l’oculaire sont confondus.</w:t>
      </w:r>
    </w:p>
    <w:p w14:paraId="45B0F85E" w14:textId="40B36DD6" w:rsidR="0060347D" w:rsidRDefault="0060347D" w:rsidP="0060347D">
      <w:pPr>
        <w:pStyle w:val="ECEcorps"/>
      </w:pPr>
    </w:p>
    <w:p w14:paraId="22298AB6" w14:textId="39AF5FF5" w:rsidR="0060347D" w:rsidRDefault="0060347D" w:rsidP="007E7114">
      <w:pPr>
        <w:pStyle w:val="ECEcorps"/>
      </w:pPr>
    </w:p>
    <w:p w14:paraId="7EC59528" w14:textId="4E76D8DE" w:rsidR="00C60969" w:rsidRPr="00136091" w:rsidRDefault="00C60969" w:rsidP="00C60969">
      <w:pPr>
        <w:pStyle w:val="ECEtitre"/>
        <w:rPr>
          <w:sz w:val="24"/>
          <w:szCs w:val="24"/>
        </w:rPr>
      </w:pPr>
      <w:r w:rsidRPr="00136091">
        <w:rPr>
          <w:sz w:val="24"/>
          <w:szCs w:val="24"/>
        </w:rPr>
        <w:t>Donnée</w:t>
      </w:r>
      <w:r w:rsidR="00450656">
        <w:rPr>
          <w:sz w:val="24"/>
          <w:szCs w:val="24"/>
        </w:rPr>
        <w:t>s</w:t>
      </w:r>
    </w:p>
    <w:p w14:paraId="76D1CB7C" w14:textId="77777777" w:rsidR="00211AAA" w:rsidRDefault="00211AAA" w:rsidP="00211AAA">
      <w:pPr>
        <w:pStyle w:val="ECEcorps"/>
      </w:pPr>
    </w:p>
    <w:p w14:paraId="0BC56A42" w14:textId="7AA85E6E" w:rsidR="00211AAA" w:rsidRDefault="00211AAA" w:rsidP="00211AAA">
      <w:pPr>
        <w:pStyle w:val="ECEcorps"/>
        <w:numPr>
          <w:ilvl w:val="0"/>
          <w:numId w:val="10"/>
        </w:numPr>
      </w:pPr>
      <w:r>
        <w:t xml:space="preserve">Expression du grossissement </w:t>
      </w:r>
      <w:r w:rsidR="00F046FE">
        <w:rPr>
          <w:i/>
          <w:iCs/>
        </w:rPr>
        <w:t xml:space="preserve">G </w:t>
      </w:r>
      <w:r>
        <w:t xml:space="preserve">d’une lunette astronomique afocale : </w:t>
      </w:r>
    </w:p>
    <w:p w14:paraId="027BB422" w14:textId="05121A23" w:rsidR="00211AAA" w:rsidRPr="00211AAA" w:rsidRDefault="00211AAA" w:rsidP="00211AAA">
      <w:pPr>
        <w:pStyle w:val="ECEcorps"/>
        <w:rPr>
          <w:i/>
          <w:iCs/>
        </w:rPr>
      </w:pPr>
      <m:oMathPara>
        <m:oMath>
          <m:r>
            <m:rPr>
              <m:nor/>
            </m:rPr>
            <w:rPr>
              <w:i/>
              <w:iCs/>
            </w:rPr>
            <m:t>G 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m:rPr>
                      <m:nor/>
                    </m:rPr>
                    <w:rPr>
                      <w:i/>
                    </w:rPr>
                    <m:t>f</m:t>
                  </m:r>
                  <m:r>
                    <m:rPr>
                      <m:nor/>
                    </m:rPr>
                    <w:rPr>
                      <w:i/>
                      <w:iCs/>
                    </w:rPr>
                    <m:t xml:space="preserve"> </m:t>
                  </m:r>
                </m:e>
                <m:sub>
                  <m:r>
                    <m:rPr>
                      <m:nor/>
                    </m:rPr>
                    <w:rPr>
                      <w:i/>
                    </w:rPr>
                    <m:t>1</m:t>
                  </m:r>
                </m:sub>
                <m:sup>
                  <m:r>
                    <m:rPr>
                      <m:nor/>
                    </m:rPr>
                    <w:rPr>
                      <w:i/>
                    </w:rPr>
                    <m:t>'</m:t>
                  </m:r>
                  <m:r>
                    <m:rPr>
                      <m:nor/>
                    </m:rPr>
                    <w:rPr>
                      <w:i/>
                      <w:iCs/>
                    </w:rPr>
                    <m:t xml:space="preserve"> </m:t>
                  </m:r>
                </m:sup>
              </m:sSubSup>
            </m:num>
            <m:den>
              <m:r>
                <w:rPr>
                  <w:rFonts w:ascii="Cambria Math" w:hAnsi="Cambria Math"/>
                </w:rPr>
                <m:t xml:space="preserve"> 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m:rPr>
                      <m:nor/>
                    </m:rPr>
                    <w:rPr>
                      <w:i/>
                    </w:rPr>
                    <m:t>f</m:t>
                  </m:r>
                </m:e>
                <m:sub>
                  <m:r>
                    <m:rPr>
                      <m:nor/>
                    </m:rPr>
                    <w:rPr>
                      <w:rFonts w:ascii="Cambria Math"/>
                      <w:i/>
                    </w:rPr>
                    <m:t xml:space="preserve"> </m:t>
                  </m:r>
                  <m:r>
                    <m:rPr>
                      <m:nor/>
                    </m:rPr>
                    <w:rPr>
                      <w:i/>
                    </w:rPr>
                    <m:t>2</m:t>
                  </m:r>
                </m:sub>
                <m:sup>
                  <m:r>
                    <m:rPr>
                      <m:nor/>
                    </m:rPr>
                    <w:rPr>
                      <w:i/>
                      <w:iCs/>
                    </w:rPr>
                    <m:t xml:space="preserve"> </m:t>
                  </m:r>
                  <m:r>
                    <m:rPr>
                      <m:nor/>
                    </m:rPr>
                    <w:rPr>
                      <w:i/>
                    </w:rPr>
                    <m:t>'</m:t>
                  </m:r>
                </m:sup>
              </m:sSubSup>
            </m:den>
          </m:f>
        </m:oMath>
      </m:oMathPara>
    </w:p>
    <w:p w14:paraId="03F1CFB3" w14:textId="19DF3ED8" w:rsidR="00211AAA" w:rsidRDefault="00211AAA" w:rsidP="00211AAA">
      <w:pPr>
        <w:pStyle w:val="ECEcorps"/>
        <w:ind w:left="709"/>
      </w:pPr>
      <w:proofErr w:type="gramStart"/>
      <w:r>
        <w:t>avec</w:t>
      </w:r>
      <w:proofErr w:type="gramEnd"/>
      <w:r>
        <w:t xml:space="preserve"> </w:t>
      </w:r>
      <w:r>
        <w:tab/>
      </w:r>
      <w:r w:rsidRPr="00211AAA">
        <w:rPr>
          <w:i/>
          <w:iCs/>
        </w:rPr>
        <w:t>f </w:t>
      </w:r>
      <w:r w:rsidRPr="00211AAA">
        <w:rPr>
          <w:i/>
          <w:iCs/>
          <w:vertAlign w:val="superscript"/>
        </w:rPr>
        <w:t>’</w:t>
      </w:r>
      <w:r w:rsidRPr="00211AAA">
        <w:rPr>
          <w:i/>
          <w:iCs/>
          <w:vertAlign w:val="subscript"/>
        </w:rPr>
        <w:t>1</w:t>
      </w:r>
      <w:r>
        <w:t> : distance focale de l’objectif</w:t>
      </w:r>
    </w:p>
    <w:p w14:paraId="247AB338" w14:textId="4694D20E" w:rsidR="00211AAA" w:rsidRDefault="00211AAA" w:rsidP="00211AAA">
      <w:pPr>
        <w:pStyle w:val="ECEcorps"/>
        <w:ind w:left="709"/>
      </w:pPr>
      <w:r>
        <w:tab/>
      </w:r>
      <w:proofErr w:type="gramStart"/>
      <w:r w:rsidRPr="00211AAA">
        <w:rPr>
          <w:i/>
          <w:iCs/>
        </w:rPr>
        <w:t>f</w:t>
      </w:r>
      <w:proofErr w:type="gramEnd"/>
      <w:r w:rsidRPr="00211AAA">
        <w:rPr>
          <w:i/>
          <w:iCs/>
        </w:rPr>
        <w:t> </w:t>
      </w:r>
      <w:r w:rsidRPr="00211AAA">
        <w:rPr>
          <w:i/>
          <w:iCs/>
          <w:vertAlign w:val="superscript"/>
        </w:rPr>
        <w:t>’</w:t>
      </w:r>
      <w:r>
        <w:rPr>
          <w:i/>
          <w:iCs/>
          <w:vertAlign w:val="subscript"/>
        </w:rPr>
        <w:t xml:space="preserve">2 </w:t>
      </w:r>
      <w:r>
        <w:t>: distance focale de l’oculaire</w:t>
      </w:r>
    </w:p>
    <w:p w14:paraId="564B4098" w14:textId="77777777" w:rsidR="00323BA1" w:rsidRPr="00211AAA" w:rsidRDefault="00323BA1" w:rsidP="00211AAA">
      <w:pPr>
        <w:pStyle w:val="ECEcorps"/>
        <w:ind w:left="709"/>
      </w:pPr>
    </w:p>
    <w:p w14:paraId="1B69BB6B" w14:textId="0172B1B1" w:rsidR="00D9338B" w:rsidRDefault="00323BA1" w:rsidP="00323BA1">
      <w:pPr>
        <w:pStyle w:val="ECEcorps"/>
        <w:numPr>
          <w:ilvl w:val="0"/>
          <w:numId w:val="10"/>
        </w:numPr>
      </w:pPr>
      <w:r>
        <w:t>Expression du grandissement</w:t>
      </w:r>
      <w:r w:rsidR="00F046FE">
        <w:t xml:space="preserve"> </w:t>
      </w:r>
      <m:oMath>
        <m:r>
          <m:rPr>
            <m:sty m:val="p"/>
          </m:rPr>
          <w:rPr>
            <w:rFonts w:ascii="Cambria Math" w:hAnsi="Cambria Math"/>
          </w:rPr>
          <m:t>γ</m:t>
        </m:r>
      </m:oMath>
      <w:r>
        <w:t xml:space="preserve"> </w:t>
      </w:r>
      <w:r w:rsidR="00D67784">
        <w:t xml:space="preserve">à travers </w:t>
      </w:r>
      <w:r>
        <w:t>une lentille :</w:t>
      </w:r>
    </w:p>
    <w:p w14:paraId="766934BC" w14:textId="295AD73A" w:rsidR="00323BA1" w:rsidRPr="00211AAA" w:rsidRDefault="00450656" w:rsidP="00323BA1">
      <w:pPr>
        <w:pStyle w:val="ECEcorps"/>
        <w:rPr>
          <w:i/>
          <w:iCs/>
        </w:rPr>
      </w:pPr>
      <m:oMathPara>
        <m:oMath>
          <m:r>
            <m:rPr>
              <m:nor/>
            </m:rPr>
            <w:rPr>
              <w:rFonts w:ascii="Cambria Math" w:hAnsi="Cambria Math"/>
            </w:rPr>
            <m:t>γ</m:t>
          </m:r>
          <m:r>
            <m:rPr>
              <m:nor/>
            </m:rPr>
            <w:rPr>
              <w:i/>
              <w:iCs/>
            </w:rPr>
            <m:t xml:space="preserve"> 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acc>
                <m:accPr>
                  <m:chr m:val="̅"/>
                  <m:ctrlPr>
                    <w:rPr>
                      <w:rFonts w:ascii="Cambria Math" w:hAnsi="Cambria Math"/>
                      <w:i/>
                      <w:iCs/>
                    </w:rPr>
                  </m:ctrlPr>
                </m:accPr>
                <m:e>
                  <m:r>
                    <m:rPr>
                      <m:nor/>
                    </m:rPr>
                    <w:rPr>
                      <w:i/>
                      <w:iCs/>
                    </w:rPr>
                    <m:t>A'B</m:t>
                  </m:r>
                  <m:r>
                    <w:rPr>
                      <w:rFonts w:ascii="Cambria Math" w:hAnsi="Cambria Math"/>
                    </w:rPr>
                    <m:t>'</m:t>
                  </m:r>
                </m:e>
              </m:acc>
            </m:num>
            <m:den>
              <m:r>
                <m:rPr>
                  <m:nor/>
                </m:rPr>
                <w:rPr>
                  <w:i/>
                  <w:iCs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iCs/>
                    </w:rPr>
                  </m:ctrlPr>
                </m:accPr>
                <m:e>
                  <m:r>
                    <m:rPr>
                      <m:nor/>
                    </m:rPr>
                    <w:rPr>
                      <w:i/>
                      <w:iCs/>
                    </w:rPr>
                    <m:t>AB</m:t>
                  </m:r>
                </m:e>
              </m:acc>
            </m:den>
          </m:f>
        </m:oMath>
      </m:oMathPara>
    </w:p>
    <w:p w14:paraId="3D18FE38" w14:textId="449DC41F" w:rsidR="00323BA1" w:rsidRDefault="00323BA1" w:rsidP="00323BA1">
      <w:pPr>
        <w:pStyle w:val="ECEcorps"/>
        <w:ind w:left="709"/>
      </w:pPr>
      <w:r>
        <w:t xml:space="preserve">avec </w:t>
      </w:r>
      <w:r>
        <w:tab/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nor/>
              </m:rPr>
              <w:rPr>
                <w:i/>
              </w:rPr>
              <m:t>AB</m:t>
            </m:r>
          </m:e>
        </m:acc>
      </m:oMath>
      <w:r w:rsidR="00C37ECD">
        <w:t> : taille de l’objet</w:t>
      </w:r>
    </w:p>
    <w:p w14:paraId="02DD6FCE" w14:textId="26D8E478" w:rsidR="00323BA1" w:rsidRDefault="00323BA1" w:rsidP="00323BA1">
      <w:pPr>
        <w:pStyle w:val="ECEcorps"/>
        <w:ind w:left="709"/>
      </w:pPr>
      <w:r>
        <w:tab/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nor/>
              </m:rPr>
              <w:rPr>
                <w:i/>
              </w:rPr>
              <m:t>A'B'</m:t>
            </m:r>
          </m:e>
        </m:acc>
      </m:oMath>
      <w:r w:rsidR="00C37ECD">
        <w:t> : taille de l’image</w:t>
      </w:r>
    </w:p>
    <w:p w14:paraId="3645ACB5" w14:textId="77777777" w:rsidR="00F75BFC" w:rsidRDefault="00F75BFC" w:rsidP="00323BA1">
      <w:pPr>
        <w:pStyle w:val="ECEcorps"/>
        <w:ind w:left="709"/>
      </w:pPr>
    </w:p>
    <w:p w14:paraId="3C9D498E" w14:textId="52EF995E" w:rsidR="00323BA1" w:rsidRDefault="00F75BFC" w:rsidP="00F75BFC">
      <w:pPr>
        <w:pStyle w:val="ECEcorps"/>
        <w:numPr>
          <w:ilvl w:val="0"/>
          <w:numId w:val="10"/>
        </w:numPr>
      </w:pPr>
      <w:r>
        <w:t xml:space="preserve">Distances focales des trois lentilles convergentes mises à disposition : </w:t>
      </w:r>
      <w:r w:rsidR="00B8290D" w:rsidRPr="00426F81">
        <w:rPr>
          <w:bdr w:val="single" w:sz="4" w:space="0" w:color="auto"/>
        </w:rPr>
        <w:t>……</w:t>
      </w:r>
      <w:r w:rsidRPr="00426F81">
        <w:rPr>
          <w:bdr w:val="single" w:sz="4" w:space="0" w:color="auto"/>
        </w:rPr>
        <w:t>cm</w:t>
      </w:r>
      <w:r>
        <w:t xml:space="preserve"> ; </w:t>
      </w:r>
      <w:r w:rsidR="00B8290D" w:rsidRPr="00426F81">
        <w:rPr>
          <w:bdr w:val="single" w:sz="4" w:space="0" w:color="auto"/>
        </w:rPr>
        <w:t>…</w:t>
      </w:r>
      <w:r w:rsidR="00426F81" w:rsidRPr="00426F81">
        <w:rPr>
          <w:bdr w:val="single" w:sz="4" w:space="0" w:color="auto"/>
        </w:rPr>
        <w:t>…</w:t>
      </w:r>
      <w:r w:rsidRPr="00426F81">
        <w:rPr>
          <w:bdr w:val="single" w:sz="4" w:space="0" w:color="auto"/>
        </w:rPr>
        <w:t>cm</w:t>
      </w:r>
      <w:r>
        <w:t> ;</w:t>
      </w:r>
      <w:r w:rsidR="00B8290D">
        <w:t xml:space="preserve"> </w:t>
      </w:r>
      <w:r w:rsidR="00426F81" w:rsidRPr="00426F81">
        <w:rPr>
          <w:bdr w:val="single" w:sz="4" w:space="0" w:color="auto"/>
        </w:rPr>
        <w:t>……cm</w:t>
      </w:r>
      <w:r>
        <w:t>.</w:t>
      </w:r>
    </w:p>
    <w:p w14:paraId="4CDB99E4" w14:textId="77777777" w:rsidR="0060347D" w:rsidRDefault="0060347D" w:rsidP="0060347D">
      <w:pPr>
        <w:pStyle w:val="ECEcorps"/>
        <w:ind w:left="720"/>
      </w:pPr>
    </w:p>
    <w:p w14:paraId="00DD94EB" w14:textId="50C4B400" w:rsidR="0060347D" w:rsidRDefault="0060347D" w:rsidP="0060347D">
      <w:pPr>
        <w:pStyle w:val="ECEcorps"/>
      </w:pPr>
    </w:p>
    <w:p w14:paraId="3C571088" w14:textId="77777777" w:rsidR="00337F03" w:rsidRPr="00337F03" w:rsidRDefault="00337F03" w:rsidP="00337F03">
      <w:pPr>
        <w:pStyle w:val="ECEcorps"/>
      </w:pPr>
    </w:p>
    <w:p w14:paraId="2265CBB8" w14:textId="77777777" w:rsidR="00426F81" w:rsidRDefault="00426F81" w:rsidP="00E26870">
      <w:pPr>
        <w:pStyle w:val="ECEtitre"/>
        <w:rPr>
          <w:sz w:val="24"/>
          <w:szCs w:val="24"/>
        </w:rPr>
      </w:pPr>
    </w:p>
    <w:p w14:paraId="0812ED1E" w14:textId="77777777" w:rsidR="00426F81" w:rsidRDefault="00426F81" w:rsidP="00E26870">
      <w:pPr>
        <w:pStyle w:val="ECEtitre"/>
        <w:rPr>
          <w:sz w:val="24"/>
          <w:szCs w:val="24"/>
        </w:rPr>
      </w:pPr>
    </w:p>
    <w:p w14:paraId="56FB2905" w14:textId="77777777" w:rsidR="00426F81" w:rsidRDefault="00426F81" w:rsidP="00E26870">
      <w:pPr>
        <w:pStyle w:val="ECEtitre"/>
        <w:rPr>
          <w:sz w:val="24"/>
          <w:szCs w:val="24"/>
        </w:rPr>
      </w:pPr>
    </w:p>
    <w:p w14:paraId="1AA15EF3" w14:textId="77777777" w:rsidR="00426F81" w:rsidRDefault="00426F81" w:rsidP="00E26870">
      <w:pPr>
        <w:pStyle w:val="ECEtitre"/>
        <w:rPr>
          <w:sz w:val="24"/>
          <w:szCs w:val="24"/>
        </w:rPr>
      </w:pPr>
    </w:p>
    <w:p w14:paraId="2B646C73" w14:textId="77777777" w:rsidR="00426F81" w:rsidRDefault="00426F81" w:rsidP="00E26870">
      <w:pPr>
        <w:pStyle w:val="ECEtitre"/>
        <w:rPr>
          <w:sz w:val="24"/>
          <w:szCs w:val="24"/>
        </w:rPr>
      </w:pPr>
    </w:p>
    <w:p w14:paraId="21E29E57" w14:textId="77777777" w:rsidR="00426F81" w:rsidRDefault="00426F81" w:rsidP="00E26870">
      <w:pPr>
        <w:pStyle w:val="ECEtitre"/>
        <w:rPr>
          <w:sz w:val="24"/>
          <w:szCs w:val="24"/>
        </w:rPr>
      </w:pPr>
    </w:p>
    <w:p w14:paraId="42CD896C" w14:textId="2A6D9B8F" w:rsidR="00426F81" w:rsidRDefault="00426F81" w:rsidP="00E26870">
      <w:pPr>
        <w:pStyle w:val="ECEtitre"/>
        <w:rPr>
          <w:sz w:val="24"/>
          <w:szCs w:val="24"/>
        </w:rPr>
      </w:pPr>
    </w:p>
    <w:p w14:paraId="49F5870E" w14:textId="5DD08E61" w:rsidR="00435336" w:rsidRDefault="00435336" w:rsidP="00435336">
      <w:pPr>
        <w:pStyle w:val="ECEcorps"/>
      </w:pPr>
    </w:p>
    <w:p w14:paraId="24F2FE2D" w14:textId="2BFD0080" w:rsidR="00435336" w:rsidRDefault="00435336" w:rsidP="00435336">
      <w:pPr>
        <w:pStyle w:val="ECEcorps"/>
      </w:pPr>
    </w:p>
    <w:p w14:paraId="2408F1B6" w14:textId="6810550A" w:rsidR="00435336" w:rsidRDefault="00435336" w:rsidP="00435336">
      <w:pPr>
        <w:pStyle w:val="ECEcorps"/>
      </w:pPr>
    </w:p>
    <w:p w14:paraId="559B5A3E" w14:textId="293233F5" w:rsidR="00435336" w:rsidRDefault="00435336" w:rsidP="00435336">
      <w:pPr>
        <w:pStyle w:val="ECEcorps"/>
      </w:pPr>
    </w:p>
    <w:p w14:paraId="3F154CCB" w14:textId="4C8EA121" w:rsidR="00435336" w:rsidRPr="00435336" w:rsidRDefault="00435336" w:rsidP="00435336">
      <w:pPr>
        <w:pStyle w:val="ECEcorps"/>
      </w:pPr>
    </w:p>
    <w:p w14:paraId="4247B53D" w14:textId="77C9F32F" w:rsidR="00E26870" w:rsidRPr="00136091" w:rsidRDefault="00E26870" w:rsidP="00E26870">
      <w:pPr>
        <w:pStyle w:val="ECEtitre"/>
        <w:rPr>
          <w:sz w:val="24"/>
          <w:szCs w:val="24"/>
        </w:rPr>
      </w:pPr>
      <w:r w:rsidRPr="00136091">
        <w:rPr>
          <w:sz w:val="24"/>
          <w:szCs w:val="24"/>
        </w:rPr>
        <w:lastRenderedPageBreak/>
        <w:t xml:space="preserve">TRAVAIL À EFFECTUER </w:t>
      </w:r>
    </w:p>
    <w:p w14:paraId="5400B5EF" w14:textId="77777777" w:rsidR="00E26870" w:rsidRPr="00257B49" w:rsidRDefault="00E26870" w:rsidP="00E26870">
      <w:pPr>
        <w:autoSpaceDE w:val="0"/>
        <w:autoSpaceDN w:val="0"/>
        <w:adjustRightInd w:val="0"/>
        <w:rPr>
          <w:b/>
          <w:bCs/>
          <w:color w:val="auto"/>
          <w:u w:val="single"/>
        </w:rPr>
      </w:pPr>
    </w:p>
    <w:p w14:paraId="3A506452" w14:textId="2CFCF21C" w:rsidR="00E26870" w:rsidRPr="00452138" w:rsidRDefault="00F61A2E" w:rsidP="00E26870">
      <w:pPr>
        <w:pStyle w:val="ECEpartie"/>
        <w:numPr>
          <w:ilvl w:val="0"/>
          <w:numId w:val="6"/>
        </w:numPr>
      </w:pPr>
      <w:bookmarkStart w:id="5" w:name="_Toc482638814"/>
      <w:bookmarkStart w:id="6" w:name="_Toc500182691"/>
      <w:r>
        <w:t>Construction</w:t>
      </w:r>
      <w:r w:rsidR="00E750F7">
        <w:t xml:space="preserve"> d’une maquette de lunette astronomique afocale</w:t>
      </w:r>
      <w:r w:rsidR="00E26870" w:rsidRPr="00452138">
        <w:t xml:space="preserve"> </w:t>
      </w:r>
      <w:r w:rsidR="00E26870" w:rsidRPr="00FF78A1">
        <w:rPr>
          <w:b w:val="0"/>
          <w:bCs/>
        </w:rPr>
        <w:t>(</w:t>
      </w:r>
      <w:r w:rsidR="00E5503A">
        <w:rPr>
          <w:b w:val="0"/>
          <w:bCs/>
        </w:rPr>
        <w:t>20</w:t>
      </w:r>
      <w:r w:rsidR="00E26870" w:rsidRPr="00FF78A1">
        <w:rPr>
          <w:b w:val="0"/>
          <w:bCs/>
        </w:rPr>
        <w:t xml:space="preserve"> minutes conseillées)</w:t>
      </w:r>
      <w:bookmarkEnd w:id="5"/>
      <w:bookmarkEnd w:id="6"/>
    </w:p>
    <w:p w14:paraId="51143C38" w14:textId="77777777" w:rsidR="00426F81" w:rsidRDefault="00426F81" w:rsidP="00426F81">
      <w:pPr>
        <w:pStyle w:val="ECEcorps"/>
      </w:pPr>
    </w:p>
    <w:p w14:paraId="3FC3720D" w14:textId="4F3168DE" w:rsidR="00E26870" w:rsidRDefault="00426F81" w:rsidP="00426F81">
      <w:pPr>
        <w:pStyle w:val="ECEcorps"/>
        <w:numPr>
          <w:ilvl w:val="1"/>
          <w:numId w:val="15"/>
        </w:numPr>
      </w:pPr>
      <w:r>
        <w:t>P</w:t>
      </w:r>
      <w:r w:rsidR="00806EA5">
        <w:t>armi les trois lentilles mises à disposition, s</w:t>
      </w:r>
      <w:r w:rsidR="00C73BE4">
        <w:t>électionner</w:t>
      </w:r>
      <w:r w:rsidR="00AB0932">
        <w:t xml:space="preserve"> les lentilles objectif et oculaire </w:t>
      </w:r>
      <w:r w:rsidR="005207CA">
        <w:t>qui peuvent servir afin d’</w:t>
      </w:r>
      <w:r>
        <w:t xml:space="preserve">obtenir un grossissement </w:t>
      </w:r>
      <w:r w:rsidRPr="00360018">
        <w:rPr>
          <w:i/>
          <w:bdr w:val="single" w:sz="4" w:space="0" w:color="auto"/>
        </w:rPr>
        <w:t>G</w:t>
      </w:r>
      <w:r w:rsidRPr="00426F81">
        <w:rPr>
          <w:bdr w:val="single" w:sz="4" w:space="0" w:color="auto"/>
        </w:rPr>
        <w:t xml:space="preserve"> =……</w:t>
      </w:r>
      <w:r w:rsidR="00AF1570">
        <w:t xml:space="preserve">. </w:t>
      </w:r>
      <w:r w:rsidR="00C73BE4">
        <w:t>Justifier le choix</w:t>
      </w:r>
      <w:r w:rsidR="0077540B">
        <w:t xml:space="preserve"> des lentilles.</w:t>
      </w:r>
    </w:p>
    <w:p w14:paraId="19A1A5C4" w14:textId="77777777" w:rsidR="00E5503A" w:rsidRPr="00E5503A" w:rsidRDefault="00E5503A" w:rsidP="00E5503A">
      <w:pPr>
        <w:pStyle w:val="ECErponse"/>
      </w:pPr>
      <w:r w:rsidRPr="00E5503A">
        <w:t>…………………………………………………………………………………………………..……….………..……………….</w:t>
      </w:r>
    </w:p>
    <w:p w14:paraId="69611BE1" w14:textId="77777777" w:rsidR="00E5503A" w:rsidRPr="00E5503A" w:rsidRDefault="00E5503A" w:rsidP="00E5503A">
      <w:pPr>
        <w:pStyle w:val="ECErponse"/>
      </w:pPr>
      <w:r w:rsidRPr="00E5503A">
        <w:t>…………………………………………………………………………………………..……….………..………………………..</w:t>
      </w:r>
    </w:p>
    <w:p w14:paraId="4D77721C" w14:textId="77777777" w:rsidR="00E5503A" w:rsidRPr="00E5503A" w:rsidRDefault="00E5503A" w:rsidP="00E5503A">
      <w:pPr>
        <w:pStyle w:val="ECErponse"/>
      </w:pPr>
      <w:r w:rsidRPr="00E5503A">
        <w:t>…………………………………………………………………………………………………..……….………..………………..</w:t>
      </w:r>
    </w:p>
    <w:p w14:paraId="7A61812C" w14:textId="77777777" w:rsidR="00E5503A" w:rsidRPr="00E5503A" w:rsidRDefault="00E5503A" w:rsidP="00E5503A">
      <w:pPr>
        <w:pStyle w:val="ECErponse"/>
      </w:pPr>
      <w:r w:rsidRPr="00E5503A">
        <w:t>…………………………………………………………………………………………………..……….………..………………..</w:t>
      </w:r>
    </w:p>
    <w:p w14:paraId="09A56F7F" w14:textId="77777777" w:rsidR="00E5503A" w:rsidRPr="00E5503A" w:rsidRDefault="00E5503A" w:rsidP="00E5503A">
      <w:pPr>
        <w:pStyle w:val="ECErponse"/>
      </w:pPr>
      <w:r w:rsidRPr="00E5503A">
        <w:t>…………………………………………………………………………………………..……….………..………………………..</w:t>
      </w:r>
    </w:p>
    <w:p w14:paraId="5DB13FBF" w14:textId="186B5CA0" w:rsidR="006F1C1D" w:rsidRDefault="006F1C1D" w:rsidP="006F1C1D">
      <w:pPr>
        <w:pStyle w:val="ECEcorps"/>
      </w:pPr>
    </w:p>
    <w:p w14:paraId="69CD3459" w14:textId="005E2C74" w:rsidR="006F1C1D" w:rsidRDefault="006F1C1D" w:rsidP="006F1C1D">
      <w:pPr>
        <w:pStyle w:val="ECEcorps"/>
      </w:pPr>
    </w:p>
    <w:p w14:paraId="37DC03C1" w14:textId="1239DCDB" w:rsidR="006F1C1D" w:rsidRDefault="006F1C1D" w:rsidP="00426F81">
      <w:pPr>
        <w:pStyle w:val="ECEcorps"/>
        <w:numPr>
          <w:ilvl w:val="1"/>
          <w:numId w:val="15"/>
        </w:numPr>
      </w:pPr>
      <w:r>
        <w:t xml:space="preserve">Compléter le schéma ci-dessous </w:t>
      </w:r>
      <w:r w:rsidR="001416B6">
        <w:t>afin de déterminer la position de l’image de l’objet AB situé à l’infini</w:t>
      </w:r>
      <w:r>
        <w:t xml:space="preserve"> et </w:t>
      </w:r>
      <w:r w:rsidR="00ED3769">
        <w:t>indiqu</w:t>
      </w:r>
      <w:r>
        <w:t>er</w:t>
      </w:r>
      <w:r w:rsidR="00435336">
        <w:t xml:space="preserve"> une</w:t>
      </w:r>
      <w:r w:rsidR="00ED3769">
        <w:t xml:space="preserve"> position de</w:t>
      </w:r>
      <w:r>
        <w:t xml:space="preserve"> l’œil de l’observateur.</w:t>
      </w:r>
    </w:p>
    <w:p w14:paraId="1FD3A07F" w14:textId="42919231" w:rsidR="006F1C1D" w:rsidRDefault="006F1C1D" w:rsidP="006F1C1D">
      <w:pPr>
        <w:pStyle w:val="ECEcorps"/>
      </w:pPr>
    </w:p>
    <w:p w14:paraId="6A9C4A73" w14:textId="19EADE84" w:rsidR="00BE6D4D" w:rsidRDefault="001416B6" w:rsidP="006F1C1D">
      <w:pPr>
        <w:pStyle w:val="ECEcorps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2672CBE" wp14:editId="233EA071">
                <wp:simplePos x="0" y="0"/>
                <wp:positionH relativeFrom="column">
                  <wp:posOffset>940</wp:posOffset>
                </wp:positionH>
                <wp:positionV relativeFrom="paragraph">
                  <wp:posOffset>45847</wp:posOffset>
                </wp:positionV>
                <wp:extent cx="6652260" cy="1865612"/>
                <wp:effectExtent l="0" t="38100" r="0" b="59055"/>
                <wp:wrapNone/>
                <wp:docPr id="456" name="Groupe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2260" cy="1865612"/>
                          <a:chOff x="0" y="0"/>
                          <a:chExt cx="6652260" cy="1865612"/>
                        </a:xfrm>
                      </wpg:grpSpPr>
                      <wpg:grpSp>
                        <wpg:cNvPr id="39" name="Groupe 39"/>
                        <wpg:cNvGrpSpPr/>
                        <wpg:grpSpPr>
                          <a:xfrm>
                            <a:off x="0" y="0"/>
                            <a:ext cx="6652260" cy="1865612"/>
                            <a:chOff x="0" y="0"/>
                            <a:chExt cx="6652260" cy="1865612"/>
                          </a:xfrm>
                        </wpg:grpSpPr>
                        <wps:wsp>
                          <wps:cNvPr id="34" name="Zone de texte 34"/>
                          <wps:cNvSpPr txBox="1"/>
                          <wps:spPr>
                            <a:xfrm>
                              <a:off x="4251960" y="0"/>
                              <a:ext cx="762000" cy="2590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4DF06C" w14:textId="77777777" w:rsidR="00BE6D4D" w:rsidRDefault="00BE6D4D" w:rsidP="00BE6D4D">
                                <w:r>
                                  <w:t>Oculaire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Zone de texte 33"/>
                          <wps:cNvSpPr txBox="1"/>
                          <wps:spPr>
                            <a:xfrm>
                              <a:off x="2042160" y="0"/>
                              <a:ext cx="762000" cy="2590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DCA8D6" w14:textId="77777777" w:rsidR="00BE6D4D" w:rsidRDefault="00BE6D4D" w:rsidP="00BE6D4D">
                                <w:r>
                                  <w:t>Objectif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Zone de texte 35"/>
                          <wps:cNvSpPr txBox="1"/>
                          <wps:spPr>
                            <a:xfrm>
                              <a:off x="0" y="228600"/>
                              <a:ext cx="975360" cy="4419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535F93" w14:textId="77777777" w:rsidR="00BE6D4D" w:rsidRDefault="00BE6D4D" w:rsidP="00BE6D4D">
                                <w:r>
                                  <w:t>Objet éloigné « à l’infini 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8" name="Groupe 38"/>
                          <wpg:cNvGrpSpPr/>
                          <wpg:grpSpPr>
                            <a:xfrm>
                              <a:off x="60960" y="38100"/>
                              <a:ext cx="6591300" cy="1827512"/>
                              <a:chOff x="0" y="0"/>
                              <a:chExt cx="6591300" cy="1827512"/>
                            </a:xfrm>
                          </wpg:grpSpPr>
                          <wpg:grpSp>
                            <wpg:cNvPr id="11" name="Groupe 11"/>
                            <wpg:cNvGrpSpPr/>
                            <wpg:grpSpPr>
                              <a:xfrm>
                                <a:off x="0" y="0"/>
                                <a:ext cx="6591300" cy="1827512"/>
                                <a:chOff x="137160" y="654603"/>
                                <a:chExt cx="6591300" cy="1829010"/>
                              </a:xfrm>
                            </wpg:grpSpPr>
                            <wpg:grpSp>
                              <wpg:cNvPr id="12" name="Groupe 12"/>
                              <wpg:cNvGrpSpPr/>
                              <wpg:grpSpPr>
                                <a:xfrm>
                                  <a:off x="137160" y="800168"/>
                                  <a:ext cx="6591300" cy="1683445"/>
                                  <a:chOff x="137160" y="800168"/>
                                  <a:chExt cx="6591300" cy="1683445"/>
                                </a:xfrm>
                              </wpg:grpSpPr>
                              <wpg:grpSp>
                                <wpg:cNvPr id="13" name="Groupe 13"/>
                                <wpg:cNvGrpSpPr/>
                                <wpg:grpSpPr>
                                  <a:xfrm>
                                    <a:off x="137160" y="1043177"/>
                                    <a:ext cx="6591300" cy="1440436"/>
                                    <a:chOff x="137160" y="1043230"/>
                                    <a:chExt cx="6591300" cy="1440510"/>
                                  </a:xfrm>
                                </wpg:grpSpPr>
                                <wpg:grpSp>
                                  <wpg:cNvPr id="14" name="Groupe 14"/>
                                  <wpg:cNvGrpSpPr/>
                                  <wpg:grpSpPr>
                                    <a:xfrm>
                                      <a:off x="579120" y="1043230"/>
                                      <a:ext cx="6149340" cy="1440510"/>
                                      <a:chOff x="457200" y="1043230"/>
                                      <a:chExt cx="6149340" cy="1440510"/>
                                    </a:xfrm>
                                  </wpg:grpSpPr>
                                  <wps:wsp>
                                    <wps:cNvPr id="16" name="Connecteur droit 16"/>
                                    <wps:cNvCnPr/>
                                    <wps:spPr>
                                      <a:xfrm>
                                        <a:off x="457200" y="1782425"/>
                                        <a:ext cx="5760000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" name="Connecteur droit avec flèche 17"/>
                                    <wps:cNvCnPr/>
                                    <wps:spPr>
                                      <a:xfrm flipV="1">
                                        <a:off x="2295038" y="1043739"/>
                                        <a:ext cx="0" cy="144000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  <a:headEnd type="triangle"/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" name="Zone de texte 18"/>
                                    <wps:cNvSpPr txBox="1"/>
                                    <wps:spPr>
                                      <a:xfrm>
                                        <a:off x="2034540" y="1752604"/>
                                        <a:ext cx="419100" cy="3200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6C2E75" w14:textId="77777777" w:rsidR="00BE6D4D" w:rsidRPr="00201F49" w:rsidRDefault="00BE6D4D" w:rsidP="00BE6D4D">
                                          <w:pPr>
                                            <w:rPr>
                                              <w:rFonts w:cstheme="minorHAnsi"/>
                                              <w:b/>
                                              <w:bCs/>
                                              <w:vertAlign w:val="subscript"/>
                                            </w:rPr>
                                          </w:pPr>
                                          <w:r w:rsidRPr="00201F49">
                                            <w:rPr>
                                              <w:rFonts w:cstheme="minorHAnsi"/>
                                              <w:b/>
                                              <w:bCs/>
                                            </w:rPr>
                                            <w:t>O</w:t>
                                          </w:r>
                                          <w:r w:rsidRPr="00201F49">
                                            <w:rPr>
                                              <w:rFonts w:cstheme="minorHAnsi"/>
                                              <w:b/>
                                              <w:bCs/>
                                              <w:vertAlign w:val="subscript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" name="Zone de texte 19"/>
                                    <wps:cNvSpPr txBox="1"/>
                                    <wps:spPr>
                                      <a:xfrm>
                                        <a:off x="6187440" y="1645835"/>
                                        <a:ext cx="419100" cy="3200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30B11E3" w14:textId="77777777" w:rsidR="00BE6D4D" w:rsidRPr="00201F49" w:rsidRDefault="00BE6D4D" w:rsidP="00BE6D4D">
                                          <w:pPr>
                                            <w:rPr>
                                              <w:rFonts w:cstheme="minorHAnsi"/>
                                              <w:b/>
                                              <w:bCs/>
                                              <w:vertAlign w:val="subscript"/>
                                            </w:rPr>
                                          </w:pPr>
                                          <w:r>
                                            <w:rPr>
                                              <w:rFonts w:cstheme="minorHAnsi"/>
                                              <w:b/>
                                              <w:bCs/>
                                            </w:rPr>
                                            <w:t>(Δ)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Connecteur droit avec flèche 20"/>
                                    <wps:cNvCnPr/>
                                    <wps:spPr>
                                      <a:xfrm flipV="1">
                                        <a:off x="4579620" y="1043230"/>
                                        <a:ext cx="0" cy="144051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  <a:headEnd type="triangle"/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1" name="Zone de texte 21"/>
                                    <wps:cNvSpPr txBox="1"/>
                                    <wps:spPr>
                                      <a:xfrm>
                                        <a:off x="4305300" y="1752604"/>
                                        <a:ext cx="419100" cy="3200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0C5DAA" w14:textId="77777777" w:rsidR="00BE6D4D" w:rsidRPr="00201F49" w:rsidRDefault="00BE6D4D" w:rsidP="00BE6D4D">
                                          <w:pPr>
                                            <w:rPr>
                                              <w:rFonts w:cstheme="minorHAnsi"/>
                                              <w:b/>
                                              <w:bCs/>
                                              <w:vertAlign w:val="subscript"/>
                                            </w:rPr>
                                          </w:pPr>
                                          <w:r w:rsidRPr="00201F49">
                                            <w:rPr>
                                              <w:rFonts w:cstheme="minorHAnsi"/>
                                              <w:b/>
                                              <w:bCs/>
                                            </w:rPr>
                                            <w:t>O</w:t>
                                          </w:r>
                                          <w:r>
                                            <w:rPr>
                                              <w:rFonts w:cstheme="minorHAnsi"/>
                                              <w:b/>
                                              <w:bCs/>
                                              <w:vertAlign w:val="subscript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2" name="Zone de texte 22"/>
                                  <wps:cNvSpPr txBox="1"/>
                                  <wps:spPr>
                                    <a:xfrm>
                                      <a:off x="3802380" y="1462042"/>
                                      <a:ext cx="647700" cy="525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691ED52" w14:textId="2CA1BAEA" w:rsidR="00BE6D4D" w:rsidRPr="003A7D7F" w:rsidRDefault="00BE6D4D" w:rsidP="00BE6D4D">
                                        <w:pPr>
                                          <w:jc w:val="center"/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0000FF"/>
                                            <w:vertAlign w:val="subscript"/>
                                          </w:rPr>
                                        </w:pPr>
                                        <w:r w:rsidRPr="00065E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auto"/>
                                          </w:rPr>
                                          <w:t>F’</w:t>
                                        </w:r>
                                        <w:r w:rsidRPr="00065E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auto"/>
                                            <w:vertAlign w:val="subscript"/>
                                          </w:rPr>
                                          <w:t>1</w:t>
                                        </w:r>
                                        <w:r w:rsidRPr="00065E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auto"/>
                                          </w:rPr>
                                          <w:t> = </w:t>
                                        </w:r>
                                        <w:r w:rsidR="009321FA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auto"/>
                                          </w:rPr>
                                          <w:t>F</w:t>
                                        </w:r>
                                        <w:r w:rsidR="009321FA" w:rsidRPr="009321FA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auto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  <w:p w14:paraId="074A57C2" w14:textId="77777777" w:rsidR="00BE6D4D" w:rsidRPr="00065E30" w:rsidRDefault="00BE6D4D" w:rsidP="00BE6D4D">
                                        <w:pPr>
                                          <w:jc w:val="center"/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auto"/>
                                            <w:vertAlign w:val="subscript"/>
                                          </w:rPr>
                                        </w:pPr>
                                        <w:r w:rsidRPr="00065E30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auto"/>
                                            <w:vertAlign w:val="subscript"/>
                                          </w:rPr>
                                          <w:t>|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" name="Zone de texte 23"/>
                                  <wps:cNvSpPr txBox="1"/>
                                  <wps:spPr>
                                    <a:xfrm>
                                      <a:off x="152400" y="1661133"/>
                                      <a:ext cx="480060" cy="335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E91C0B5" w14:textId="77777777" w:rsidR="00BE6D4D" w:rsidRPr="003A7D7F" w:rsidRDefault="00BB5FA3" w:rsidP="00BE6D4D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m:oMathPara>
                                          <m:oMath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b/>
                                                    <w:bCs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∞</m:t>
                                                </m:r>
                                              </m:sub>
                                            </m:sSub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" name="Zone de texte 24"/>
                                  <wps:cNvSpPr txBox="1"/>
                                  <wps:spPr>
                                    <a:xfrm>
                                      <a:off x="137160" y="1226771"/>
                                      <a:ext cx="480060" cy="335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E6520B7" w14:textId="77777777" w:rsidR="00BE6D4D" w:rsidRPr="003A7D7F" w:rsidRDefault="00BB5FA3" w:rsidP="00BE6D4D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m:oMathPara>
                                          <m:oMath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b/>
                                                    <w:bCs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B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∞</m:t>
                                                </m:r>
                                              </m:sub>
                                            </m:sSub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5" name="Zone de texte 25"/>
                                <wps:cNvSpPr txBox="1"/>
                                <wps:spPr>
                                  <a:xfrm>
                                    <a:off x="2209800" y="807802"/>
                                    <a:ext cx="434340" cy="3200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527BE3" w14:textId="77777777" w:rsidR="00BE6D4D" w:rsidRPr="00CF689B" w:rsidRDefault="00BE6D4D" w:rsidP="00BE6D4D">
                                      <w:pPr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(L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  <w:vertAlign w:val="subscript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" name="Zone de texte 26"/>
                                <wps:cNvSpPr txBox="1"/>
                                <wps:spPr>
                                  <a:xfrm>
                                    <a:off x="4488180" y="800168"/>
                                    <a:ext cx="434340" cy="3200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D38B07E" w14:textId="77777777" w:rsidR="00BE6D4D" w:rsidRPr="00CF689B" w:rsidRDefault="00BE6D4D" w:rsidP="00BE6D4D">
                                      <w:pPr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(L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  <w:vertAlign w:val="subscript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" name="Groupe 27"/>
                              <wpg:cNvGrpSpPr/>
                              <wpg:grpSpPr>
                                <a:xfrm>
                                  <a:off x="5646420" y="654603"/>
                                  <a:ext cx="619080" cy="617932"/>
                                  <a:chOff x="1402080" y="654603"/>
                                  <a:chExt cx="619080" cy="617932"/>
                                </a:xfrm>
                              </wpg:grpSpPr>
                              <wpg:grpSp>
                                <wpg:cNvPr id="28" name="Groupe 28"/>
                                <wpg:cNvGrpSpPr/>
                                <wpg:grpSpPr>
                                  <a:xfrm>
                                    <a:off x="1402080" y="654603"/>
                                    <a:ext cx="619080" cy="617932"/>
                                    <a:chOff x="1402080" y="654603"/>
                                    <a:chExt cx="619080" cy="617932"/>
                                  </a:xfrm>
                                </wpg:grpSpPr>
                                <wps:wsp>
                                  <wps:cNvPr id="29" name="Zone de texte 29"/>
                                  <wps:cNvSpPr txBox="1"/>
                                  <wps:spPr>
                                    <a:xfrm>
                                      <a:off x="1693500" y="982975"/>
                                      <a:ext cx="327660" cy="289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6D6D818" w14:textId="77777777" w:rsidR="00BE6D4D" w:rsidRPr="00EB3DC0" w:rsidRDefault="00BE6D4D" w:rsidP="00BE6D4D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EB3DC0">
                                          <w:rPr>
                                            <w:b/>
                                            <w:bCs/>
                                          </w:rPr>
                                          <w:t>+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" name="Connecteur droit avec flèche 30"/>
                                  <wps:cNvCnPr/>
                                  <wps:spPr>
                                    <a:xfrm flipV="1">
                                      <a:off x="1638300" y="654603"/>
                                      <a:ext cx="0" cy="36000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rgbClr val="00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1" name="Zone de texte 31"/>
                                  <wps:cNvSpPr txBox="1"/>
                                  <wps:spPr>
                                    <a:xfrm>
                                      <a:off x="1402080" y="700596"/>
                                      <a:ext cx="327660" cy="213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6FB2CEE" w14:textId="77777777" w:rsidR="00BE6D4D" w:rsidRPr="00EB3DC0" w:rsidRDefault="00BE6D4D" w:rsidP="00BE6D4D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EB3DC0">
                                          <w:rPr>
                                            <w:b/>
                                            <w:bCs/>
                                          </w:rPr>
                                          <w:t>+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2" name="Connecteur droit avec flèche 32"/>
                                <wps:cNvCnPr/>
                                <wps:spPr>
                                  <a:xfrm>
                                    <a:off x="1630680" y="1013353"/>
                                    <a:ext cx="360000" cy="0"/>
                                  </a:xfrm>
                                  <a:prstGeom prst="straightConnector1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36" name="Connecteur droit avec flèche 36"/>
                            <wps:cNvCnPr/>
                            <wps:spPr>
                              <a:xfrm>
                                <a:off x="480060" y="693420"/>
                                <a:ext cx="1798320" cy="425388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" name="Connecteur droit avec flèche 37"/>
                            <wps:cNvCnPr>
                              <a:cxnSpLocks noChangeAspect="1"/>
                            </wps:cNvCnPr>
                            <wps:spPr>
                              <a:xfrm>
                                <a:off x="594360" y="719647"/>
                                <a:ext cx="899795" cy="21209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44" name="Connecteur droit 44"/>
                        <wps:cNvCnPr/>
                        <wps:spPr>
                          <a:xfrm>
                            <a:off x="453542" y="1111910"/>
                            <a:ext cx="1900052" cy="48023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749" y="929030"/>
                            <a:ext cx="2592070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6BC077" w14:textId="01AC772D" w:rsidR="009321FA" w:rsidRDefault="009321FA">
                              <w:r>
                                <w:t>F</w:t>
                              </w:r>
                              <w:r w:rsidRPr="009321FA">
                                <w:rPr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55" name="Connecteur droit avec flèche 455"/>
                        <wps:cNvCnPr/>
                        <wps:spPr>
                          <a:xfrm>
                            <a:off x="621792" y="1148486"/>
                            <a:ext cx="998525" cy="251712"/>
                          </a:xfrm>
                          <a:prstGeom prst="straightConnector1">
                            <a:avLst/>
                          </a:prstGeom>
                          <a:ln w="31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672CBE" id="Groupe 456" o:spid="_x0000_s1053" style="position:absolute;left:0;text-align:left;margin-left:.05pt;margin-top:3.6pt;width:523.8pt;height:146.9pt;z-index:251682816" coordsize="66522,18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">
                <v:group id="Groupe 39" o:spid="_x0000_s1054" style="position:absolute;width:66522;height:18656" coordsize="66522,18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Zone de texte 34" o:spid="_x0000_s1055" type="#_x0000_t202" style="position:absolute;left:42519;width:7620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  <v:textbox>
                      <w:txbxContent>
                        <w:p w14:paraId="2E4DF06C" w14:textId="77777777" w:rsidR="00BE6D4D" w:rsidRDefault="00BE6D4D" w:rsidP="00BE6D4D">
                          <w:r>
                            <w:t>Oculaire</w:t>
                          </w:r>
                        </w:p>
                      </w:txbxContent>
                    </v:textbox>
                  </v:shape>
                  <v:shape id="Zone de texte 33" o:spid="_x0000_s1056" type="#_x0000_t202" style="position:absolute;left:20421;width:7620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" fillcolor="white [3201]" stroked="f" strokeweight=".5pt">
                    <v:textbox>
                      <w:txbxContent>
                        <w:p w14:paraId="3CDCA8D6" w14:textId="77777777" w:rsidR="00BE6D4D" w:rsidRDefault="00BE6D4D" w:rsidP="00BE6D4D">
                          <w:r>
                            <w:t>Objectif</w:t>
                          </w:r>
                        </w:p>
                      </w:txbxContent>
                    </v:textbox>
                  </v:shape>
                  <v:shape id="Zone de texte 35" o:spid="_x0000_s1057" type="#_x0000_t202" style="position:absolute;top:2286;width:9753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" fillcolor="white [3201]" stroked="f" strokeweight=".5pt">
                    <v:textbox>
                      <w:txbxContent>
                        <w:p w14:paraId="39535F93" w14:textId="77777777" w:rsidR="00BE6D4D" w:rsidRDefault="00BE6D4D" w:rsidP="00BE6D4D">
                          <w:r>
                            <w:t>Objet éloigné « à l’infini »</w:t>
                          </w:r>
                        </w:p>
                      </w:txbxContent>
                    </v:textbox>
                  </v:shape>
                  <v:group id="Groupe 38" o:spid="_x0000_s1058" style="position:absolute;left:609;top:381;width:65913;height:18275" coordsize="65913,1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group id="Groupe 11" o:spid="_x0000_s1059" style="position:absolute;width:65913;height:18275" coordorigin="1371,6546" coordsize="65913,1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<v:group id="Groupe 12" o:spid="_x0000_s1060" style="position:absolute;left:1371;top:8001;width:65913;height:16835" coordorigin="1371,8001" coordsize="65913,16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<v:group id="Groupe 13" o:spid="_x0000_s1061" style="position:absolute;left:1371;top:10431;width:65913;height:14405" coordorigin="1371,10432" coordsize="65913,1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  <v:group id="Groupe 14" o:spid="_x0000_s1062" style="position:absolute;left:5791;top:10432;width:61493;height:14405" coordorigin="4572,10432" coordsize="61493,1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    <v:line id="Connecteur droit 16" o:spid="_x0000_s1063" style="position:absolute;visibility:visible;mso-wrap-style:square" from="4572,17824" to="62172,17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" strokeweight="1pt"/>
                            <v:shape id="Connecteur droit avec flèche 17" o:spid="_x0000_s1064" type="#_x0000_t32" style="position:absolute;left:22950;top:10437;width:0;height:144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" strokecolor="black [3213]" strokeweight="1pt">
                              <v:stroke startarrow="block" endarrow="block"/>
                            </v:shape>
                            <v:shape id="Zone de texte 18" o:spid="_x0000_s1065" type="#_x0000_t202" style="position:absolute;left:20345;top:17526;width:4191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            <v:textbox>
                                <w:txbxContent>
                                  <w:p w14:paraId="6B6C2E75" w14:textId="77777777" w:rsidR="00BE6D4D" w:rsidRPr="00201F49" w:rsidRDefault="00BE6D4D" w:rsidP="00BE6D4D">
                                    <w:pPr>
                                      <w:rPr>
                                        <w:rFonts w:cstheme="minorHAnsi"/>
                                        <w:b/>
                                        <w:bCs/>
                                        <w:vertAlign w:val="subscript"/>
                                      </w:rPr>
                                    </w:pPr>
                                    <w:r w:rsidRPr="00201F49">
                                      <w:rPr>
                                        <w:rFonts w:cstheme="minorHAnsi"/>
                                        <w:b/>
                                        <w:bCs/>
                                      </w:rPr>
                                      <w:t>O</w:t>
                                    </w:r>
                                    <w:r w:rsidRPr="00201F49">
                                      <w:rPr>
                                        <w:rFonts w:cstheme="minorHAnsi"/>
                                        <w:b/>
                                        <w:bCs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Zone de texte 19" o:spid="_x0000_s1066" type="#_x0000_t202" style="position:absolute;left:61874;top:16458;width:4191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            <v:textbox>
                                <w:txbxContent>
                                  <w:p w14:paraId="030B11E3" w14:textId="77777777" w:rsidR="00BE6D4D" w:rsidRPr="00201F49" w:rsidRDefault="00BE6D4D" w:rsidP="00BE6D4D">
                                    <w:pPr>
                                      <w:rPr>
                                        <w:rFonts w:cstheme="minorHAnsi"/>
                                        <w:b/>
                                        <w:bCs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b/>
                                        <w:bCs/>
                                      </w:rPr>
                                      <w:t>(Δ)</w:t>
                                    </w:r>
                                  </w:p>
                                </w:txbxContent>
                              </v:textbox>
                            </v:shape>
                            <v:shape id="Connecteur droit avec flèche 20" o:spid="_x0000_s1067" type="#_x0000_t32" style="position:absolute;left:45796;top:10432;width:0;height:1440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" strokecolor="black [3213]" strokeweight="1pt">
                              <v:stroke startarrow="block" endarrow="block"/>
                            </v:shape>
                            <v:shape id="Zone de texte 21" o:spid="_x0000_s1068" type="#_x0000_t202" style="position:absolute;left:43053;top:17526;width:4191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            <v:textbox>
                                <w:txbxContent>
                                  <w:p w14:paraId="290C5DAA" w14:textId="77777777" w:rsidR="00BE6D4D" w:rsidRPr="00201F49" w:rsidRDefault="00BE6D4D" w:rsidP="00BE6D4D">
                                    <w:pPr>
                                      <w:rPr>
                                        <w:rFonts w:cstheme="minorHAnsi"/>
                                        <w:b/>
                                        <w:bCs/>
                                        <w:vertAlign w:val="subscript"/>
                                      </w:rPr>
                                    </w:pPr>
                                    <w:r w:rsidRPr="00201F49">
                                      <w:rPr>
                                        <w:rFonts w:cstheme="minorHAnsi"/>
                                        <w:b/>
                                        <w:bCs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cstheme="minorHAnsi"/>
                                        <w:b/>
                                        <w:bCs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Zone de texte 22" o:spid="_x0000_s1069" type="#_x0000_t202" style="position:absolute;left:38023;top:14620;width:6477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          <v:textbox>
                              <w:txbxContent>
                                <w:p w14:paraId="6691ED52" w14:textId="2CA1BAEA" w:rsidR="00BE6D4D" w:rsidRPr="003A7D7F" w:rsidRDefault="00BE6D4D" w:rsidP="00BE6D4D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0000FF"/>
                                      <w:vertAlign w:val="subscript"/>
                                    </w:rPr>
                                  </w:pPr>
                                  <w:r w:rsidRPr="00065E30">
                                    <w:rPr>
                                      <w:rFonts w:cstheme="minorHAnsi"/>
                                      <w:b/>
                                      <w:bCs/>
                                      <w:color w:val="auto"/>
                                    </w:rPr>
                                    <w:t>F’</w:t>
                                  </w:r>
                                  <w:r w:rsidRPr="00065E30">
                                    <w:rPr>
                                      <w:rFonts w:cstheme="minorHAnsi"/>
                                      <w:b/>
                                      <w:bCs/>
                                      <w:color w:val="auto"/>
                                      <w:vertAlign w:val="subscript"/>
                                    </w:rPr>
                                    <w:t>1</w:t>
                                  </w:r>
                                  <w:r w:rsidRPr="00065E30">
                                    <w:rPr>
                                      <w:rFonts w:cstheme="minorHAnsi"/>
                                      <w:b/>
                                      <w:bCs/>
                                      <w:color w:val="auto"/>
                                    </w:rPr>
                                    <w:t> = </w:t>
                                  </w:r>
                                  <w:r w:rsidR="009321FA">
                                    <w:rPr>
                                      <w:rFonts w:cstheme="minorHAnsi"/>
                                      <w:b/>
                                      <w:bCs/>
                                      <w:color w:val="auto"/>
                                    </w:rPr>
                                    <w:t>F</w:t>
                                  </w:r>
                                  <w:r w:rsidR="009321FA" w:rsidRPr="009321FA">
                                    <w:rPr>
                                      <w:rFonts w:cstheme="minorHAnsi"/>
                                      <w:b/>
                                      <w:bCs/>
                                      <w:color w:val="auto"/>
                                      <w:vertAlign w:val="subscript"/>
                                    </w:rPr>
                                    <w:t>2</w:t>
                                  </w:r>
                                </w:p>
                                <w:p w14:paraId="074A57C2" w14:textId="77777777" w:rsidR="00BE6D4D" w:rsidRPr="00065E30" w:rsidRDefault="00BE6D4D" w:rsidP="00BE6D4D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auto"/>
                                      <w:vertAlign w:val="subscript"/>
                                    </w:rPr>
                                  </w:pPr>
                                  <w:r w:rsidRPr="00065E30">
                                    <w:rPr>
                                      <w:rFonts w:cstheme="minorHAnsi"/>
                                      <w:b/>
                                      <w:bCs/>
                                      <w:color w:val="auto"/>
                                      <w:vertAlign w:val="subscript"/>
                                    </w:rPr>
                                    <w:t>|</w:t>
                                  </w:r>
                                </w:p>
                              </w:txbxContent>
                            </v:textbox>
                          </v:shape>
                          <v:shape id="Zone de texte 23" o:spid="_x0000_s1070" type="#_x0000_t202" style="position:absolute;left:1524;top:16611;width:4800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        <v:textbox>
                              <w:txbxContent>
                                <w:p w14:paraId="2E91C0B5" w14:textId="77777777" w:rsidR="00BE6D4D" w:rsidRPr="003A7D7F" w:rsidRDefault="00BB5FA3" w:rsidP="00BE6D4D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∞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  <v:shape id="Zone de texte 24" o:spid="_x0000_s1071" type="#_x0000_t202" style="position:absolute;left:1371;top:12267;width:4801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        <v:textbox>
                              <w:txbxContent>
                                <w:p w14:paraId="4E6520B7" w14:textId="77777777" w:rsidR="00BE6D4D" w:rsidRPr="003A7D7F" w:rsidRDefault="00BB5FA3" w:rsidP="00BE6D4D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B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∞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shape id="Zone de texte 25" o:spid="_x0000_s1072" type="#_x0000_t202" style="position:absolute;left:22098;top:8078;width:4343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        <v:textbox>
                            <w:txbxContent>
                              <w:p w14:paraId="0A527BE3" w14:textId="77777777" w:rsidR="00BE6D4D" w:rsidRPr="00CF689B" w:rsidRDefault="00BE6D4D" w:rsidP="00BE6D4D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(L</w:t>
                                </w:r>
                                <w:r>
                                  <w:rPr>
                                    <w:b/>
                                    <w:bCs/>
                                    <w:vertAlign w:val="subscript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  <v:shape id="Zone de texte 26" o:spid="_x0000_s1073" type="#_x0000_t202" style="position:absolute;left:44881;top:8001;width:4344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        <v:textbox>
                            <w:txbxContent>
                              <w:p w14:paraId="2D38B07E" w14:textId="77777777" w:rsidR="00BE6D4D" w:rsidRPr="00CF689B" w:rsidRDefault="00BE6D4D" w:rsidP="00BE6D4D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(L</w:t>
                                </w:r>
                                <w:r>
                                  <w:rPr>
                                    <w:b/>
                                    <w:bCs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</v:group>
                      <v:group id="Groupe 27" o:spid="_x0000_s1074" style="position:absolute;left:56464;top:6546;width:6191;height:6179" coordorigin="14020,6546" coordsize="6190,6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v:group id="Groupe 28" o:spid="_x0000_s1075" style="position:absolute;left:14020;top:6546;width:6191;height:6179" coordorigin="14020,6546" coordsize="6190,6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  <v:shape id="Zone de texte 29" o:spid="_x0000_s1076" type="#_x0000_t202" style="position:absolute;left:16935;top:9829;width:3276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          <v:textbox>
                              <w:txbxContent>
                                <w:p w14:paraId="56D6D818" w14:textId="77777777" w:rsidR="00BE6D4D" w:rsidRPr="00EB3DC0" w:rsidRDefault="00BE6D4D" w:rsidP="00BE6D4D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EB3DC0">
                                    <w:rPr>
                                      <w:b/>
                                      <w:bCs/>
                                    </w:rPr>
                                    <w:t>+</w:t>
                                  </w:r>
                                </w:p>
                              </w:txbxContent>
                            </v:textbox>
                          </v:shape>
                          <v:shape id="Connecteur droit avec flèche 30" o:spid="_x0000_s1077" type="#_x0000_t32" style="position:absolute;left:16383;top:6546;width:0;height:36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" strokeweight="1pt">
                            <v:stroke endarrow="block"/>
                          </v:shape>
                          <v:shape id="Zone de texte 31" o:spid="_x0000_s1078" type="#_x0000_t202" style="position:absolute;left:14020;top:7005;width:3277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          <v:textbox>
                              <w:txbxContent>
                                <w:p w14:paraId="56FB2CEE" w14:textId="77777777" w:rsidR="00BE6D4D" w:rsidRPr="00EB3DC0" w:rsidRDefault="00BE6D4D" w:rsidP="00BE6D4D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EB3DC0">
                                    <w:rPr>
                                      <w:b/>
                                      <w:bCs/>
                                    </w:rPr>
                                    <w:t>+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Connecteur droit avec flèche 32" o:spid="_x0000_s1079" type="#_x0000_t32" style="position:absolute;left:16306;top:10133;width:36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" strokecolor="black [3213]" strokeweight="1pt">
                          <v:stroke endarrow="block"/>
                        </v:shape>
                      </v:group>
                    </v:group>
                    <v:shape id="Connecteur droit avec flèche 36" o:spid="_x0000_s1080" type="#_x0000_t32" style="position:absolute;left:4800;top:6934;width:17983;height:42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" strokecolor="black [3213]"/>
                    <v:shape id="Connecteur droit avec flèche 37" o:spid="_x0000_s1081" type="#_x0000_t32" style="position:absolute;left:5943;top:7196;width:8998;height:21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" strokecolor="black [3213]" strokeweight=".5pt">
                      <v:stroke endarrow="block"/>
                      <o:lock v:ext="edit" aspectratio="t" shapetype="f"/>
                    </v:shape>
                  </v:group>
                </v:group>
                <v:line id="Connecteur droit 44" o:spid="_x0000_s1082" style="position:absolute;visibility:visible;mso-wrap-style:square" from="4535,11119" to="23535,15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" strokecolor="black [3040]"/>
                <v:shape id="_x0000_s1083" type="#_x0000_t202" style="position:absolute;left:5047;top:9290;width:25921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6C6BC077" w14:textId="01AC772D" w:rsidR="009321FA" w:rsidRDefault="009321FA">
                        <w:r>
                          <w:t>F</w:t>
                        </w:r>
                        <w:r w:rsidRPr="009321FA">
                          <w:rPr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Connecteur droit avec flèche 455" o:spid="_x0000_s1084" type="#_x0000_t32" style="position:absolute;left:6217;top:11484;width:9986;height:25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" strokecolor="black [3040]" strokeweight=".25pt">
                  <v:stroke endarrow="block"/>
                </v:shape>
              </v:group>
            </w:pict>
          </mc:Fallback>
        </mc:AlternateContent>
      </w:r>
    </w:p>
    <w:p w14:paraId="3D98CB41" w14:textId="1704B25C" w:rsidR="00BE6D4D" w:rsidRDefault="00BE6D4D" w:rsidP="006F1C1D">
      <w:pPr>
        <w:pStyle w:val="ECEcorps"/>
      </w:pPr>
    </w:p>
    <w:p w14:paraId="24A6D4E0" w14:textId="627CBC1E" w:rsidR="00BE6D4D" w:rsidRDefault="009321FA" w:rsidP="006F1C1D">
      <w:pPr>
        <w:pStyle w:val="ECEcorps"/>
      </w:pPr>
      <w:r w:rsidRPr="00065E30">
        <w:rPr>
          <w:rFonts w:cstheme="minorHAnsi"/>
          <w:b/>
          <w:bCs/>
        </w:rPr>
        <w:t>F’</w:t>
      </w:r>
      <w:r w:rsidRPr="00065E30">
        <w:rPr>
          <w:rFonts w:cstheme="minorHAnsi"/>
          <w:b/>
          <w:bCs/>
          <w:vertAlign w:val="subscript"/>
        </w:rPr>
        <w:t>1</w:t>
      </w:r>
    </w:p>
    <w:p w14:paraId="7B434EEF" w14:textId="70406988" w:rsidR="00BE6D4D" w:rsidRDefault="00BE6D4D" w:rsidP="006F1C1D">
      <w:pPr>
        <w:pStyle w:val="ECEcorps"/>
      </w:pPr>
    </w:p>
    <w:p w14:paraId="665A9C8F" w14:textId="21C6F5C0" w:rsidR="00BE6D4D" w:rsidRDefault="00BE6D4D" w:rsidP="006F1C1D">
      <w:pPr>
        <w:pStyle w:val="ECEcorps"/>
      </w:pPr>
    </w:p>
    <w:p w14:paraId="37984E98" w14:textId="0AEC8805" w:rsidR="00BE6D4D" w:rsidRDefault="00BE6D4D" w:rsidP="006F1C1D">
      <w:pPr>
        <w:pStyle w:val="ECEcorps"/>
      </w:pPr>
    </w:p>
    <w:p w14:paraId="0890C8F7" w14:textId="0C11F184" w:rsidR="00BE6D4D" w:rsidRDefault="00BE6D4D" w:rsidP="006F1C1D">
      <w:pPr>
        <w:pStyle w:val="ECEcorps"/>
      </w:pPr>
    </w:p>
    <w:p w14:paraId="324FE9AD" w14:textId="4309284A" w:rsidR="00BE6D4D" w:rsidRDefault="009321FA" w:rsidP="006F1C1D">
      <w:pPr>
        <w:pStyle w:val="ECEcorp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F186EE" wp14:editId="094F5255">
                <wp:simplePos x="0" y="0"/>
                <wp:positionH relativeFrom="column">
                  <wp:posOffset>531291</wp:posOffset>
                </wp:positionH>
                <wp:positionV relativeFrom="paragraph">
                  <wp:posOffset>49454</wp:posOffset>
                </wp:positionV>
                <wp:extent cx="998525" cy="251712"/>
                <wp:effectExtent l="0" t="0" r="68580" b="72390"/>
                <wp:wrapNone/>
                <wp:docPr id="454" name="Connecteur droit avec flèche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8525" cy="251712"/>
                        </a:xfrm>
                        <a:prstGeom prst="straightConnector1">
                          <a:avLst/>
                        </a:prstGeom>
                        <a:ln w="31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15D67D" id="Connecteur droit avec flèche 454" o:spid="_x0000_s1026" type="#_x0000_t32" style="position:absolute;margin-left:41.85pt;margin-top:3.9pt;width:78.6pt;height:19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" strokecolor="black [3040]" strokeweight="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5396F4" wp14:editId="43163E1A">
                <wp:simplePos x="0" y="0"/>
                <wp:positionH relativeFrom="column">
                  <wp:posOffset>666115</wp:posOffset>
                </wp:positionH>
                <wp:positionV relativeFrom="paragraph">
                  <wp:posOffset>50581</wp:posOffset>
                </wp:positionV>
                <wp:extent cx="0" cy="65837"/>
                <wp:effectExtent l="0" t="0" r="19050" b="29845"/>
                <wp:wrapNone/>
                <wp:docPr id="452" name="Connecteur droit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8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F7B4B0" id="Connecteur droit 452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45pt,4pt" to="52.4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" strokecolor="black [3040]"/>
            </w:pict>
          </mc:Fallback>
        </mc:AlternateContent>
      </w:r>
    </w:p>
    <w:p w14:paraId="10FC69C2" w14:textId="0FF83629" w:rsidR="00BE6D4D" w:rsidRDefault="00BE6D4D" w:rsidP="006F1C1D">
      <w:pPr>
        <w:pStyle w:val="ECEcorps"/>
      </w:pPr>
    </w:p>
    <w:p w14:paraId="350170C9" w14:textId="4F0BABEF" w:rsidR="00BE6D4D" w:rsidRDefault="00BE6D4D" w:rsidP="006F1C1D">
      <w:pPr>
        <w:pStyle w:val="ECEcorps"/>
      </w:pPr>
    </w:p>
    <w:p w14:paraId="1714C0FC" w14:textId="640C1AB0" w:rsidR="00BE6D4D" w:rsidRDefault="00BE6D4D" w:rsidP="006F1C1D">
      <w:pPr>
        <w:pStyle w:val="ECEcorps"/>
      </w:pPr>
    </w:p>
    <w:p w14:paraId="6D28EB16" w14:textId="2AB6A71A" w:rsidR="00BE6D4D" w:rsidRDefault="00BE6D4D" w:rsidP="006F1C1D">
      <w:pPr>
        <w:pStyle w:val="ECEcorps"/>
      </w:pPr>
    </w:p>
    <w:p w14:paraId="1777D67D" w14:textId="3F0872F3" w:rsidR="00BE6D4D" w:rsidRDefault="00BE6D4D" w:rsidP="006F1C1D">
      <w:pPr>
        <w:pStyle w:val="ECEcorps"/>
      </w:pPr>
    </w:p>
    <w:p w14:paraId="422EBA08" w14:textId="77777777" w:rsidR="004D4E75" w:rsidRDefault="004D4E75" w:rsidP="006F1C1D">
      <w:pPr>
        <w:pStyle w:val="ECEcorps"/>
      </w:pPr>
    </w:p>
    <w:p w14:paraId="00FA036B" w14:textId="76ABB293" w:rsidR="00AB0932" w:rsidRDefault="00AB0932" w:rsidP="00426F81">
      <w:pPr>
        <w:pStyle w:val="ECEcorps"/>
        <w:numPr>
          <w:ilvl w:val="1"/>
          <w:numId w:val="15"/>
        </w:numPr>
      </w:pPr>
      <w:r>
        <w:t xml:space="preserve">Sur le banc d’optique se trouve </w:t>
      </w:r>
      <w:r w:rsidR="00C73BE4">
        <w:t>la modélisation d’</w:t>
      </w:r>
      <w:r>
        <w:t>un objet à l’infini</w:t>
      </w:r>
      <w:r w:rsidR="00535B76">
        <w:t xml:space="preserve"> : </w:t>
      </w:r>
      <w:r w:rsidR="00535B76" w:rsidRPr="00426F81">
        <w:rPr>
          <w:b/>
          <w:caps/>
          <w:u w:val="single"/>
        </w:rPr>
        <w:t>ne pas y toucher</w:t>
      </w:r>
      <w:r w:rsidR="00535B76">
        <w:t>.</w:t>
      </w:r>
    </w:p>
    <w:p w14:paraId="2C9CA29D" w14:textId="77777777" w:rsidR="00426F81" w:rsidRDefault="00990821" w:rsidP="002611E9">
      <w:pPr>
        <w:pStyle w:val="ECEcorps"/>
      </w:pPr>
      <w:r>
        <w:t xml:space="preserve">     </w:t>
      </w:r>
    </w:p>
    <w:p w14:paraId="0F92559F" w14:textId="3A641594" w:rsidR="00AB0932" w:rsidRDefault="002611E9" w:rsidP="002611E9">
      <w:pPr>
        <w:pStyle w:val="ECEcorps"/>
      </w:pPr>
      <w:r>
        <w:t xml:space="preserve"> </w:t>
      </w:r>
      <w:r w:rsidR="00AB0932">
        <w:t>Construire la maquette de la lunette astronomique afocale puis observer directement l’image à travers la lunette.</w:t>
      </w:r>
    </w:p>
    <w:p w14:paraId="094B0927" w14:textId="78DDEE62" w:rsidR="004D4E75" w:rsidRDefault="004D4E75" w:rsidP="00426F81">
      <w:pPr>
        <w:pStyle w:val="ECEcorps"/>
      </w:pPr>
    </w:p>
    <w:tbl>
      <w:tblPr>
        <w:tblStyle w:val="Grilledutableau"/>
        <w:tblpPr w:leftFromText="141" w:rightFromText="141" w:vertAnchor="text" w:horzAnchor="margin" w:tblpY="-5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6804"/>
        <w:gridCol w:w="1418"/>
      </w:tblGrid>
      <w:tr w:rsidR="00AB0932" w14:paraId="41A8D58A" w14:textId="77777777" w:rsidTr="00AB0932">
        <w:tc>
          <w:tcPr>
            <w:tcW w:w="1418" w:type="dxa"/>
            <w:tcBorders>
              <w:top w:val="single" w:sz="18" w:space="0" w:color="auto"/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14:paraId="266C2FA3" w14:textId="77777777" w:rsidR="00AB0932" w:rsidRDefault="00AB0932" w:rsidP="00AB0932">
            <w:pPr>
              <w:jc w:val="center"/>
              <w:rPr>
                <w:bCs/>
                <w:color w:val="auto"/>
                <w:szCs w:val="22"/>
              </w:rPr>
            </w:pPr>
          </w:p>
        </w:tc>
        <w:tc>
          <w:tcPr>
            <w:tcW w:w="6804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14:paraId="1F6C5A48" w14:textId="77777777" w:rsidR="00AB0932" w:rsidRDefault="00AB0932" w:rsidP="00AB0932">
            <w:pPr>
              <w:pStyle w:val="ECEappel"/>
              <w:framePr w:hSpace="0" w:wrap="auto" w:vAnchor="margin" w:hAnchor="text" w:xAlign="left" w:yAlign="inline"/>
            </w:pPr>
            <w:r>
              <w:t>APPEL n°1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6" w:space="0" w:color="auto"/>
            </w:tcBorders>
            <w:shd w:val="clear" w:color="auto" w:fill="D9D9D9"/>
            <w:vAlign w:val="center"/>
          </w:tcPr>
          <w:p w14:paraId="1AD03C5F" w14:textId="77777777" w:rsidR="00AB0932" w:rsidRDefault="00AB0932" w:rsidP="00AB0932">
            <w:pPr>
              <w:jc w:val="center"/>
              <w:rPr>
                <w:bCs/>
                <w:color w:val="auto"/>
                <w:szCs w:val="22"/>
              </w:rPr>
            </w:pPr>
          </w:p>
        </w:tc>
      </w:tr>
      <w:tr w:rsidR="00AB0932" w14:paraId="03CCE954" w14:textId="77777777" w:rsidTr="00AB0932">
        <w:tc>
          <w:tcPr>
            <w:tcW w:w="1418" w:type="dxa"/>
            <w:tcBorders>
              <w:top w:val="single" w:sz="6" w:space="0" w:color="auto"/>
            </w:tcBorders>
            <w:vAlign w:val="center"/>
          </w:tcPr>
          <w:p w14:paraId="0514DE7C" w14:textId="77777777" w:rsidR="00AB0932" w:rsidRPr="00592F79" w:rsidRDefault="00AB0932" w:rsidP="00AB0932">
            <w:pPr>
              <w:jc w:val="center"/>
              <w:rPr>
                <w:bCs/>
                <w:color w:val="auto"/>
                <w:sz w:val="96"/>
                <w:szCs w:val="96"/>
              </w:rPr>
            </w:pPr>
            <w:r w:rsidRPr="00592F79">
              <w:rPr>
                <w:bCs/>
                <w:color w:val="auto"/>
                <w:sz w:val="96"/>
                <w:szCs w:val="96"/>
              </w:rPr>
              <w:sym w:font="Wingdings" w:char="F049"/>
            </w:r>
          </w:p>
        </w:tc>
        <w:tc>
          <w:tcPr>
            <w:tcW w:w="6804" w:type="dxa"/>
            <w:tcBorders>
              <w:top w:val="single" w:sz="6" w:space="0" w:color="auto"/>
            </w:tcBorders>
            <w:vAlign w:val="center"/>
          </w:tcPr>
          <w:p w14:paraId="0CA7FC3D" w14:textId="74F67FD0" w:rsidR="00AB0932" w:rsidRPr="0009288D" w:rsidRDefault="00AB0932" w:rsidP="00AB0932">
            <w:pPr>
              <w:pStyle w:val="ECEappel"/>
              <w:framePr w:hSpace="0" w:wrap="auto" w:vAnchor="margin" w:hAnchor="text" w:xAlign="left" w:yAlign="inline"/>
            </w:pPr>
            <w:r w:rsidRPr="0009288D">
              <w:t xml:space="preserve">Appeler </w:t>
            </w:r>
            <w:r>
              <w:t>le professeur</w:t>
            </w:r>
            <w:r w:rsidRPr="0009288D">
              <w:t xml:space="preserve"> pour lui présenter </w:t>
            </w:r>
            <w:r>
              <w:t>le</w:t>
            </w:r>
            <w:r w:rsidR="004C2A47">
              <w:t xml:space="preserve"> schéma et le</w:t>
            </w:r>
            <w:r>
              <w:t xml:space="preserve"> montage</w:t>
            </w:r>
          </w:p>
          <w:p w14:paraId="238464B0" w14:textId="77777777" w:rsidR="00AB0932" w:rsidRDefault="00AB0932" w:rsidP="00AB0932">
            <w:pPr>
              <w:pStyle w:val="ECEappel"/>
              <w:framePr w:hSpace="0" w:wrap="auto" w:vAnchor="margin" w:hAnchor="text" w:xAlign="left" w:yAlign="inline"/>
              <w:rPr>
                <w:bCs/>
                <w:szCs w:val="22"/>
              </w:rPr>
            </w:pPr>
            <w:r w:rsidRPr="0009288D">
              <w:t>ou en cas de difficulté</w:t>
            </w:r>
          </w:p>
        </w:tc>
        <w:tc>
          <w:tcPr>
            <w:tcW w:w="1418" w:type="dxa"/>
            <w:tcBorders>
              <w:top w:val="single" w:sz="6" w:space="0" w:color="auto"/>
            </w:tcBorders>
            <w:vAlign w:val="center"/>
          </w:tcPr>
          <w:p w14:paraId="29177414" w14:textId="77777777" w:rsidR="00AB0932" w:rsidRDefault="00AB0932" w:rsidP="00AB0932">
            <w:pPr>
              <w:jc w:val="center"/>
              <w:rPr>
                <w:bCs/>
                <w:color w:val="auto"/>
                <w:szCs w:val="22"/>
              </w:rPr>
            </w:pPr>
            <w:r w:rsidRPr="00592F79">
              <w:rPr>
                <w:bCs/>
                <w:color w:val="auto"/>
                <w:sz w:val="96"/>
                <w:szCs w:val="96"/>
              </w:rPr>
              <w:sym w:font="Wingdings" w:char="F049"/>
            </w:r>
          </w:p>
        </w:tc>
      </w:tr>
    </w:tbl>
    <w:p w14:paraId="4788087D" w14:textId="48BA6C04" w:rsidR="00AB0932" w:rsidRDefault="00AB0932" w:rsidP="00AB0932">
      <w:pPr>
        <w:pStyle w:val="ECEcorps"/>
        <w:ind w:left="360"/>
      </w:pPr>
    </w:p>
    <w:p w14:paraId="32CEAFAB" w14:textId="3E360146" w:rsidR="00AB0932" w:rsidRDefault="00AB0932" w:rsidP="00AB0932">
      <w:pPr>
        <w:pStyle w:val="ECEcorps"/>
        <w:ind w:left="360"/>
      </w:pPr>
    </w:p>
    <w:p w14:paraId="38DB9F37" w14:textId="5C77D114" w:rsidR="00AB0932" w:rsidRDefault="00AB0932" w:rsidP="00AB0932">
      <w:pPr>
        <w:pStyle w:val="ECEcorps"/>
        <w:ind w:left="360"/>
      </w:pPr>
    </w:p>
    <w:p w14:paraId="7B9CCCC5" w14:textId="671FE89F" w:rsidR="00AB0932" w:rsidRDefault="00AB0932" w:rsidP="00AB0932">
      <w:pPr>
        <w:pStyle w:val="ECEcorps"/>
        <w:ind w:left="360"/>
      </w:pPr>
    </w:p>
    <w:p w14:paraId="4E2C02F0" w14:textId="09798F9A" w:rsidR="00AB0932" w:rsidRDefault="00AB0932" w:rsidP="00AB0932">
      <w:pPr>
        <w:pStyle w:val="ECEcorps"/>
        <w:ind w:left="360"/>
      </w:pPr>
    </w:p>
    <w:p w14:paraId="1786B554" w14:textId="25E71BB4" w:rsidR="00AB0932" w:rsidRDefault="00AB0932" w:rsidP="00AB0932">
      <w:pPr>
        <w:pStyle w:val="ECEcorps"/>
        <w:ind w:left="360"/>
      </w:pPr>
    </w:p>
    <w:p w14:paraId="2E1E871B" w14:textId="6431F1EB" w:rsidR="00AB0932" w:rsidRDefault="00AB0932" w:rsidP="00AB0932">
      <w:pPr>
        <w:pStyle w:val="ECEcorps"/>
        <w:ind w:left="360"/>
      </w:pPr>
    </w:p>
    <w:p w14:paraId="6B1ABFC7" w14:textId="1EAAC602" w:rsidR="00AB0932" w:rsidRDefault="00AB0932" w:rsidP="00AB0932">
      <w:pPr>
        <w:pStyle w:val="ECEcorps"/>
        <w:ind w:left="360"/>
      </w:pPr>
    </w:p>
    <w:p w14:paraId="3431A760" w14:textId="3CA1F9DD" w:rsidR="00AB0932" w:rsidRDefault="00AB0932" w:rsidP="00426F81">
      <w:pPr>
        <w:pStyle w:val="ECEcorps"/>
        <w:numPr>
          <w:ilvl w:val="1"/>
          <w:numId w:val="15"/>
        </w:numPr>
      </w:pPr>
      <w:r>
        <w:t>Comparer qualitativement l’image observée à travers la lunette et l’image observée à l’œil nu.</w:t>
      </w:r>
    </w:p>
    <w:p w14:paraId="6CD73FB2" w14:textId="77777777" w:rsidR="00426F81" w:rsidRDefault="00426F81" w:rsidP="00426F81">
      <w:pPr>
        <w:pStyle w:val="ECEcorps"/>
      </w:pPr>
    </w:p>
    <w:p w14:paraId="6B7E415A" w14:textId="11CAEF7E" w:rsidR="00AB0932" w:rsidRPr="00A436E8" w:rsidRDefault="00AB0932" w:rsidP="00426F81">
      <w:pPr>
        <w:pStyle w:val="ECEcorps"/>
      </w:pPr>
      <w:r>
        <w:t>En déduire pourquoi une lunette astronomique n’est pas pratique pour l’observation d’un objet terrestre</w:t>
      </w:r>
      <w:r w:rsidR="00B302F1">
        <w:t>.</w:t>
      </w:r>
    </w:p>
    <w:p w14:paraId="50858493" w14:textId="77777777" w:rsidR="00806EA5" w:rsidRPr="00E5503A" w:rsidRDefault="00806EA5" w:rsidP="00806EA5">
      <w:pPr>
        <w:pStyle w:val="ECErponse"/>
      </w:pPr>
      <w:r w:rsidRPr="00E5503A">
        <w:t>…………………………………………………………………………………………………..……….………..……………….</w:t>
      </w:r>
    </w:p>
    <w:p w14:paraId="2D3BCF79" w14:textId="77777777" w:rsidR="00806EA5" w:rsidRPr="00E5503A" w:rsidRDefault="00806EA5" w:rsidP="00806EA5">
      <w:pPr>
        <w:pStyle w:val="ECErponse"/>
      </w:pPr>
      <w:r w:rsidRPr="00E5503A">
        <w:t>…………………………………………………………………………………………..……….………..………………………..</w:t>
      </w:r>
    </w:p>
    <w:p w14:paraId="6A932727" w14:textId="5D4520B1" w:rsidR="00806EA5" w:rsidRDefault="00806EA5" w:rsidP="00806EA5">
      <w:pPr>
        <w:pStyle w:val="ECErponse"/>
      </w:pPr>
      <w:r w:rsidRPr="00E5503A">
        <w:t>…………………………………………………………………………………………………..……….………..………………..</w:t>
      </w:r>
    </w:p>
    <w:p w14:paraId="59E00784" w14:textId="77777777" w:rsidR="00426F81" w:rsidRDefault="00426F81" w:rsidP="00426F81">
      <w:pPr>
        <w:pStyle w:val="ECEpartie"/>
        <w:numPr>
          <w:ilvl w:val="0"/>
          <w:numId w:val="0"/>
        </w:numPr>
        <w:ind w:left="360"/>
      </w:pPr>
      <w:bookmarkStart w:id="7" w:name="_Toc482638815"/>
      <w:bookmarkStart w:id="8" w:name="_Toc500182692"/>
    </w:p>
    <w:p w14:paraId="1058257E" w14:textId="70752A2E" w:rsidR="00E26870" w:rsidRPr="003C13F9" w:rsidRDefault="00E750F7" w:rsidP="00E26870">
      <w:pPr>
        <w:pStyle w:val="ECEpartie"/>
      </w:pPr>
      <w:r>
        <w:lastRenderedPageBreak/>
        <w:t>Passage de la lunette astronomique à la lunette terrestre</w:t>
      </w:r>
      <w:r w:rsidR="00E26870" w:rsidRPr="003C13F9">
        <w:t xml:space="preserve"> </w:t>
      </w:r>
      <w:r w:rsidR="00E26870" w:rsidRPr="00FF78A1">
        <w:rPr>
          <w:b w:val="0"/>
          <w:bCs/>
        </w:rPr>
        <w:t>(</w:t>
      </w:r>
      <w:r w:rsidR="00806EA5">
        <w:rPr>
          <w:b w:val="0"/>
          <w:bCs/>
        </w:rPr>
        <w:t>40</w:t>
      </w:r>
      <w:r w:rsidR="00E26870" w:rsidRPr="00FF78A1">
        <w:rPr>
          <w:b w:val="0"/>
          <w:bCs/>
        </w:rPr>
        <w:t xml:space="preserve"> minutes conseillées)</w:t>
      </w:r>
      <w:bookmarkEnd w:id="7"/>
      <w:bookmarkEnd w:id="8"/>
    </w:p>
    <w:p w14:paraId="20A305F4" w14:textId="77777777" w:rsidR="00E26870" w:rsidRDefault="00E26870" w:rsidP="00E26870">
      <w:pPr>
        <w:pStyle w:val="ECEcorps"/>
        <w:rPr>
          <w:rFonts w:eastAsia="Arial Unicode MS"/>
        </w:rPr>
      </w:pPr>
    </w:p>
    <w:p w14:paraId="440B6F17" w14:textId="77777777" w:rsidR="00431347" w:rsidRPr="00431347" w:rsidRDefault="00431347" w:rsidP="00431347">
      <w:pPr>
        <w:pStyle w:val="Paragraphedeliste"/>
        <w:numPr>
          <w:ilvl w:val="0"/>
          <w:numId w:val="11"/>
        </w:numPr>
        <w:contextualSpacing w:val="0"/>
        <w:rPr>
          <w:vanish/>
          <w:color w:val="auto"/>
        </w:rPr>
      </w:pPr>
    </w:p>
    <w:p w14:paraId="6FCD1A09" w14:textId="0BF49108" w:rsidR="00E26870" w:rsidRDefault="00E750F7" w:rsidP="00426F81">
      <w:pPr>
        <w:pStyle w:val="ECEcorps"/>
        <w:numPr>
          <w:ilvl w:val="1"/>
          <w:numId w:val="4"/>
        </w:numPr>
      </w:pPr>
      <w:r>
        <w:t>Sur le montage de la lunette astronomique afocale, observer</w:t>
      </w:r>
      <w:r w:rsidR="00256850">
        <w:t xml:space="preserve"> sur un écran blanc</w:t>
      </w:r>
      <w:r>
        <w:t xml:space="preserve"> l’image intermédiaire A</w:t>
      </w:r>
      <w:r w:rsidRPr="00E750F7">
        <w:rPr>
          <w:vertAlign w:val="subscript"/>
        </w:rPr>
        <w:t>1</w:t>
      </w:r>
      <w:r>
        <w:t>B</w:t>
      </w:r>
      <w:r w:rsidRPr="00E750F7">
        <w:rPr>
          <w:vertAlign w:val="subscript"/>
        </w:rPr>
        <w:t>1</w:t>
      </w:r>
      <w:r>
        <w:t xml:space="preserve"> de l’objet à l’infini donnée par l’objectif.</w:t>
      </w:r>
    </w:p>
    <w:p w14:paraId="4B156B49" w14:textId="77777777" w:rsidR="00431347" w:rsidRDefault="00431347" w:rsidP="00431347">
      <w:pPr>
        <w:pStyle w:val="ECEcorps"/>
      </w:pPr>
    </w:p>
    <w:p w14:paraId="1B18C2EB" w14:textId="2F3BC2D5" w:rsidR="00E750F7" w:rsidRDefault="00E750F7" w:rsidP="00311BC0">
      <w:pPr>
        <w:pStyle w:val="ECEcorps"/>
      </w:pPr>
      <w:r>
        <w:t xml:space="preserve">Relever </w:t>
      </w:r>
      <w:r w:rsidR="00750B42">
        <w:t>la graduation du banc d’optique où est placé l’écran</w:t>
      </w:r>
      <w:r w:rsidR="00435336">
        <w:t xml:space="preserve"> : Graduation </w:t>
      </w:r>
      <w:r w:rsidR="00705BC4">
        <w:t>= …………………….</w:t>
      </w:r>
    </w:p>
    <w:p w14:paraId="5B37B75D" w14:textId="77777777" w:rsidR="00806EA5" w:rsidRDefault="00806EA5" w:rsidP="009112A5">
      <w:pPr>
        <w:pStyle w:val="ECEcorps"/>
        <w:ind w:left="360"/>
      </w:pPr>
    </w:p>
    <w:p w14:paraId="5E35B2C1" w14:textId="128DD4AC" w:rsidR="009112A5" w:rsidRDefault="00E750F7" w:rsidP="00311BC0">
      <w:pPr>
        <w:pStyle w:val="ECEcorps"/>
      </w:pPr>
      <w:r>
        <w:t>Mesurer la taille</w:t>
      </w:r>
      <w:r w:rsidR="00ED3769">
        <w:t xml:space="preserve"> de l’image intermédiaire </w:t>
      </w:r>
      <w:r w:rsidR="00ED3769" w:rsidRPr="00720C06">
        <w:t>A</w:t>
      </w:r>
      <w:r w:rsidR="00ED3769" w:rsidRPr="00720C06">
        <w:rPr>
          <w:vertAlign w:val="subscript"/>
        </w:rPr>
        <w:t>1</w:t>
      </w:r>
      <w:r w:rsidR="00ED3769" w:rsidRPr="00720C06">
        <w:t>B</w:t>
      </w:r>
      <w:r w:rsidR="00ED3769" w:rsidRPr="00720C06">
        <w:rPr>
          <w:vertAlign w:val="subscript"/>
        </w:rPr>
        <w:t>1</w:t>
      </w:r>
      <w:r w:rsidR="009112A5">
        <w:t xml:space="preserve">. </w:t>
      </w:r>
      <w:r w:rsidR="00ED3769">
        <w:t>Noter sa valeur</w:t>
      </w:r>
      <w:r w:rsidR="00435336">
        <w:t xml:space="preserve"> algébrique : </w:t>
      </w:r>
      <w:r w:rsidR="00705BC4"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m:rPr>
                    <m:nor/>
                  </m:rPr>
                  <w:rPr>
                    <w:i/>
                  </w:rPr>
                  <m:t>A</m:t>
                </m:r>
              </m:e>
              <m:sub>
                <m:r>
                  <m:rPr>
                    <m:nor/>
                  </m:rPr>
                  <w:rPr>
                    <w:i/>
                    <w:iCs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i/>
                  </w:rPr>
                  <m:t>B</m:t>
                </m:r>
              </m:e>
              <m:sub>
                <m:r>
                  <m:rPr>
                    <m:nor/>
                  </m:rPr>
                  <w:rPr>
                    <w:i/>
                  </w:rPr>
                  <m:t>1</m:t>
                </m:r>
              </m:sub>
            </m:sSub>
          </m:e>
        </m:acc>
      </m:oMath>
      <w:r w:rsidR="00705BC4">
        <w:t xml:space="preserve"> = ………………….</w:t>
      </w:r>
    </w:p>
    <w:p w14:paraId="4049A213" w14:textId="5CC21882" w:rsidR="00705BC4" w:rsidRDefault="00705BC4" w:rsidP="00705BC4">
      <w:pPr>
        <w:pStyle w:val="ECEcorps"/>
        <w:ind w:left="360"/>
      </w:pPr>
    </w:p>
    <w:p w14:paraId="2C13E141" w14:textId="77777777" w:rsidR="00311BC0" w:rsidRDefault="00311BC0" w:rsidP="00311BC0">
      <w:pPr>
        <w:pStyle w:val="ECEcorps"/>
      </w:pPr>
    </w:p>
    <w:p w14:paraId="50F825CC" w14:textId="77777777" w:rsidR="00311BC0" w:rsidRDefault="009112A5" w:rsidP="00311BC0">
      <w:pPr>
        <w:pStyle w:val="ECEcorps"/>
        <w:numPr>
          <w:ilvl w:val="1"/>
          <w:numId w:val="16"/>
        </w:numPr>
      </w:pPr>
      <w:r>
        <w:t>On souhaite insérer, entre l’objectif et l’oculaire, la troisième lentille mise à disposition</w:t>
      </w:r>
      <w:r w:rsidR="00ED3769">
        <w:t>. Elle doit</w:t>
      </w:r>
      <w:r w:rsidR="00311BC0">
        <w:t xml:space="preserve"> servir de </w:t>
      </w:r>
    </w:p>
    <w:p w14:paraId="7E49E808" w14:textId="77777777" w:rsidR="00311BC0" w:rsidRDefault="009112A5" w:rsidP="00311BC0">
      <w:pPr>
        <w:pStyle w:val="ECEcorps"/>
      </w:pPr>
      <w:r>
        <w:t>« </w:t>
      </w:r>
      <w:proofErr w:type="gramStart"/>
      <w:r>
        <w:t>véhicule</w:t>
      </w:r>
      <w:proofErr w:type="gramEnd"/>
      <w:r>
        <w:t> »</w:t>
      </w:r>
      <w:r w:rsidR="00FC5DA8">
        <w:t xml:space="preserve">. </w:t>
      </w:r>
    </w:p>
    <w:p w14:paraId="482A21AD" w14:textId="77777777" w:rsidR="00311BC0" w:rsidRPr="00311BC0" w:rsidRDefault="00311BC0" w:rsidP="00311BC0">
      <w:pPr>
        <w:pStyle w:val="ECEcorps"/>
        <w:rPr>
          <w:sz w:val="12"/>
          <w:szCs w:val="12"/>
        </w:rPr>
      </w:pPr>
    </w:p>
    <w:p w14:paraId="62491A99" w14:textId="77777777" w:rsidR="00324D4C" w:rsidRDefault="00FC5DA8" w:rsidP="00311BC0">
      <w:pPr>
        <w:pStyle w:val="ECEcorps"/>
      </w:pPr>
      <w:r>
        <w:t>On note O</w:t>
      </w:r>
      <w:r w:rsidR="009112A5">
        <w:t xml:space="preserve"> </w:t>
      </w:r>
      <w:r>
        <w:t>son</w:t>
      </w:r>
      <w:r w:rsidR="009112A5">
        <w:t xml:space="preserve"> centre optique et</w:t>
      </w:r>
      <w:r w:rsidR="003454C6">
        <w:t xml:space="preserve"> F’ son foyer image.</w:t>
      </w:r>
      <w:r w:rsidR="009112A5">
        <w:t xml:space="preserve"> </w:t>
      </w:r>
      <w:r w:rsidR="00C82E4A">
        <w:t>On considère A</w:t>
      </w:r>
      <w:r w:rsidR="00C82E4A">
        <w:rPr>
          <w:vertAlign w:val="subscript"/>
        </w:rPr>
        <w:t>1</w:t>
      </w:r>
      <w:r w:rsidR="00C82E4A">
        <w:t>B</w:t>
      </w:r>
      <w:r w:rsidR="00C82E4A">
        <w:rPr>
          <w:vertAlign w:val="subscript"/>
        </w:rPr>
        <w:t>1</w:t>
      </w:r>
      <w:r w:rsidR="00C82E4A">
        <w:t xml:space="preserve"> comme l’objet de la lentille « véhicule ».</w:t>
      </w:r>
      <w:r w:rsidR="00E6795D">
        <w:t xml:space="preserve"> </w:t>
      </w:r>
    </w:p>
    <w:p w14:paraId="5B10FF1C" w14:textId="56C5187B" w:rsidR="00311BC0" w:rsidRDefault="009112A5" w:rsidP="00311BC0">
      <w:pPr>
        <w:pStyle w:val="ECEcorps"/>
      </w:pPr>
      <w:r>
        <w:t>Le « véhicule » donne de A</w:t>
      </w:r>
      <w:r w:rsidRPr="009112A5">
        <w:rPr>
          <w:vertAlign w:val="subscript"/>
        </w:rPr>
        <w:t>1</w:t>
      </w:r>
      <w:r>
        <w:t>B</w:t>
      </w:r>
      <w:r w:rsidRPr="009112A5">
        <w:rPr>
          <w:vertAlign w:val="subscript"/>
        </w:rPr>
        <w:t>1</w:t>
      </w:r>
      <w:r>
        <w:t xml:space="preserve"> une image </w:t>
      </w:r>
      <w:r w:rsidR="00C1488A">
        <w:t>A</w:t>
      </w:r>
      <w:r w:rsidR="00C1488A" w:rsidRPr="009112A5">
        <w:rPr>
          <w:vertAlign w:val="subscript"/>
        </w:rPr>
        <w:t>2</w:t>
      </w:r>
      <w:r w:rsidR="00C1488A">
        <w:t>B</w:t>
      </w:r>
      <w:r w:rsidR="00C1488A" w:rsidRPr="009112A5">
        <w:rPr>
          <w:vertAlign w:val="subscript"/>
        </w:rPr>
        <w:t>2</w:t>
      </w:r>
      <w:r w:rsidR="00C1488A">
        <w:t xml:space="preserve"> </w:t>
      </w:r>
      <w:r>
        <w:t>réelle et renversée.</w:t>
      </w:r>
      <w:r w:rsidR="00874A9F">
        <w:t xml:space="preserve"> La distance A</w:t>
      </w:r>
      <w:r w:rsidR="00874A9F" w:rsidRPr="00874A9F">
        <w:rPr>
          <w:vertAlign w:val="subscript"/>
        </w:rPr>
        <w:t>1</w:t>
      </w:r>
      <w:r w:rsidR="00874A9F">
        <w:t>A</w:t>
      </w:r>
      <w:r w:rsidR="00874A9F" w:rsidRPr="00874A9F">
        <w:rPr>
          <w:vertAlign w:val="subscript"/>
        </w:rPr>
        <w:t>2</w:t>
      </w:r>
      <w:r w:rsidR="00874A9F">
        <w:t xml:space="preserve"> doit vérifier la relation</w:t>
      </w:r>
      <w:r w:rsidR="00311BC0">
        <w:t> :</w:t>
      </w:r>
    </w:p>
    <w:p w14:paraId="5F4D7934" w14:textId="2E6106FB" w:rsidR="009112A5" w:rsidRDefault="00BB5FA3" w:rsidP="00311BC0">
      <w:pPr>
        <w:pStyle w:val="ECEcorps"/>
        <w:jc w:val="center"/>
      </w:pP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m:rPr>
                    <m:nor/>
                  </m:rPr>
                  <w:rPr>
                    <w:i/>
                  </w:rPr>
                  <m:t>A</m:t>
                </m:r>
              </m:e>
              <m:sub>
                <m:r>
                  <m:rPr>
                    <m:nor/>
                  </m:rPr>
                  <w:rPr>
                    <w:i/>
                    <w:iCs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i/>
                  </w:rPr>
                  <m:t>A</m:t>
                </m:r>
              </m:e>
              <m:sub>
                <m:r>
                  <m:rPr>
                    <m:nor/>
                  </m:rPr>
                  <w:rPr>
                    <w:i/>
                  </w:rPr>
                  <m:t>2</m:t>
                </m:r>
              </m:sub>
            </m:sSub>
          </m:e>
        </m:acc>
      </m:oMath>
      <w:r w:rsidR="00874A9F" w:rsidRPr="00874A9F">
        <w:t xml:space="preserve"> =</w:t>
      </w:r>
      <w:r w:rsidR="00311BC0">
        <w:t> </w:t>
      </w:r>
      <w:r w:rsidR="00874A9F" w:rsidRPr="00874A9F">
        <w:t>4</w:t>
      </w:r>
      <w:r w:rsidR="00311BC0">
        <w:t xml:space="preserve"> × 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nor/>
              </m:rPr>
              <w:rPr>
                <w:i/>
                <w:iCs/>
              </w:rPr>
              <m:t>OF</m:t>
            </m:r>
            <m:r>
              <m:rPr>
                <m:nor/>
              </m:rPr>
              <w:rPr>
                <w:rFonts w:ascii="Cambria Math"/>
                <w:i/>
                <w:iCs/>
              </w:rPr>
              <m:t xml:space="preserve"> </m:t>
            </m:r>
            <m:r>
              <m:rPr>
                <m:nor/>
              </m:rPr>
              <m:t>'</m:t>
            </m:r>
          </m:e>
        </m:acc>
      </m:oMath>
      <w:r w:rsidR="00874A9F" w:rsidRPr="00874A9F">
        <w:t>.</w:t>
      </w:r>
    </w:p>
    <w:p w14:paraId="4EF96738" w14:textId="77777777" w:rsidR="00311BC0" w:rsidRPr="00311BC0" w:rsidRDefault="00311BC0" w:rsidP="00311BC0">
      <w:pPr>
        <w:pStyle w:val="ECEcorps"/>
        <w:rPr>
          <w:sz w:val="12"/>
          <w:szCs w:val="12"/>
        </w:rPr>
      </w:pPr>
    </w:p>
    <w:p w14:paraId="58C1034D" w14:textId="6E0B3556" w:rsidR="00043DC8" w:rsidRDefault="00874A9F" w:rsidP="00311BC0">
      <w:pPr>
        <w:pStyle w:val="ECEcorps"/>
      </w:pPr>
      <w:r>
        <w:t>Compléter le schéma ci-dessous en plaçant les points A</w:t>
      </w:r>
      <w:r w:rsidRPr="00874A9F">
        <w:rPr>
          <w:vertAlign w:val="subscript"/>
        </w:rPr>
        <w:t>1</w:t>
      </w:r>
      <w:r>
        <w:t xml:space="preserve"> et A</w:t>
      </w:r>
      <w:r w:rsidRPr="00874A9F">
        <w:rPr>
          <w:vertAlign w:val="subscript"/>
        </w:rPr>
        <w:t>2</w:t>
      </w:r>
      <w:r>
        <w:t>.</w:t>
      </w:r>
    </w:p>
    <w:p w14:paraId="3F0A062D" w14:textId="77777777" w:rsidR="00311BC0" w:rsidRDefault="00311BC0" w:rsidP="00311BC0">
      <w:pPr>
        <w:pStyle w:val="ECEcorps"/>
      </w:pPr>
    </w:p>
    <w:p w14:paraId="7DBE6C42" w14:textId="77777777" w:rsidR="00043DC8" w:rsidRDefault="00043DC8" w:rsidP="00874A9F">
      <w:pPr>
        <w:pStyle w:val="ECEcorps"/>
        <w:ind w:left="360"/>
      </w:pPr>
    </w:p>
    <w:p w14:paraId="7446E98E" w14:textId="3DE881AF" w:rsidR="005E3533" w:rsidRDefault="00043DC8" w:rsidP="00874A9F">
      <w:pPr>
        <w:pStyle w:val="ECEcorps"/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3667491" wp14:editId="6D6952CE">
                <wp:simplePos x="0" y="0"/>
                <wp:positionH relativeFrom="margin">
                  <wp:align>left</wp:align>
                </wp:positionH>
                <wp:positionV relativeFrom="paragraph">
                  <wp:posOffset>-140306</wp:posOffset>
                </wp:positionV>
                <wp:extent cx="6652260" cy="1887935"/>
                <wp:effectExtent l="0" t="38100" r="0" b="74295"/>
                <wp:wrapNone/>
                <wp:docPr id="40" name="Groupe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2260" cy="1887935"/>
                          <a:chOff x="0" y="38087"/>
                          <a:chExt cx="6652260" cy="1887935"/>
                        </a:xfrm>
                      </wpg:grpSpPr>
                      <wps:wsp>
                        <wps:cNvPr id="41" name="Zone de texte 41"/>
                        <wps:cNvSpPr txBox="1"/>
                        <wps:spPr>
                          <a:xfrm>
                            <a:off x="3909060" y="38099"/>
                            <a:ext cx="762000" cy="259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B65158" w14:textId="6971D1F7" w:rsidR="00043DC8" w:rsidRDefault="007C1E91" w:rsidP="00043DC8">
                              <w:r>
                                <w:t>Véhicule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Zone de texte 42"/>
                        <wps:cNvSpPr txBox="1"/>
                        <wps:spPr>
                          <a:xfrm>
                            <a:off x="1135380" y="38087"/>
                            <a:ext cx="762000" cy="2590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1263DAA" w14:textId="77777777" w:rsidR="00043DC8" w:rsidRDefault="00043DC8" w:rsidP="00043DC8">
                              <w:r>
                                <w:t>Objectif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Zone de texte 43"/>
                        <wps:cNvSpPr txBox="1"/>
                        <wps:spPr>
                          <a:xfrm>
                            <a:off x="0" y="228600"/>
                            <a:ext cx="975360" cy="4419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F1FF7DB" w14:textId="77777777" w:rsidR="00043DC8" w:rsidRDefault="00043DC8" w:rsidP="00043DC8">
                              <w:r>
                                <w:t>Objet éloigné « à l’infini 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5" name="Groupe 45"/>
                        <wpg:cNvGrpSpPr/>
                        <wpg:grpSpPr>
                          <a:xfrm>
                            <a:off x="60960" y="38100"/>
                            <a:ext cx="6591300" cy="1887922"/>
                            <a:chOff x="137160" y="654603"/>
                            <a:chExt cx="6591300" cy="1889470"/>
                          </a:xfrm>
                        </wpg:grpSpPr>
                        <wpg:grpSp>
                          <wpg:cNvPr id="46" name="Groupe 46"/>
                          <wpg:cNvGrpSpPr/>
                          <wpg:grpSpPr>
                            <a:xfrm>
                              <a:off x="137160" y="830673"/>
                              <a:ext cx="6591300" cy="1713400"/>
                              <a:chOff x="137160" y="830673"/>
                              <a:chExt cx="6591300" cy="1713400"/>
                            </a:xfrm>
                          </wpg:grpSpPr>
                          <wpg:grpSp>
                            <wpg:cNvPr id="47" name="Groupe 47"/>
                            <wpg:cNvGrpSpPr/>
                            <wpg:grpSpPr>
                              <a:xfrm>
                                <a:off x="137160" y="1081805"/>
                                <a:ext cx="6591300" cy="1462268"/>
                                <a:chOff x="137160" y="1081860"/>
                                <a:chExt cx="6591300" cy="1462343"/>
                              </a:xfrm>
                            </wpg:grpSpPr>
                            <wpg:grpSp>
                              <wpg:cNvPr id="48" name="Groupe 48"/>
                              <wpg:cNvGrpSpPr/>
                              <wpg:grpSpPr>
                                <a:xfrm>
                                  <a:off x="579120" y="1081860"/>
                                  <a:ext cx="6149340" cy="1462343"/>
                                  <a:chOff x="457200" y="1081860"/>
                                  <a:chExt cx="6149340" cy="1462343"/>
                                </a:xfrm>
                              </wpg:grpSpPr>
                              <wps:wsp>
                                <wps:cNvPr id="49" name="Connecteur droit 49"/>
                                <wps:cNvCnPr/>
                                <wps:spPr>
                                  <a:xfrm>
                                    <a:off x="457200" y="1782425"/>
                                    <a:ext cx="5760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000000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0" name="Connecteur droit avec flèche 50"/>
                                <wps:cNvCnPr/>
                                <wps:spPr>
                                  <a:xfrm flipV="1">
                                    <a:off x="1388258" y="1081860"/>
                                    <a:ext cx="0" cy="1440000"/>
                                  </a:xfrm>
                                  <a:prstGeom prst="straightConnector1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headEnd type="triangle"/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1" name="Zone de texte 51"/>
                                <wps:cNvSpPr txBox="1"/>
                                <wps:spPr>
                                  <a:xfrm>
                                    <a:off x="1089660" y="1767845"/>
                                    <a:ext cx="419100" cy="3200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D13102" w14:textId="77777777" w:rsidR="00043DC8" w:rsidRPr="00201F49" w:rsidRDefault="00043DC8" w:rsidP="00043DC8">
                                      <w:pPr>
                                        <w:rPr>
                                          <w:rFonts w:cstheme="minorHAnsi"/>
                                          <w:b/>
                                          <w:bCs/>
                                          <w:vertAlign w:val="subscript"/>
                                        </w:rPr>
                                      </w:pPr>
                                      <w:r w:rsidRPr="00201F49">
                                        <w:rPr>
                                          <w:rFonts w:cstheme="minorHAnsi"/>
                                          <w:b/>
                                          <w:bCs/>
                                        </w:rPr>
                                        <w:t>O</w:t>
                                      </w:r>
                                      <w:r w:rsidRPr="00201F49">
                                        <w:rPr>
                                          <w:rFonts w:cstheme="minorHAnsi"/>
                                          <w:b/>
                                          <w:bCs/>
                                          <w:vertAlign w:val="sub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" name="Zone de texte 52"/>
                                <wps:cNvSpPr txBox="1"/>
                                <wps:spPr>
                                  <a:xfrm>
                                    <a:off x="6187440" y="1645835"/>
                                    <a:ext cx="419100" cy="3200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70DE9D" w14:textId="77777777" w:rsidR="00043DC8" w:rsidRPr="00201F49" w:rsidRDefault="00043DC8" w:rsidP="00043DC8">
                                      <w:pPr>
                                        <w:rPr>
                                          <w:rFonts w:cstheme="minorHAnsi"/>
                                          <w:b/>
                                          <w:bCs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cstheme="minorHAnsi"/>
                                          <w:b/>
                                          <w:bCs/>
                                        </w:rPr>
                                        <w:t>(Δ)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" name="Connecteur droit avec flèche 53"/>
                                <wps:cNvCnPr/>
                                <wps:spPr>
                                  <a:xfrm flipV="1">
                                    <a:off x="4221480" y="1103693"/>
                                    <a:ext cx="0" cy="1440510"/>
                                  </a:xfrm>
                                  <a:prstGeom prst="straightConnector1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headEnd type="triangle"/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4" name="Zone de texte 54"/>
                                <wps:cNvSpPr txBox="1"/>
                                <wps:spPr>
                                  <a:xfrm>
                                    <a:off x="3985260" y="1752006"/>
                                    <a:ext cx="419100" cy="3200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14EF80" w14:textId="5BCAF687" w:rsidR="00043DC8" w:rsidRPr="00201F49" w:rsidRDefault="00043DC8" w:rsidP="00043DC8">
                                      <w:pPr>
                                        <w:rPr>
                                          <w:rFonts w:cstheme="minorHAnsi"/>
                                          <w:b/>
                                          <w:bCs/>
                                          <w:vertAlign w:val="subscript"/>
                                        </w:rPr>
                                      </w:pPr>
                                      <w:r w:rsidRPr="00201F49">
                                        <w:rPr>
                                          <w:rFonts w:cstheme="minorHAnsi"/>
                                          <w:b/>
                                          <w:bCs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5" name="Zone de texte 55"/>
                              <wps:cNvSpPr txBox="1"/>
                              <wps:spPr>
                                <a:xfrm>
                                  <a:off x="2979420" y="1469669"/>
                                  <a:ext cx="647700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713C96" w14:textId="42097C7B" w:rsidR="00043DC8" w:rsidRPr="003A7D7F" w:rsidRDefault="00043DC8" w:rsidP="00043DC8">
                                    <w:pPr>
                                      <w:jc w:val="center"/>
                                      <w:rPr>
                                        <w:rFonts w:cstheme="minorHAnsi"/>
                                        <w:b/>
                                        <w:bCs/>
                                        <w:color w:val="0000FF"/>
                                        <w:vertAlign w:val="subscript"/>
                                      </w:rPr>
                                    </w:pPr>
                                    <w:r w:rsidRPr="00065E30">
                                      <w:rPr>
                                        <w:rFonts w:cstheme="minorHAnsi"/>
                                        <w:b/>
                                        <w:bCs/>
                                        <w:color w:val="auto"/>
                                      </w:rPr>
                                      <w:t>F’</w:t>
                                    </w:r>
                                    <w:r w:rsidRPr="00065E30">
                                      <w:rPr>
                                        <w:rFonts w:cstheme="minorHAnsi"/>
                                        <w:b/>
                                        <w:bCs/>
                                        <w:color w:val="auto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  <w:p w14:paraId="752E17B6" w14:textId="77777777" w:rsidR="00043DC8" w:rsidRPr="00065E30" w:rsidRDefault="00043DC8" w:rsidP="00043DC8">
                                    <w:pPr>
                                      <w:jc w:val="center"/>
                                      <w:rPr>
                                        <w:rFonts w:cstheme="minorHAnsi"/>
                                        <w:b/>
                                        <w:bCs/>
                                        <w:color w:val="auto"/>
                                        <w:vertAlign w:val="subscript"/>
                                      </w:rPr>
                                    </w:pPr>
                                    <w:r w:rsidRPr="00065E30">
                                      <w:rPr>
                                        <w:rFonts w:cstheme="minorHAnsi"/>
                                        <w:b/>
                                        <w:bCs/>
                                        <w:color w:val="auto"/>
                                        <w:vertAlign w:val="subscript"/>
                                      </w:rPr>
                                      <w:t>|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Zone de texte 56"/>
                              <wps:cNvSpPr txBox="1"/>
                              <wps:spPr>
                                <a:xfrm>
                                  <a:off x="152400" y="1661133"/>
                                  <a:ext cx="480060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B41F43" w14:textId="77777777" w:rsidR="00043DC8" w:rsidRPr="003A7D7F" w:rsidRDefault="00BB5FA3" w:rsidP="00043DC8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bCs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∞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Zone de texte 57"/>
                              <wps:cNvSpPr txBox="1"/>
                              <wps:spPr>
                                <a:xfrm>
                                  <a:off x="137160" y="1226771"/>
                                  <a:ext cx="480060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B24918C" w14:textId="77777777" w:rsidR="00043DC8" w:rsidRPr="003A7D7F" w:rsidRDefault="00BB5FA3" w:rsidP="00043DC8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bCs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∞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Zone de texte 89"/>
                              <wps:cNvSpPr txBox="1"/>
                              <wps:spPr>
                                <a:xfrm>
                                  <a:off x="4536558" y="1469669"/>
                                  <a:ext cx="647700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A59593" w14:textId="189FEC6C" w:rsidR="007C1E91" w:rsidRPr="003A7D7F" w:rsidRDefault="007C1E91" w:rsidP="00043DC8">
                                    <w:pPr>
                                      <w:jc w:val="center"/>
                                      <w:rPr>
                                        <w:rFonts w:cstheme="minorHAnsi"/>
                                        <w:b/>
                                        <w:bCs/>
                                        <w:color w:val="0000FF"/>
                                        <w:vertAlign w:val="subscript"/>
                                      </w:rPr>
                                    </w:pPr>
                                    <w:r w:rsidRPr="00065E30">
                                      <w:rPr>
                                        <w:rFonts w:cstheme="minorHAnsi"/>
                                        <w:b/>
                                        <w:bCs/>
                                        <w:color w:val="auto"/>
                                      </w:rPr>
                                      <w:t>F’</w:t>
                                    </w:r>
                                  </w:p>
                                  <w:p w14:paraId="2668235D" w14:textId="77777777" w:rsidR="007C1E91" w:rsidRPr="00065E30" w:rsidRDefault="007C1E91" w:rsidP="00043DC8">
                                    <w:pPr>
                                      <w:jc w:val="center"/>
                                      <w:rPr>
                                        <w:rFonts w:cstheme="minorHAnsi"/>
                                        <w:b/>
                                        <w:bCs/>
                                        <w:color w:val="auto"/>
                                        <w:vertAlign w:val="subscript"/>
                                      </w:rPr>
                                    </w:pPr>
                                    <w:r w:rsidRPr="00065E30">
                                      <w:rPr>
                                        <w:rFonts w:cstheme="minorHAnsi"/>
                                        <w:b/>
                                        <w:bCs/>
                                        <w:color w:val="auto"/>
                                        <w:vertAlign w:val="subscript"/>
                                      </w:rPr>
                                      <w:t>|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8" name="Zone de texte 58"/>
                            <wps:cNvSpPr txBox="1"/>
                            <wps:spPr>
                              <a:xfrm>
                                <a:off x="1303020" y="845920"/>
                                <a:ext cx="434340" cy="320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10C627" w14:textId="77777777" w:rsidR="00043DC8" w:rsidRPr="00CF689B" w:rsidRDefault="00043DC8" w:rsidP="00043DC8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(L</w:t>
                                  </w:r>
                                  <w:r>
                                    <w:rPr>
                                      <w:b/>
                                      <w:bCs/>
                                      <w:vertAlign w:val="subscript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" name="Zone de texte 59"/>
                            <wps:cNvSpPr txBox="1"/>
                            <wps:spPr>
                              <a:xfrm>
                                <a:off x="4175760" y="830673"/>
                                <a:ext cx="434340" cy="320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3B574A" w14:textId="33882A9D" w:rsidR="00043DC8" w:rsidRPr="00CF689B" w:rsidRDefault="00043DC8" w:rsidP="00043DC8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(L)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0" name="Groupe 60"/>
                          <wpg:cNvGrpSpPr/>
                          <wpg:grpSpPr>
                            <a:xfrm>
                              <a:off x="5646420" y="654603"/>
                              <a:ext cx="619080" cy="617932"/>
                              <a:chOff x="1402080" y="654603"/>
                              <a:chExt cx="619080" cy="617932"/>
                            </a:xfrm>
                          </wpg:grpSpPr>
                          <wpg:grpSp>
                            <wpg:cNvPr id="61" name="Groupe 61"/>
                            <wpg:cNvGrpSpPr/>
                            <wpg:grpSpPr>
                              <a:xfrm>
                                <a:off x="1402080" y="654603"/>
                                <a:ext cx="619080" cy="617932"/>
                                <a:chOff x="1402080" y="654603"/>
                                <a:chExt cx="619080" cy="617932"/>
                              </a:xfrm>
                            </wpg:grpSpPr>
                            <wps:wsp>
                              <wps:cNvPr id="62" name="Zone de texte 62"/>
                              <wps:cNvSpPr txBox="1"/>
                              <wps:spPr>
                                <a:xfrm>
                                  <a:off x="1693500" y="982975"/>
                                  <a:ext cx="327660" cy="28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0326CB" w14:textId="77777777" w:rsidR="00043DC8" w:rsidRPr="00EB3DC0" w:rsidRDefault="00043DC8" w:rsidP="00043DC8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EB3DC0">
                                      <w:rPr>
                                        <w:b/>
                                        <w:bCs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8" name="Connecteur droit avec flèche 448"/>
                              <wps:cNvCnPr/>
                              <wps:spPr>
                                <a:xfrm flipV="1">
                                  <a:off x="1638300" y="654603"/>
                                  <a:ext cx="0" cy="3600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rgbClr val="00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49" name="Zone de texte 449"/>
                              <wps:cNvSpPr txBox="1"/>
                              <wps:spPr>
                                <a:xfrm>
                                  <a:off x="1402080" y="700596"/>
                                  <a:ext cx="327660" cy="213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3BEEB6" w14:textId="77777777" w:rsidR="00043DC8" w:rsidRPr="00EB3DC0" w:rsidRDefault="00043DC8" w:rsidP="00043DC8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EB3DC0">
                                      <w:rPr>
                                        <w:b/>
                                        <w:bCs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50" name="Connecteur droit avec flèche 450"/>
                            <wps:cNvCnPr/>
                            <wps:spPr>
                              <a:xfrm>
                                <a:off x="1630680" y="1013353"/>
                                <a:ext cx="3600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667491" id="Groupe 40" o:spid="_x0000_s1085" style="position:absolute;left:0;text-align:left;margin-left:0;margin-top:-11.05pt;width:523.8pt;height:148.65pt;z-index:251673600;mso-position-horizontal:left;mso-position-horizontal-relative:margin;mso-height-relative:margin" coordorigin=",380" coordsize="66522,18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">
                <v:shape id="Zone de texte 41" o:spid="_x0000_s1086" type="#_x0000_t202" style="position:absolute;left:39090;top:380;width:7620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<v:textbox>
                    <w:txbxContent>
                      <w:p w14:paraId="21B65158" w14:textId="6971D1F7" w:rsidR="00043DC8" w:rsidRDefault="007C1E91" w:rsidP="00043DC8">
                        <w:r>
                          <w:t>Véhicule</w:t>
                        </w:r>
                      </w:p>
                    </w:txbxContent>
                  </v:textbox>
                </v:shape>
                <v:shape id="Zone de texte 42" o:spid="_x0000_s1087" type="#_x0000_t202" style="position:absolute;left:11353;top:380;width:7620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" fillcolor="white [3201]" stroked="f" strokeweight=".5pt">
                  <v:textbox>
                    <w:txbxContent>
                      <w:p w14:paraId="51263DAA" w14:textId="77777777" w:rsidR="00043DC8" w:rsidRDefault="00043DC8" w:rsidP="00043DC8">
                        <w:r>
                          <w:t>Objectif</w:t>
                        </w:r>
                      </w:p>
                    </w:txbxContent>
                  </v:textbox>
                </v:shape>
                <v:shape id="Zone de texte 43" o:spid="_x0000_s1088" type="#_x0000_t202" style="position:absolute;top:2286;width:9753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" fillcolor="white [3201]" stroked="f" strokeweight=".5pt">
                  <v:textbox>
                    <w:txbxContent>
                      <w:p w14:paraId="1F1FF7DB" w14:textId="77777777" w:rsidR="00043DC8" w:rsidRDefault="00043DC8" w:rsidP="00043DC8">
                        <w:r>
                          <w:t>Objet éloigné « à l’infini »</w:t>
                        </w:r>
                      </w:p>
                    </w:txbxContent>
                  </v:textbox>
                </v:shape>
                <v:group id="Groupe 45" o:spid="_x0000_s1089" style="position:absolute;left:609;top:381;width:65913;height:18879" coordorigin="1371,6546" coordsize="65913,1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group id="Groupe 46" o:spid="_x0000_s1090" style="position:absolute;left:1371;top:8306;width:65913;height:17134" coordorigin="1371,8306" coordsize="65913,17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group id="Groupe 47" o:spid="_x0000_s1091" style="position:absolute;left:1371;top:10818;width:65913;height:14622" coordorigin="1371,10818" coordsize="65913,1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<v:group id="Groupe 48" o:spid="_x0000_s1092" style="position:absolute;left:5791;top:10818;width:61493;height:14624" coordorigin="4572,10818" coordsize="61493,1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  <v:line id="Connecteur droit 49" o:spid="_x0000_s1093" style="position:absolute;visibility:visible;mso-wrap-style:square" from="4572,17824" to="62172,17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" strokeweight="1pt"/>
                        <v:shape id="Connecteur droit avec flèche 50" o:spid="_x0000_s1094" type="#_x0000_t32" style="position:absolute;left:13882;top:10818;width:0;height:144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" strokecolor="black [3213]" strokeweight="1pt">
                          <v:stroke startarrow="block" endarrow="block"/>
                        </v:shape>
                        <v:shape id="Zone de texte 51" o:spid="_x0000_s1095" type="#_x0000_t202" style="position:absolute;left:10896;top:17678;width:4191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        <v:textbox>
                            <w:txbxContent>
                              <w:p w14:paraId="13D13102" w14:textId="77777777" w:rsidR="00043DC8" w:rsidRPr="00201F49" w:rsidRDefault="00043DC8" w:rsidP="00043DC8">
                                <w:pPr>
                                  <w:rPr>
                                    <w:rFonts w:cstheme="minorHAnsi"/>
                                    <w:b/>
                                    <w:bCs/>
                                    <w:vertAlign w:val="subscript"/>
                                  </w:rPr>
                                </w:pPr>
                                <w:r w:rsidRPr="00201F49">
                                  <w:rPr>
                                    <w:rFonts w:cstheme="minorHAnsi"/>
                                    <w:b/>
                                    <w:bCs/>
                                  </w:rPr>
                                  <w:t>O</w:t>
                                </w:r>
                                <w:r w:rsidRPr="00201F49">
                                  <w:rPr>
                                    <w:rFonts w:cstheme="minorHAnsi"/>
                                    <w:b/>
                                    <w:bCs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Zone de texte 52" o:spid="_x0000_s1096" type="#_x0000_t202" style="position:absolute;left:61874;top:16458;width:4191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        <v:textbox>
                            <w:txbxContent>
                              <w:p w14:paraId="6B70DE9D" w14:textId="77777777" w:rsidR="00043DC8" w:rsidRPr="00201F49" w:rsidRDefault="00043DC8" w:rsidP="00043DC8">
                                <w:pPr>
                                  <w:rPr>
                                    <w:rFonts w:cstheme="minorHAnsi"/>
                                    <w:b/>
                                    <w:bCs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</w:rPr>
                                  <w:t>(Δ)</w:t>
                                </w:r>
                              </w:p>
                            </w:txbxContent>
                          </v:textbox>
                        </v:shape>
                        <v:shape id="Connecteur droit avec flèche 53" o:spid="_x0000_s1097" type="#_x0000_t32" style="position:absolute;left:42214;top:11036;width:0;height:144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" strokecolor="black [3213]" strokeweight="1pt">
                          <v:stroke startarrow="block" endarrow="block"/>
                        </v:shape>
                        <v:shape id="Zone de texte 54" o:spid="_x0000_s1098" type="#_x0000_t202" style="position:absolute;left:39852;top:17520;width:4191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        <v:textbox>
                            <w:txbxContent>
                              <w:p w14:paraId="3214EF80" w14:textId="5BCAF687" w:rsidR="00043DC8" w:rsidRPr="00201F49" w:rsidRDefault="00043DC8" w:rsidP="00043DC8">
                                <w:pPr>
                                  <w:rPr>
                                    <w:rFonts w:cstheme="minorHAnsi"/>
                                    <w:b/>
                                    <w:bCs/>
                                    <w:vertAlign w:val="subscript"/>
                                  </w:rPr>
                                </w:pPr>
                                <w:r w:rsidRPr="00201F49">
                                  <w:rPr>
                                    <w:rFonts w:cstheme="minorHAnsi"/>
                                    <w:b/>
                                    <w:bCs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</v:group>
                      <v:shape id="Zone de texte 55" o:spid="_x0000_s1099" type="#_x0000_t202" style="position:absolute;left:29794;top:14696;width:6477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      <v:textbox>
                          <w:txbxContent>
                            <w:p w14:paraId="4A713C96" w14:textId="42097C7B" w:rsidR="00043DC8" w:rsidRPr="003A7D7F" w:rsidRDefault="00043DC8" w:rsidP="00043DC8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0000FF"/>
                                  <w:vertAlign w:val="subscript"/>
                                </w:rPr>
                              </w:pPr>
                              <w:r w:rsidRPr="00065E30">
                                <w:rPr>
                                  <w:rFonts w:cstheme="minorHAnsi"/>
                                  <w:b/>
                                  <w:bCs/>
                                  <w:color w:val="auto"/>
                                </w:rPr>
                                <w:t>F’</w:t>
                              </w:r>
                              <w:r w:rsidRPr="00065E30">
                                <w:rPr>
                                  <w:rFonts w:cstheme="minorHAnsi"/>
                                  <w:b/>
                                  <w:bCs/>
                                  <w:color w:val="auto"/>
                                  <w:vertAlign w:val="subscript"/>
                                </w:rPr>
                                <w:t>1</w:t>
                              </w:r>
                            </w:p>
                            <w:p w14:paraId="752E17B6" w14:textId="77777777" w:rsidR="00043DC8" w:rsidRPr="00065E30" w:rsidRDefault="00043DC8" w:rsidP="00043DC8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auto"/>
                                  <w:vertAlign w:val="subscript"/>
                                </w:rPr>
                              </w:pPr>
                              <w:r w:rsidRPr="00065E30">
                                <w:rPr>
                                  <w:rFonts w:cstheme="minorHAnsi"/>
                                  <w:b/>
                                  <w:bCs/>
                                  <w:color w:val="auto"/>
                                  <w:vertAlign w:val="subscript"/>
                                </w:rPr>
                                <w:t>|</w:t>
                              </w:r>
                            </w:p>
                          </w:txbxContent>
                        </v:textbox>
                      </v:shape>
                      <v:shape id="Zone de texte 56" o:spid="_x0000_s1100" type="#_x0000_t202" style="position:absolute;left:1524;top:16611;width:4800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      <v:textbox>
                          <w:txbxContent>
                            <w:p w14:paraId="23B41F43" w14:textId="77777777" w:rsidR="00043DC8" w:rsidRPr="003A7D7F" w:rsidRDefault="00BB5FA3" w:rsidP="00043DC8">
                              <w:pPr>
                                <w:rPr>
                                  <w:b/>
                                  <w:bCs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bCs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∞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  <v:shape id="Zone de texte 57" o:spid="_x0000_s1101" type="#_x0000_t202" style="position:absolute;left:1371;top:12267;width:4801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      <v:textbox>
                          <w:txbxContent>
                            <w:p w14:paraId="7B24918C" w14:textId="77777777" w:rsidR="00043DC8" w:rsidRPr="003A7D7F" w:rsidRDefault="00BB5FA3" w:rsidP="00043DC8">
                              <w:pPr>
                                <w:rPr>
                                  <w:b/>
                                  <w:bCs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bCs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∞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  <v:shape id="Zone de texte 89" o:spid="_x0000_s1102" type="#_x0000_t202" style="position:absolute;left:45365;top:14696;width:6477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" filled="f" stroked="f" strokeweight=".5pt">
                        <v:textbox>
                          <w:txbxContent>
                            <w:p w14:paraId="77A59593" w14:textId="189FEC6C" w:rsidR="007C1E91" w:rsidRPr="003A7D7F" w:rsidRDefault="007C1E91" w:rsidP="00043DC8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0000FF"/>
                                  <w:vertAlign w:val="subscript"/>
                                </w:rPr>
                              </w:pPr>
                              <w:r w:rsidRPr="00065E30">
                                <w:rPr>
                                  <w:rFonts w:cstheme="minorHAnsi"/>
                                  <w:b/>
                                  <w:bCs/>
                                  <w:color w:val="auto"/>
                                </w:rPr>
                                <w:t>F’</w:t>
                              </w:r>
                            </w:p>
                            <w:p w14:paraId="2668235D" w14:textId="77777777" w:rsidR="007C1E91" w:rsidRPr="00065E30" w:rsidRDefault="007C1E91" w:rsidP="00043DC8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auto"/>
                                  <w:vertAlign w:val="subscript"/>
                                </w:rPr>
                              </w:pPr>
                              <w:r w:rsidRPr="00065E30">
                                <w:rPr>
                                  <w:rFonts w:cstheme="minorHAnsi"/>
                                  <w:b/>
                                  <w:bCs/>
                                  <w:color w:val="auto"/>
                                  <w:vertAlign w:val="subscript"/>
                                </w:rPr>
                                <w:t>|</w:t>
                              </w:r>
                            </w:p>
                          </w:txbxContent>
                        </v:textbox>
                      </v:shape>
                    </v:group>
                    <v:shape id="Zone de texte 58" o:spid="_x0000_s1103" type="#_x0000_t202" style="position:absolute;left:13030;top:8459;width:4343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    <v:textbox>
                        <w:txbxContent>
                          <w:p w14:paraId="5C10C627" w14:textId="77777777" w:rsidR="00043DC8" w:rsidRPr="00CF689B" w:rsidRDefault="00043DC8" w:rsidP="00043DC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(L</w:t>
                            </w:r>
                            <w:r>
                              <w:rPr>
                                <w:b/>
                                <w:bCs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shape id="Zone de texte 59" o:spid="_x0000_s1104" type="#_x0000_t202" style="position:absolute;left:41757;top:8306;width:4344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    <v:textbox>
                        <w:txbxContent>
                          <w:p w14:paraId="1D3B574A" w14:textId="33882A9D" w:rsidR="00043DC8" w:rsidRPr="00CF689B" w:rsidRDefault="00043DC8" w:rsidP="00043DC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(L)</w:t>
                            </w:r>
                          </w:p>
                        </w:txbxContent>
                      </v:textbox>
                    </v:shape>
                  </v:group>
                  <v:group id="Groupe 60" o:spid="_x0000_s1105" style="position:absolute;left:56464;top:6546;width:6191;height:6179" coordorigin="14020,6546" coordsize="6190,6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group id="Groupe 61" o:spid="_x0000_s1106" style="position:absolute;left:14020;top:6546;width:6191;height:6179" coordorigin="14020,6546" coordsize="6190,6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  <v:shape id="Zone de texte 62" o:spid="_x0000_s1107" type="#_x0000_t202" style="position:absolute;left:16935;top:9829;width:3276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1Ie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zBK5fwg+QywsAAAD//wMAUEsBAi0AFAAGAAgAAAAhANvh9svuAAAAhQEAABMAAAAAAAAA&#10;AAAAAAAAAAAAAFtDb250ZW50X1R5cGVzXS54bWxQSwECLQAUAAYACAAAACEAWvQsW78AAAAVAQAA&#10;CwAAAAAAAAAAAAAAAAAfAQAAX3JlbHMvLnJlbHNQSwECLQAUAAYACAAAACEAE49SHsYAAADbAAAA&#10;DwAAAAAAAAAAAAAAAAAHAgAAZHJzL2Rvd25yZXYueG1sUEsFBgAAAAADAAMAtwAAAPoCAAAAAA==&#10;" filled="f" stroked="f" strokeweight=".5pt">
                        <v:textbox>
                          <w:txbxContent>
                            <w:p w14:paraId="270326CB" w14:textId="77777777" w:rsidR="00043DC8" w:rsidRPr="00EB3DC0" w:rsidRDefault="00043DC8" w:rsidP="00043DC8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EB3DC0">
                                <w:rPr>
                                  <w:b/>
                                  <w:bCs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Connecteur droit avec flèche 448" o:spid="_x0000_s1108" type="#_x0000_t32" style="position:absolute;left:16383;top:6546;width:0;height:36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" strokeweight="1pt">
                        <v:stroke endarrow="block"/>
                      </v:shape>
                      <v:shape id="Zone de texte 449" o:spid="_x0000_s1109" type="#_x0000_t202" style="position:absolute;left:14020;top:7005;width:3277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" filled="f" stroked="f" strokeweight=".5pt">
                        <v:textbox>
                          <w:txbxContent>
                            <w:p w14:paraId="323BEEB6" w14:textId="77777777" w:rsidR="00043DC8" w:rsidRPr="00EB3DC0" w:rsidRDefault="00043DC8" w:rsidP="00043DC8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EB3DC0">
                                <w:rPr>
                                  <w:b/>
                                  <w:bCs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  <v:shape id="Connecteur droit avec flèche 450" o:spid="_x0000_s1110" type="#_x0000_t32" style="position:absolute;left:16306;top:10133;width:36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" strokecolor="black [3213]" strokeweight="1pt">
                      <v:stroke endarrow="block"/>
                    </v:shape>
                  </v:group>
                </v:group>
                <w10:wrap anchorx="margin"/>
              </v:group>
            </w:pict>
          </mc:Fallback>
        </mc:AlternateContent>
      </w:r>
    </w:p>
    <w:p w14:paraId="6EEC7FD0" w14:textId="77777777" w:rsidR="00043DC8" w:rsidRDefault="00043DC8" w:rsidP="00874A9F">
      <w:pPr>
        <w:pStyle w:val="ECEcorps"/>
        <w:ind w:left="360"/>
      </w:pPr>
    </w:p>
    <w:p w14:paraId="7733732D" w14:textId="32AD1577" w:rsidR="00043DC8" w:rsidRDefault="00043DC8" w:rsidP="00874A9F">
      <w:pPr>
        <w:pStyle w:val="ECEcorps"/>
        <w:ind w:left="360"/>
      </w:pPr>
    </w:p>
    <w:p w14:paraId="3F47410D" w14:textId="1E243831" w:rsidR="00043DC8" w:rsidRDefault="00043DC8" w:rsidP="00874A9F">
      <w:pPr>
        <w:pStyle w:val="ECEcorps"/>
        <w:ind w:left="360"/>
      </w:pPr>
    </w:p>
    <w:p w14:paraId="6A9FAC25" w14:textId="77777777" w:rsidR="00043DC8" w:rsidRDefault="00043DC8" w:rsidP="00874A9F">
      <w:pPr>
        <w:pStyle w:val="ECEcorps"/>
        <w:ind w:left="360"/>
      </w:pPr>
    </w:p>
    <w:p w14:paraId="1E9BF997" w14:textId="42A3BE5E" w:rsidR="00043DC8" w:rsidRDefault="00043DC8" w:rsidP="00874A9F">
      <w:pPr>
        <w:pStyle w:val="ECEcorps"/>
        <w:ind w:left="360"/>
      </w:pPr>
    </w:p>
    <w:p w14:paraId="2E561529" w14:textId="7241C8E5" w:rsidR="00043DC8" w:rsidRDefault="00043DC8" w:rsidP="00874A9F">
      <w:pPr>
        <w:pStyle w:val="ECEcorps"/>
        <w:ind w:left="360"/>
      </w:pPr>
    </w:p>
    <w:p w14:paraId="5B6231E9" w14:textId="4284EDE0" w:rsidR="00043DC8" w:rsidRDefault="00043DC8" w:rsidP="00874A9F">
      <w:pPr>
        <w:pStyle w:val="ECEcorps"/>
        <w:ind w:left="360"/>
      </w:pPr>
    </w:p>
    <w:p w14:paraId="60302FB5" w14:textId="02DAFB63" w:rsidR="00043DC8" w:rsidRDefault="00043DC8" w:rsidP="00874A9F">
      <w:pPr>
        <w:pStyle w:val="ECEcorps"/>
        <w:ind w:left="360"/>
      </w:pPr>
    </w:p>
    <w:p w14:paraId="14EFA950" w14:textId="77777777" w:rsidR="00043DC8" w:rsidRDefault="00043DC8" w:rsidP="00874A9F">
      <w:pPr>
        <w:pStyle w:val="ECEcorps"/>
        <w:ind w:left="360"/>
      </w:pPr>
    </w:p>
    <w:p w14:paraId="12F0CEE7" w14:textId="77777777" w:rsidR="00043DC8" w:rsidRDefault="00043DC8" w:rsidP="00874A9F">
      <w:pPr>
        <w:pStyle w:val="ECEcorps"/>
        <w:ind w:left="360"/>
      </w:pPr>
    </w:p>
    <w:p w14:paraId="4F1F5FE1" w14:textId="6AA156DE" w:rsidR="00EE6815" w:rsidRDefault="00EE6815" w:rsidP="004D4E75">
      <w:pPr>
        <w:pStyle w:val="ECEcorps"/>
      </w:pPr>
    </w:p>
    <w:p w14:paraId="363873B9" w14:textId="5817665F" w:rsidR="0031432F" w:rsidRDefault="0031432F" w:rsidP="0031432F">
      <w:pPr>
        <w:pStyle w:val="ECEcorps"/>
        <w:numPr>
          <w:ilvl w:val="1"/>
          <w:numId w:val="16"/>
        </w:numPr>
      </w:pPr>
      <w:r>
        <w:t xml:space="preserve">Calculer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m:rPr>
                    <m:nor/>
                  </m:rPr>
                  <w:rPr>
                    <w:i/>
                  </w:rPr>
                  <m:t>A</m:t>
                </m:r>
              </m:e>
              <m:sub>
                <m:r>
                  <m:rPr>
                    <m:nor/>
                  </m:rPr>
                  <w:rPr>
                    <w:i/>
                    <w:iCs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i/>
                  </w:rPr>
                  <m:t>A</m:t>
                </m:r>
              </m:e>
              <m:sub>
                <m:r>
                  <m:rPr>
                    <m:nor/>
                  </m:rPr>
                  <w:rPr>
                    <w:i/>
                  </w:rPr>
                  <m:t>2</m:t>
                </m:r>
              </m:sub>
            </m:sSub>
          </m:e>
        </m:acc>
      </m:oMath>
      <w:r>
        <w:t xml:space="preserve"> . En déduire la graduation de la position de A</w:t>
      </w:r>
      <w:r w:rsidRPr="0031432F">
        <w:rPr>
          <w:vertAlign w:val="subscript"/>
        </w:rPr>
        <w:t>2</w:t>
      </w:r>
      <w:r>
        <w:t xml:space="preserve"> sur le banc optique. </w:t>
      </w:r>
    </w:p>
    <w:p w14:paraId="18A0BAD7" w14:textId="77777777" w:rsidR="0031432F" w:rsidRPr="00E5503A" w:rsidRDefault="0031432F" w:rsidP="0031432F">
      <w:pPr>
        <w:pStyle w:val="ECErponse"/>
      </w:pPr>
      <w:r w:rsidRPr="00E5503A">
        <w:t>…………………………………………………………………………………………………..……….………..……………….</w:t>
      </w:r>
    </w:p>
    <w:p w14:paraId="692C842C" w14:textId="77777777" w:rsidR="0031432F" w:rsidRDefault="0031432F" w:rsidP="0031432F">
      <w:pPr>
        <w:pStyle w:val="ECErponse"/>
      </w:pPr>
      <w:r w:rsidRPr="00E5503A">
        <w:t>…………………………………………………………………………………………..……….………..………………………..</w:t>
      </w:r>
    </w:p>
    <w:p w14:paraId="6BD7836B" w14:textId="77777777" w:rsidR="0031432F" w:rsidRPr="00E5503A" w:rsidRDefault="0031432F" w:rsidP="0031432F">
      <w:pPr>
        <w:pStyle w:val="ECErponse"/>
      </w:pPr>
      <w:r w:rsidRPr="00E5503A">
        <w:t>…………………………………………………………………………………………………..……….………..……………….</w:t>
      </w:r>
    </w:p>
    <w:p w14:paraId="22D50E3D" w14:textId="77777777" w:rsidR="0031432F" w:rsidRDefault="0031432F" w:rsidP="0031432F">
      <w:pPr>
        <w:pStyle w:val="ECEcorps"/>
        <w:ind w:left="360"/>
      </w:pPr>
    </w:p>
    <w:p w14:paraId="3DADD796" w14:textId="77777777" w:rsidR="00BB5FA3" w:rsidRDefault="00BB5FA3" w:rsidP="00BB5FA3">
      <w:pPr>
        <w:pStyle w:val="ECEcorps"/>
      </w:pPr>
    </w:p>
    <w:p w14:paraId="609E5D3A" w14:textId="2626E863" w:rsidR="00942727" w:rsidRPr="00874A9F" w:rsidRDefault="009112A5" w:rsidP="00BB5FA3">
      <w:pPr>
        <w:pStyle w:val="ECEcorps"/>
      </w:pPr>
      <w:r>
        <w:t>Retirer la lentille oculaire du banc optique.</w:t>
      </w:r>
      <w:r w:rsidR="00EE6815">
        <w:t xml:space="preserve"> </w:t>
      </w:r>
      <w:r w:rsidR="003454C6">
        <w:t>P</w:t>
      </w:r>
      <w:r w:rsidRPr="00874A9F">
        <w:t>lacer l’écran blanc</w:t>
      </w:r>
      <w:r w:rsidR="00874A9F">
        <w:t xml:space="preserve"> </w:t>
      </w:r>
      <w:r w:rsidR="003454C6">
        <w:t>au</w:t>
      </w:r>
      <w:r w:rsidR="00874A9F">
        <w:t xml:space="preserve"> point A</w:t>
      </w:r>
      <w:r w:rsidR="00874A9F" w:rsidRPr="00874A9F">
        <w:rPr>
          <w:vertAlign w:val="subscript"/>
        </w:rPr>
        <w:t>2</w:t>
      </w:r>
      <w:r w:rsidR="00EE6815">
        <w:t>, puis i</w:t>
      </w:r>
      <w:r w:rsidR="00942727" w:rsidRPr="00874A9F">
        <w:t xml:space="preserve">nsérer la lentille véhicule de manière à observer une image </w:t>
      </w:r>
      <w:bookmarkStart w:id="9" w:name="_Hlk81914914"/>
      <w:r w:rsidR="00942727" w:rsidRPr="00874A9F">
        <w:t>A</w:t>
      </w:r>
      <w:r w:rsidR="00942727" w:rsidRPr="00874A9F">
        <w:rPr>
          <w:vertAlign w:val="subscript"/>
        </w:rPr>
        <w:t>2</w:t>
      </w:r>
      <w:r w:rsidR="00942727" w:rsidRPr="00874A9F">
        <w:t>B</w:t>
      </w:r>
      <w:r w:rsidR="00942727" w:rsidRPr="00874A9F">
        <w:rPr>
          <w:vertAlign w:val="subscript"/>
        </w:rPr>
        <w:t>2</w:t>
      </w:r>
      <w:bookmarkEnd w:id="9"/>
      <w:r w:rsidR="00942727" w:rsidRPr="00874A9F">
        <w:t xml:space="preserve"> nette</w:t>
      </w:r>
      <w:r w:rsidR="00E6795D" w:rsidRPr="00874A9F">
        <w:t xml:space="preserve"> sur l’écran.</w:t>
      </w:r>
    </w:p>
    <w:p w14:paraId="389DDCDF" w14:textId="7B3B5657" w:rsidR="00557277" w:rsidRPr="00311BC0" w:rsidRDefault="00557277" w:rsidP="00311BC0">
      <w:pPr>
        <w:pStyle w:val="ECEcorps"/>
      </w:pPr>
    </w:p>
    <w:tbl>
      <w:tblPr>
        <w:tblStyle w:val="Grilledutableau"/>
        <w:tblpPr w:leftFromText="141" w:rightFromText="141" w:vertAnchor="text" w:horzAnchor="margin" w:tblpXSpec="center" w:tblpY="275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6804"/>
        <w:gridCol w:w="1418"/>
      </w:tblGrid>
      <w:tr w:rsidR="00EE6815" w14:paraId="331A803E" w14:textId="77777777" w:rsidTr="00E33D74">
        <w:tc>
          <w:tcPr>
            <w:tcW w:w="1418" w:type="dxa"/>
            <w:tcBorders>
              <w:top w:val="single" w:sz="18" w:space="0" w:color="auto"/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14:paraId="2C37CDAF" w14:textId="77777777" w:rsidR="00EE6815" w:rsidRDefault="00EE6815" w:rsidP="00E33D74">
            <w:pPr>
              <w:jc w:val="center"/>
              <w:rPr>
                <w:bCs/>
                <w:color w:val="auto"/>
                <w:szCs w:val="22"/>
              </w:rPr>
            </w:pPr>
          </w:p>
        </w:tc>
        <w:tc>
          <w:tcPr>
            <w:tcW w:w="6804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14:paraId="73DA6CCA" w14:textId="162CD0C9" w:rsidR="00EE6815" w:rsidRDefault="00EE6815" w:rsidP="00E33D74">
            <w:pPr>
              <w:pStyle w:val="ECEappel"/>
              <w:framePr w:hSpace="0" w:wrap="auto" w:vAnchor="margin" w:hAnchor="text" w:xAlign="left" w:yAlign="inline"/>
            </w:pPr>
            <w:r>
              <w:t>APPEL n°2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6" w:space="0" w:color="auto"/>
            </w:tcBorders>
            <w:shd w:val="clear" w:color="auto" w:fill="D9D9D9"/>
            <w:vAlign w:val="center"/>
          </w:tcPr>
          <w:p w14:paraId="1D8C86C2" w14:textId="77777777" w:rsidR="00EE6815" w:rsidRDefault="00EE6815" w:rsidP="00E33D74">
            <w:pPr>
              <w:jc w:val="center"/>
              <w:rPr>
                <w:bCs/>
                <w:color w:val="auto"/>
                <w:szCs w:val="22"/>
              </w:rPr>
            </w:pPr>
          </w:p>
        </w:tc>
      </w:tr>
      <w:tr w:rsidR="00EE6815" w14:paraId="3F5B5A8D" w14:textId="77777777" w:rsidTr="00E33D74">
        <w:tc>
          <w:tcPr>
            <w:tcW w:w="1418" w:type="dxa"/>
            <w:tcBorders>
              <w:top w:val="single" w:sz="6" w:space="0" w:color="auto"/>
            </w:tcBorders>
            <w:vAlign w:val="center"/>
          </w:tcPr>
          <w:p w14:paraId="1AB6941B" w14:textId="77777777" w:rsidR="00EE6815" w:rsidRPr="00592F79" w:rsidRDefault="00EE6815" w:rsidP="00E33D74">
            <w:pPr>
              <w:jc w:val="center"/>
              <w:rPr>
                <w:bCs/>
                <w:color w:val="auto"/>
                <w:sz w:val="96"/>
                <w:szCs w:val="96"/>
              </w:rPr>
            </w:pPr>
            <w:r w:rsidRPr="00592F79">
              <w:rPr>
                <w:bCs/>
                <w:color w:val="auto"/>
                <w:sz w:val="96"/>
                <w:szCs w:val="96"/>
              </w:rPr>
              <w:sym w:font="Wingdings" w:char="F049"/>
            </w:r>
          </w:p>
        </w:tc>
        <w:tc>
          <w:tcPr>
            <w:tcW w:w="6804" w:type="dxa"/>
            <w:tcBorders>
              <w:top w:val="single" w:sz="6" w:space="0" w:color="auto"/>
            </w:tcBorders>
            <w:vAlign w:val="center"/>
          </w:tcPr>
          <w:p w14:paraId="695C9185" w14:textId="3C0E8DB3" w:rsidR="00EE6815" w:rsidRPr="0009288D" w:rsidRDefault="00EE6815" w:rsidP="00E33D74">
            <w:pPr>
              <w:pStyle w:val="ECEappel"/>
              <w:framePr w:hSpace="0" w:wrap="auto" w:vAnchor="margin" w:hAnchor="text" w:xAlign="left" w:yAlign="inline"/>
            </w:pPr>
            <w:r w:rsidRPr="0009288D">
              <w:t xml:space="preserve">Appeler </w:t>
            </w:r>
            <w:r>
              <w:t>le professeur</w:t>
            </w:r>
            <w:r w:rsidRPr="0009288D">
              <w:t xml:space="preserve"> pour lui présenter </w:t>
            </w:r>
            <w:r>
              <w:t>le schéma et le montage</w:t>
            </w:r>
          </w:p>
          <w:p w14:paraId="1F47809F" w14:textId="77777777" w:rsidR="00EE6815" w:rsidRDefault="00EE6815" w:rsidP="00E33D74">
            <w:pPr>
              <w:pStyle w:val="ECEappel"/>
              <w:framePr w:hSpace="0" w:wrap="auto" w:vAnchor="margin" w:hAnchor="text" w:xAlign="left" w:yAlign="inline"/>
              <w:rPr>
                <w:bCs/>
                <w:szCs w:val="22"/>
              </w:rPr>
            </w:pPr>
            <w:r w:rsidRPr="0009288D">
              <w:t>ou en cas de difficulté</w:t>
            </w:r>
          </w:p>
        </w:tc>
        <w:tc>
          <w:tcPr>
            <w:tcW w:w="1418" w:type="dxa"/>
            <w:tcBorders>
              <w:top w:val="single" w:sz="6" w:space="0" w:color="auto"/>
            </w:tcBorders>
            <w:vAlign w:val="center"/>
          </w:tcPr>
          <w:p w14:paraId="151E1D6B" w14:textId="77777777" w:rsidR="00EE6815" w:rsidRDefault="00EE6815" w:rsidP="00E33D74">
            <w:pPr>
              <w:jc w:val="center"/>
              <w:rPr>
                <w:bCs/>
                <w:color w:val="auto"/>
                <w:szCs w:val="22"/>
              </w:rPr>
            </w:pPr>
            <w:r w:rsidRPr="00592F79">
              <w:rPr>
                <w:bCs/>
                <w:color w:val="auto"/>
                <w:sz w:val="96"/>
                <w:szCs w:val="96"/>
              </w:rPr>
              <w:sym w:font="Wingdings" w:char="F049"/>
            </w:r>
          </w:p>
        </w:tc>
      </w:tr>
    </w:tbl>
    <w:p w14:paraId="7EF97CBF" w14:textId="77777777" w:rsidR="00557277" w:rsidRDefault="00557277" w:rsidP="00557277">
      <w:pPr>
        <w:autoSpaceDE w:val="0"/>
        <w:autoSpaceDN w:val="0"/>
        <w:adjustRightInd w:val="0"/>
        <w:spacing w:line="240" w:lineRule="auto"/>
        <w:jc w:val="left"/>
        <w:rPr>
          <w:rFonts w:ascii="Calibri" w:hAnsi="Calibri" w:cs="Calibri"/>
          <w:sz w:val="16"/>
          <w:szCs w:val="16"/>
          <w:lang w:val="fr"/>
        </w:rPr>
      </w:pPr>
    </w:p>
    <w:p w14:paraId="22C24B9F" w14:textId="7BF8E490" w:rsidR="00FB3C13" w:rsidRDefault="00FB3C13" w:rsidP="00FB3C13">
      <w:pPr>
        <w:pStyle w:val="ECEcorps"/>
      </w:pPr>
    </w:p>
    <w:p w14:paraId="5B41BF6A" w14:textId="62A96F03" w:rsidR="0031432F" w:rsidRDefault="0031432F" w:rsidP="00FB3C13">
      <w:pPr>
        <w:pStyle w:val="ECEcorps"/>
      </w:pPr>
    </w:p>
    <w:p w14:paraId="1914B0DE" w14:textId="77777777" w:rsidR="00BB5FA3" w:rsidRDefault="00BB5FA3" w:rsidP="00FB3C13">
      <w:pPr>
        <w:pStyle w:val="ECEcorps"/>
      </w:pPr>
      <w:bookmarkStart w:id="10" w:name="_GoBack"/>
      <w:bookmarkEnd w:id="10"/>
    </w:p>
    <w:p w14:paraId="1B2E209D" w14:textId="11B1303E" w:rsidR="00E26870" w:rsidRDefault="001D5EDF" w:rsidP="00311BC0">
      <w:pPr>
        <w:pStyle w:val="ECEcorps"/>
        <w:numPr>
          <w:ilvl w:val="1"/>
          <w:numId w:val="16"/>
        </w:numPr>
      </w:pPr>
      <w:r>
        <w:t xml:space="preserve">Déterminer la valeur expérimentale du grandissement </w:t>
      </w:r>
      <w:r w:rsidR="002425DB">
        <w:t>correspondant à la formation de</w:t>
      </w:r>
      <w:r w:rsidR="003F7765">
        <w:t xml:space="preserve"> l’image</w:t>
      </w:r>
      <w:r w:rsidR="002425DB">
        <w:t xml:space="preserve"> A</w:t>
      </w:r>
      <w:r w:rsidR="002425DB">
        <w:rPr>
          <w:vertAlign w:val="subscript"/>
        </w:rPr>
        <w:t>2</w:t>
      </w:r>
      <w:r w:rsidR="002425DB">
        <w:t>B</w:t>
      </w:r>
      <w:r w:rsidR="002425DB">
        <w:rPr>
          <w:vertAlign w:val="subscript"/>
        </w:rPr>
        <w:t>2</w:t>
      </w:r>
      <w:r w:rsidR="003F7765">
        <w:t xml:space="preserve"> de l’objet A</w:t>
      </w:r>
      <w:r w:rsidR="003F7765">
        <w:rPr>
          <w:vertAlign w:val="subscript"/>
        </w:rPr>
        <w:t>1</w:t>
      </w:r>
      <w:r w:rsidR="003F7765">
        <w:t>B</w:t>
      </w:r>
      <w:r w:rsidR="003F7765">
        <w:rPr>
          <w:vertAlign w:val="subscript"/>
        </w:rPr>
        <w:t>1</w:t>
      </w:r>
      <w:r w:rsidR="002425DB">
        <w:t xml:space="preserve"> par la lentille véhicule</w:t>
      </w:r>
      <w:r>
        <w:t>.</w:t>
      </w:r>
    </w:p>
    <w:p w14:paraId="20676A84" w14:textId="77777777" w:rsidR="000E4031" w:rsidRPr="00E5503A" w:rsidRDefault="000E4031" w:rsidP="000E4031">
      <w:pPr>
        <w:pStyle w:val="ECErponse"/>
      </w:pPr>
      <w:r w:rsidRPr="00E5503A">
        <w:t>…………………………………………………………………………………………………..……….………..……………….</w:t>
      </w:r>
    </w:p>
    <w:p w14:paraId="3A6E0B24" w14:textId="5146E3C6" w:rsidR="000E4031" w:rsidRDefault="000E4031" w:rsidP="000E4031">
      <w:pPr>
        <w:pStyle w:val="ECErponse"/>
      </w:pPr>
      <w:r w:rsidRPr="00E5503A">
        <w:lastRenderedPageBreak/>
        <w:t>…………………………………………………………………………………………..……….………..………………………..</w:t>
      </w:r>
    </w:p>
    <w:p w14:paraId="5647DCD4" w14:textId="77777777" w:rsidR="00311BC0" w:rsidRPr="00E5503A" w:rsidRDefault="00311BC0" w:rsidP="00311BC0">
      <w:pPr>
        <w:pStyle w:val="ECErponse"/>
      </w:pPr>
      <w:r w:rsidRPr="00E5503A">
        <w:t>…………………………………………………………………………………………………..……….………..……………….</w:t>
      </w:r>
    </w:p>
    <w:p w14:paraId="1DEFA3A9" w14:textId="77777777" w:rsidR="00311BC0" w:rsidRDefault="00311BC0" w:rsidP="00311BC0">
      <w:pPr>
        <w:pStyle w:val="ECErponse"/>
      </w:pPr>
      <w:r w:rsidRPr="00E5503A">
        <w:t>…………………………………………………………………………………………..……….………..………………………..</w:t>
      </w:r>
    </w:p>
    <w:p w14:paraId="0D663A6D" w14:textId="77777777" w:rsidR="00311BC0" w:rsidRPr="00E5503A" w:rsidRDefault="00311BC0" w:rsidP="00311BC0">
      <w:pPr>
        <w:pStyle w:val="ECErponse"/>
      </w:pPr>
    </w:p>
    <w:p w14:paraId="389DD0FF" w14:textId="60F287FF" w:rsidR="001D5EDF" w:rsidRDefault="00E23BE2" w:rsidP="00311BC0">
      <w:pPr>
        <w:pStyle w:val="ECEcorps"/>
        <w:numPr>
          <w:ilvl w:val="1"/>
          <w:numId w:val="16"/>
        </w:numPr>
      </w:pPr>
      <w:r>
        <w:t>Retirer l’écran, puis r</w:t>
      </w:r>
      <w:r w:rsidR="001D5EDF">
        <w:t xml:space="preserve">epositionner la lentille oculaire sur le banc optique de manière à obtenir une image </w:t>
      </w:r>
      <w:r w:rsidR="00D4701F">
        <w:t>de A</w:t>
      </w:r>
      <w:r w:rsidR="00D4701F" w:rsidRPr="001D5EDF">
        <w:rPr>
          <w:vertAlign w:val="subscript"/>
        </w:rPr>
        <w:t>2</w:t>
      </w:r>
      <w:r w:rsidR="00D4701F">
        <w:t>B</w:t>
      </w:r>
      <w:r w:rsidR="00D4701F" w:rsidRPr="001D5EDF">
        <w:rPr>
          <w:vertAlign w:val="subscript"/>
        </w:rPr>
        <w:t>2</w:t>
      </w:r>
      <w:r w:rsidR="00D4701F">
        <w:rPr>
          <w:vertAlign w:val="subscript"/>
        </w:rPr>
        <w:t xml:space="preserve"> </w:t>
      </w:r>
      <w:r w:rsidR="00D4701F">
        <w:t>à l’infini.</w:t>
      </w:r>
    </w:p>
    <w:p w14:paraId="535832C7" w14:textId="77777777" w:rsidR="00311BC0" w:rsidRDefault="00311BC0" w:rsidP="00311BC0">
      <w:pPr>
        <w:pStyle w:val="ECEcorps"/>
      </w:pPr>
    </w:p>
    <w:p w14:paraId="3FCAE543" w14:textId="36CAB348" w:rsidR="00C35148" w:rsidRPr="00595C3F" w:rsidRDefault="00C35148" w:rsidP="00311BC0">
      <w:pPr>
        <w:pStyle w:val="ECEcorps"/>
      </w:pPr>
      <w:r w:rsidRPr="00595C3F">
        <w:t>Relever l</w:t>
      </w:r>
      <w:r w:rsidR="00EE6815">
        <w:t>a graduation de chacune des lentilles</w:t>
      </w:r>
      <w:r w:rsidRPr="00595C3F">
        <w:t xml:space="preserve"> sur le banc d’optique</w:t>
      </w:r>
      <w:r w:rsidR="00EE6815">
        <w:t xml:space="preserve"> </w:t>
      </w:r>
      <w:r w:rsidRPr="00595C3F">
        <w:t>:</w:t>
      </w:r>
    </w:p>
    <w:p w14:paraId="10BC4348" w14:textId="17B0497E" w:rsidR="00C35148" w:rsidRPr="00595C3F" w:rsidRDefault="00EE6815" w:rsidP="00C35148">
      <w:pPr>
        <w:pStyle w:val="ECEpuce1"/>
        <w:spacing w:before="120"/>
        <w:ind w:left="1066" w:hanging="357"/>
      </w:pPr>
      <w:r>
        <w:t>G</w:t>
      </w:r>
      <w:r w:rsidR="00F6345B">
        <w:t>raduation</w:t>
      </w:r>
      <w:r w:rsidR="00C35148" w:rsidRPr="00595C3F">
        <w:t xml:space="preserve"> de l’objectif = …………….</w:t>
      </w:r>
    </w:p>
    <w:p w14:paraId="6635FB4F" w14:textId="423E8D3A" w:rsidR="00C35148" w:rsidRPr="00595C3F" w:rsidRDefault="00EE6815" w:rsidP="00C35148">
      <w:pPr>
        <w:pStyle w:val="ECEpuce1"/>
        <w:spacing w:before="120"/>
        <w:ind w:left="1066" w:hanging="357"/>
      </w:pPr>
      <w:r>
        <w:t>G</w:t>
      </w:r>
      <w:r w:rsidR="00F6345B">
        <w:t>raduation</w:t>
      </w:r>
      <w:r w:rsidR="00C35148" w:rsidRPr="00595C3F">
        <w:t xml:space="preserve"> de la lentille</w:t>
      </w:r>
      <w:r>
        <w:t> </w:t>
      </w:r>
      <w:r w:rsidR="00C35148" w:rsidRPr="00595C3F">
        <w:t>véhicule</w:t>
      </w:r>
      <w:r>
        <w:t> </w:t>
      </w:r>
      <w:r w:rsidR="00C35148" w:rsidRPr="00595C3F">
        <w:t>= …………….</w:t>
      </w:r>
    </w:p>
    <w:p w14:paraId="032CBC07" w14:textId="48A4E35E" w:rsidR="00C35148" w:rsidRDefault="00EE6815" w:rsidP="00C35148">
      <w:pPr>
        <w:pStyle w:val="ECEpuce1"/>
        <w:spacing w:before="120"/>
        <w:ind w:left="1066" w:hanging="357"/>
      </w:pPr>
      <w:r>
        <w:t>G</w:t>
      </w:r>
      <w:r w:rsidR="00F6345B">
        <w:t>raduation</w:t>
      </w:r>
      <w:r w:rsidR="00C35148" w:rsidRPr="00595C3F">
        <w:t xml:space="preserve"> de l’oculaire = …………….</w:t>
      </w:r>
    </w:p>
    <w:p w14:paraId="097E4B97" w14:textId="77777777" w:rsidR="004E1869" w:rsidRDefault="004E1869" w:rsidP="004E1869">
      <w:pPr>
        <w:pStyle w:val="ECEpuce1"/>
        <w:numPr>
          <w:ilvl w:val="0"/>
          <w:numId w:val="0"/>
        </w:numPr>
        <w:spacing w:before="120"/>
        <w:ind w:left="1066"/>
      </w:pP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6804"/>
        <w:gridCol w:w="1418"/>
      </w:tblGrid>
      <w:tr w:rsidR="00D4701F" w14:paraId="1C00E148" w14:textId="77777777" w:rsidTr="0074313D">
        <w:trPr>
          <w:jc w:val="center"/>
        </w:trPr>
        <w:tc>
          <w:tcPr>
            <w:tcW w:w="1418" w:type="dxa"/>
            <w:tcBorders>
              <w:top w:val="single" w:sz="18" w:space="0" w:color="auto"/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14:paraId="5420CBD3" w14:textId="77777777" w:rsidR="00D4701F" w:rsidRDefault="00D4701F" w:rsidP="0074313D">
            <w:pPr>
              <w:jc w:val="center"/>
              <w:rPr>
                <w:bCs/>
                <w:color w:val="auto"/>
                <w:szCs w:val="22"/>
              </w:rPr>
            </w:pPr>
          </w:p>
        </w:tc>
        <w:tc>
          <w:tcPr>
            <w:tcW w:w="6804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14:paraId="09384223" w14:textId="0259A8B6" w:rsidR="00D4701F" w:rsidRDefault="00D4701F" w:rsidP="0074313D">
            <w:pPr>
              <w:pStyle w:val="ECEappel"/>
              <w:framePr w:wrap="around"/>
            </w:pPr>
            <w:r>
              <w:t>APPEL n°3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6" w:space="0" w:color="auto"/>
            </w:tcBorders>
            <w:shd w:val="clear" w:color="auto" w:fill="D9D9D9"/>
            <w:vAlign w:val="center"/>
          </w:tcPr>
          <w:p w14:paraId="4E4DDC15" w14:textId="77777777" w:rsidR="00D4701F" w:rsidRDefault="00D4701F" w:rsidP="0074313D">
            <w:pPr>
              <w:jc w:val="center"/>
              <w:rPr>
                <w:bCs/>
                <w:color w:val="auto"/>
                <w:szCs w:val="22"/>
              </w:rPr>
            </w:pPr>
          </w:p>
        </w:tc>
      </w:tr>
      <w:tr w:rsidR="00D4701F" w14:paraId="045E87D4" w14:textId="77777777" w:rsidTr="0074313D">
        <w:trPr>
          <w:jc w:val="center"/>
        </w:trPr>
        <w:tc>
          <w:tcPr>
            <w:tcW w:w="1418" w:type="dxa"/>
            <w:tcBorders>
              <w:top w:val="single" w:sz="6" w:space="0" w:color="auto"/>
            </w:tcBorders>
            <w:vAlign w:val="center"/>
          </w:tcPr>
          <w:p w14:paraId="68CF3DDA" w14:textId="77777777" w:rsidR="00D4701F" w:rsidRPr="00592F79" w:rsidRDefault="00D4701F" w:rsidP="0074313D">
            <w:pPr>
              <w:jc w:val="center"/>
              <w:rPr>
                <w:bCs/>
                <w:color w:val="auto"/>
                <w:sz w:val="96"/>
                <w:szCs w:val="96"/>
              </w:rPr>
            </w:pPr>
            <w:r w:rsidRPr="00592F79">
              <w:rPr>
                <w:bCs/>
                <w:color w:val="auto"/>
                <w:sz w:val="96"/>
                <w:szCs w:val="96"/>
              </w:rPr>
              <w:sym w:font="Wingdings" w:char="F049"/>
            </w:r>
          </w:p>
        </w:tc>
        <w:tc>
          <w:tcPr>
            <w:tcW w:w="6804" w:type="dxa"/>
            <w:tcBorders>
              <w:top w:val="single" w:sz="6" w:space="0" w:color="auto"/>
            </w:tcBorders>
            <w:vAlign w:val="center"/>
          </w:tcPr>
          <w:p w14:paraId="7184C4F6" w14:textId="77777777" w:rsidR="00D4701F" w:rsidRPr="0009288D" w:rsidRDefault="00D4701F" w:rsidP="0074313D">
            <w:pPr>
              <w:pStyle w:val="ECEappel"/>
              <w:framePr w:wrap="around"/>
            </w:pPr>
            <w:r w:rsidRPr="0009288D">
              <w:t xml:space="preserve">Appeler </w:t>
            </w:r>
            <w:r>
              <w:t>le professeur</w:t>
            </w:r>
            <w:r w:rsidRPr="0009288D">
              <w:t xml:space="preserve"> pour lui présenter </w:t>
            </w:r>
            <w:r>
              <w:t>le montage</w:t>
            </w:r>
          </w:p>
          <w:p w14:paraId="0D84F95F" w14:textId="77777777" w:rsidR="00D4701F" w:rsidRDefault="00D4701F" w:rsidP="0074313D">
            <w:pPr>
              <w:pStyle w:val="ECEappel"/>
              <w:framePr w:wrap="around"/>
              <w:rPr>
                <w:bCs/>
                <w:szCs w:val="22"/>
              </w:rPr>
            </w:pPr>
            <w:r w:rsidRPr="0009288D">
              <w:t>ou en cas de difficulté</w:t>
            </w:r>
          </w:p>
        </w:tc>
        <w:tc>
          <w:tcPr>
            <w:tcW w:w="1418" w:type="dxa"/>
            <w:tcBorders>
              <w:top w:val="single" w:sz="6" w:space="0" w:color="auto"/>
            </w:tcBorders>
            <w:vAlign w:val="center"/>
          </w:tcPr>
          <w:p w14:paraId="415F697C" w14:textId="77777777" w:rsidR="00D4701F" w:rsidRDefault="00D4701F" w:rsidP="0074313D">
            <w:pPr>
              <w:jc w:val="center"/>
              <w:rPr>
                <w:bCs/>
                <w:color w:val="auto"/>
                <w:szCs w:val="22"/>
              </w:rPr>
            </w:pPr>
            <w:r w:rsidRPr="00592F79">
              <w:rPr>
                <w:bCs/>
                <w:color w:val="auto"/>
                <w:sz w:val="96"/>
                <w:szCs w:val="96"/>
              </w:rPr>
              <w:sym w:font="Wingdings" w:char="F049"/>
            </w:r>
          </w:p>
        </w:tc>
      </w:tr>
    </w:tbl>
    <w:p w14:paraId="28B92B57" w14:textId="77777777" w:rsidR="00F45EC8" w:rsidRDefault="00F45EC8" w:rsidP="00E26870">
      <w:pPr>
        <w:pStyle w:val="ECEcorps"/>
      </w:pPr>
    </w:p>
    <w:p w14:paraId="49C3ED9E" w14:textId="354FF093" w:rsidR="00D4701F" w:rsidRDefault="00D4701F" w:rsidP="00311BC0">
      <w:pPr>
        <w:pStyle w:val="ECEcorps"/>
        <w:numPr>
          <w:ilvl w:val="1"/>
          <w:numId w:val="16"/>
        </w:numPr>
      </w:pPr>
      <w:r>
        <w:t xml:space="preserve">Observer </w:t>
      </w:r>
      <w:r w:rsidR="00A81C33">
        <w:t>à travers</w:t>
      </w:r>
      <w:r>
        <w:t xml:space="preserve"> cette maquette</w:t>
      </w:r>
      <w:r w:rsidR="00A81C33">
        <w:t xml:space="preserve"> l’image formée par </w:t>
      </w:r>
      <w:r w:rsidR="00067B7E">
        <w:t>la</w:t>
      </w:r>
      <w:r>
        <w:t xml:space="preserve"> lunette terrestre</w:t>
      </w:r>
      <w:r w:rsidR="002F6E70">
        <w:t>, puis la décrire.</w:t>
      </w:r>
    </w:p>
    <w:p w14:paraId="72C8149E" w14:textId="19A33F72" w:rsidR="00D4701F" w:rsidRDefault="00D4701F" w:rsidP="00311BC0">
      <w:pPr>
        <w:pStyle w:val="ECEcorps"/>
      </w:pPr>
      <w:r>
        <w:t>Expliquer l’intérêt de la lentille véhicule dans la lunette terrestre.</w:t>
      </w:r>
    </w:p>
    <w:p w14:paraId="26A167C2" w14:textId="77777777" w:rsidR="00A53DEB" w:rsidRPr="00E5503A" w:rsidRDefault="00A53DEB" w:rsidP="00A53DEB">
      <w:pPr>
        <w:pStyle w:val="ECErponse"/>
      </w:pPr>
      <w:r w:rsidRPr="00E5503A">
        <w:t>…………………………………………………………………………………………………..……….………..……………….</w:t>
      </w:r>
    </w:p>
    <w:p w14:paraId="191645DC" w14:textId="77777777" w:rsidR="00A53DEB" w:rsidRPr="00E5503A" w:rsidRDefault="00A53DEB" w:rsidP="00A53DEB">
      <w:pPr>
        <w:pStyle w:val="ECErponse"/>
      </w:pPr>
      <w:r w:rsidRPr="00E5503A">
        <w:t>…………………………………………………………………………………………..……….………..………………………..</w:t>
      </w:r>
    </w:p>
    <w:p w14:paraId="0682CE3C" w14:textId="77777777" w:rsidR="00A53DEB" w:rsidRPr="00E5503A" w:rsidRDefault="00A53DEB" w:rsidP="00A53DEB">
      <w:pPr>
        <w:pStyle w:val="ECErponse"/>
      </w:pPr>
      <w:r w:rsidRPr="00E5503A">
        <w:t>…………………………………………………………………………………………………..……….………..………………..</w:t>
      </w:r>
    </w:p>
    <w:p w14:paraId="632E87F2" w14:textId="77777777" w:rsidR="00A53DEB" w:rsidRPr="00E5503A" w:rsidRDefault="00A53DEB" w:rsidP="00A53DEB">
      <w:pPr>
        <w:pStyle w:val="ECErponse"/>
      </w:pPr>
      <w:r w:rsidRPr="00E5503A">
        <w:t>…………………………………………………………………………………………………..……….………..………………..</w:t>
      </w:r>
    </w:p>
    <w:p w14:paraId="0B2238F1" w14:textId="77777777" w:rsidR="00A53DEB" w:rsidRPr="00E5503A" w:rsidRDefault="00A53DEB" w:rsidP="00A53DEB">
      <w:pPr>
        <w:pStyle w:val="ECErponse"/>
      </w:pPr>
      <w:r w:rsidRPr="00E5503A">
        <w:t>…………………………………………………………………………………………..……….………..………………………..</w:t>
      </w:r>
    </w:p>
    <w:p w14:paraId="3AEF29DA" w14:textId="77777777" w:rsidR="00A53DEB" w:rsidRPr="00E5503A" w:rsidRDefault="00A53DEB" w:rsidP="00A53DEB">
      <w:pPr>
        <w:pStyle w:val="ECErponse"/>
      </w:pPr>
      <w:r w:rsidRPr="00E5503A">
        <w:t>…………………………………………………………………………………………………..……….………..……………….</w:t>
      </w:r>
    </w:p>
    <w:p w14:paraId="042561CC" w14:textId="77777777" w:rsidR="00A53DEB" w:rsidRPr="00E5503A" w:rsidRDefault="00A53DEB" w:rsidP="00A53DEB">
      <w:pPr>
        <w:pStyle w:val="ECErponse"/>
      </w:pPr>
      <w:r w:rsidRPr="00E5503A">
        <w:t>…………………………………………………………………………………………..……….………..………………………..</w:t>
      </w:r>
    </w:p>
    <w:p w14:paraId="29257B2B" w14:textId="77777777" w:rsidR="00A53DEB" w:rsidRPr="00E5503A" w:rsidRDefault="00A53DEB" w:rsidP="00A53DEB">
      <w:pPr>
        <w:pStyle w:val="ECErponse"/>
      </w:pPr>
      <w:r w:rsidRPr="00E5503A">
        <w:t>…………………………………………………………………………………………………..……….………..………………..</w:t>
      </w:r>
    </w:p>
    <w:p w14:paraId="1DF2F2F8" w14:textId="77777777" w:rsidR="00A53DEB" w:rsidRPr="00E5503A" w:rsidRDefault="00A53DEB" w:rsidP="00A53DEB">
      <w:pPr>
        <w:pStyle w:val="ECErponse"/>
      </w:pPr>
      <w:r w:rsidRPr="00E5503A">
        <w:t>…………………………………………………………………………………………………..……….………..………………..</w:t>
      </w:r>
    </w:p>
    <w:p w14:paraId="0C5FDF7A" w14:textId="77777777" w:rsidR="00A53DEB" w:rsidRPr="00E5503A" w:rsidRDefault="00A53DEB" w:rsidP="00A53DEB">
      <w:pPr>
        <w:pStyle w:val="ECErponse"/>
      </w:pPr>
      <w:r w:rsidRPr="00E5503A">
        <w:t>…………………………………………………………………………………………..……….………..………………………..</w:t>
      </w:r>
    </w:p>
    <w:bookmarkEnd w:id="2"/>
    <w:bookmarkEnd w:id="3"/>
    <w:bookmarkEnd w:id="4"/>
    <w:p w14:paraId="1D4EB996" w14:textId="77777777" w:rsidR="00807E44" w:rsidRDefault="00807E44" w:rsidP="00807E44">
      <w:pPr>
        <w:pStyle w:val="ECEcorps"/>
        <w:rPr>
          <w:b/>
        </w:rPr>
      </w:pPr>
    </w:p>
    <w:p w14:paraId="5761FD65" w14:textId="77777777" w:rsidR="00807E44" w:rsidRDefault="00807E44" w:rsidP="00807E44">
      <w:pPr>
        <w:pStyle w:val="ECEcorps"/>
        <w:rPr>
          <w:b/>
        </w:rPr>
      </w:pPr>
    </w:p>
    <w:p w14:paraId="6B51E65E" w14:textId="281587D9" w:rsidR="00807E44" w:rsidRPr="00337F03" w:rsidRDefault="00807E44" w:rsidP="00807E44">
      <w:pPr>
        <w:pStyle w:val="ECEcorps"/>
        <w:rPr>
          <w:b/>
        </w:rPr>
      </w:pPr>
      <w:r w:rsidRPr="00341FA8">
        <w:rPr>
          <w:b/>
        </w:rPr>
        <w:t>Défaire le montage et ranger la paillasse avant de quitter la salle.</w:t>
      </w:r>
      <w:r w:rsidR="00D34C6C">
        <w:rPr>
          <w:b/>
        </w:rPr>
        <w:t xml:space="preserve"> </w:t>
      </w:r>
    </w:p>
    <w:p w14:paraId="3D825D68" w14:textId="77777777" w:rsidR="00A53DEB" w:rsidRDefault="00A53DEB" w:rsidP="003F7765">
      <w:pPr>
        <w:pStyle w:val="ECEcorps"/>
        <w:ind w:left="360"/>
      </w:pPr>
    </w:p>
    <w:sectPr w:rsidR="00A53DEB" w:rsidSect="00680CBA">
      <w:headerReference w:type="default" r:id="rId10"/>
      <w:footerReference w:type="default" r:id="rId11"/>
      <w:pgSz w:w="11906" w:h="16838" w:code="9"/>
      <w:pgMar w:top="851" w:right="851" w:bottom="851" w:left="851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CEA87B" w14:textId="77777777" w:rsidR="003F2BB3" w:rsidRDefault="003F2BB3" w:rsidP="0008058B">
      <w:r>
        <w:separator/>
      </w:r>
    </w:p>
  </w:endnote>
  <w:endnote w:type="continuationSeparator" w:id="0">
    <w:p w14:paraId="1C75C486" w14:textId="77777777" w:rsidR="003F2BB3" w:rsidRDefault="003F2BB3" w:rsidP="00080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3" w:usb1="08070000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3EF49" w14:textId="48383564" w:rsidR="00C60969" w:rsidRPr="00827238" w:rsidRDefault="00C60969" w:rsidP="00511500">
    <w:pPr>
      <w:pStyle w:val="ECEcorps"/>
      <w:jc w:val="right"/>
    </w:pPr>
    <w:r w:rsidRPr="00827238">
      <w:t xml:space="preserve">Page </w:t>
    </w:r>
    <w:r w:rsidRPr="00827238">
      <w:fldChar w:fldCharType="begin"/>
    </w:r>
    <w:r w:rsidRPr="00827238">
      <w:instrText xml:space="preserve"> PAGE </w:instrText>
    </w:r>
    <w:r w:rsidRPr="00827238">
      <w:fldChar w:fldCharType="separate"/>
    </w:r>
    <w:r w:rsidR="00BB5FA3">
      <w:rPr>
        <w:noProof/>
      </w:rPr>
      <w:t>5</w:t>
    </w:r>
    <w:r w:rsidRPr="00827238">
      <w:rPr>
        <w:noProof/>
      </w:rPr>
      <w:fldChar w:fldCharType="end"/>
    </w:r>
    <w:r w:rsidRPr="00827238">
      <w:t xml:space="preserve"> sur </w:t>
    </w:r>
    <w:r w:rsidR="00BB5FA3">
      <w:fldChar w:fldCharType="begin"/>
    </w:r>
    <w:r w:rsidR="00BB5FA3">
      <w:instrText xml:space="preserve"> NUMPAGES  </w:instrText>
    </w:r>
    <w:r w:rsidR="00BB5FA3">
      <w:fldChar w:fldCharType="separate"/>
    </w:r>
    <w:r w:rsidR="00BB5FA3">
      <w:rPr>
        <w:noProof/>
      </w:rPr>
      <w:t>5</w:t>
    </w:r>
    <w:r w:rsidR="00BB5FA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D45A02" w14:textId="77777777" w:rsidR="003F2BB3" w:rsidRDefault="003F2BB3" w:rsidP="0008058B">
      <w:r>
        <w:separator/>
      </w:r>
    </w:p>
  </w:footnote>
  <w:footnote w:type="continuationSeparator" w:id="0">
    <w:p w14:paraId="47DA50F7" w14:textId="77777777" w:rsidR="003F2BB3" w:rsidRDefault="003F2BB3" w:rsidP="000805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6E05B8" w14:textId="3FB6617B" w:rsidR="00C60969" w:rsidRDefault="00C60969" w:rsidP="00511500">
    <w:pPr>
      <w:pStyle w:val="ECEcorps"/>
      <w:tabs>
        <w:tab w:val="center" w:pos="851"/>
        <w:tab w:val="center" w:pos="5103"/>
        <w:tab w:val="center" w:pos="9498"/>
      </w:tabs>
    </w:pPr>
    <w:r>
      <w:tab/>
      <w:t> </w:t>
    </w:r>
    <w:r>
      <w:tab/>
    </w:r>
    <w:r w:rsidR="00360018">
      <w:rPr>
        <w:b/>
        <w:sz w:val="24"/>
        <w:szCs w:val="24"/>
      </w:rPr>
      <w:t>LONGUE-VUE</w:t>
    </w:r>
    <w:r>
      <w:tab/>
      <w:t>Session</w:t>
    </w:r>
  </w:p>
  <w:p w14:paraId="37DE348B" w14:textId="468BF48F" w:rsidR="00C60969" w:rsidRDefault="00C60969" w:rsidP="00511500">
    <w:pPr>
      <w:pStyle w:val="ECEcorps"/>
      <w:tabs>
        <w:tab w:val="center" w:pos="851"/>
        <w:tab w:val="center" w:pos="5103"/>
        <w:tab w:val="center" w:pos="9498"/>
      </w:tabs>
    </w:pPr>
    <w:r>
      <w:tab/>
    </w:r>
    <w:r>
      <w:tab/>
    </w:r>
    <w:r>
      <w:tab/>
      <w:t>202</w:t>
    </w:r>
    <w:r w:rsidR="00786375">
      <w:t>3</w:t>
    </w:r>
  </w:p>
  <w:p w14:paraId="62928406" w14:textId="77777777" w:rsidR="00C60969" w:rsidRDefault="00C60969" w:rsidP="00511500">
    <w:pPr>
      <w:pStyle w:val="ECEcorps"/>
      <w:tabs>
        <w:tab w:val="center" w:pos="851"/>
        <w:tab w:val="center" w:pos="5103"/>
        <w:tab w:val="center" w:pos="949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3"/>
    <w:name w:val="WW8Num28"/>
    <w:lvl w:ilvl="0">
      <w:start w:val="1"/>
      <w:numFmt w:val="bullet"/>
      <w:lvlText w:val=""/>
      <w:lvlJc w:val="left"/>
      <w:pPr>
        <w:tabs>
          <w:tab w:val="num" w:pos="1065"/>
        </w:tabs>
        <w:ind w:left="1062" w:hanging="357"/>
      </w:pPr>
      <w:rPr>
        <w:rFonts w:ascii="Wingdings" w:hAnsi="Wingdings"/>
      </w:rPr>
    </w:lvl>
  </w:abstractNum>
  <w:abstractNum w:abstractNumId="1" w15:restartNumberingAfterBreak="0">
    <w:nsid w:val="03BD0B82"/>
    <w:multiLevelType w:val="multilevel"/>
    <w:tmpl w:val="394216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BE0544B"/>
    <w:multiLevelType w:val="multilevel"/>
    <w:tmpl w:val="394216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2BE1D3A"/>
    <w:multiLevelType w:val="multilevel"/>
    <w:tmpl w:val="DC4E58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3A530FB"/>
    <w:multiLevelType w:val="multilevel"/>
    <w:tmpl w:val="8160A1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2BC905CE"/>
    <w:multiLevelType w:val="multilevel"/>
    <w:tmpl w:val="CCF2D3AE"/>
    <w:lvl w:ilvl="0">
      <w:start w:val="1"/>
      <w:numFmt w:val="decimal"/>
      <w:pStyle w:val="ECEparti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DD671C5"/>
    <w:multiLevelType w:val="multilevel"/>
    <w:tmpl w:val="A1FCE5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F2357D3"/>
    <w:multiLevelType w:val="hybridMultilevel"/>
    <w:tmpl w:val="42DA1F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D45F8D"/>
    <w:multiLevelType w:val="hybridMultilevel"/>
    <w:tmpl w:val="E292982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F20725"/>
    <w:multiLevelType w:val="multilevel"/>
    <w:tmpl w:val="49DA8CF8"/>
    <w:lvl w:ilvl="0">
      <w:start w:val="1"/>
      <w:numFmt w:val="upperRoman"/>
      <w:pStyle w:val="Titre1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pStyle w:val="Titre2"/>
      <w:suff w:val="space"/>
      <w:lvlText w:val="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Titre3"/>
      <w:suff w:val="space"/>
      <w:lvlText w:val="%2.%3."/>
      <w:lvlJc w:val="left"/>
      <w:pPr>
        <w:ind w:left="1418" w:hanging="850"/>
      </w:pPr>
      <w:rPr>
        <w:rFonts w:hint="default"/>
      </w:rPr>
    </w:lvl>
    <w:lvl w:ilvl="3">
      <w:start w:val="1"/>
      <w:numFmt w:val="decimal"/>
      <w:pStyle w:val="Titre4"/>
      <w:suff w:val="space"/>
      <w:lvlText w:val="%2.%3.%4."/>
      <w:lvlJc w:val="left"/>
      <w:pPr>
        <w:ind w:left="2211" w:hanging="113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5EB7672C"/>
    <w:multiLevelType w:val="hybridMultilevel"/>
    <w:tmpl w:val="B958E254"/>
    <w:lvl w:ilvl="0" w:tplc="00DAEC4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A13396"/>
    <w:multiLevelType w:val="hybridMultilevel"/>
    <w:tmpl w:val="A07C44E4"/>
    <w:lvl w:ilvl="0" w:tplc="66960CAC">
      <w:start w:val="1"/>
      <w:numFmt w:val="bullet"/>
      <w:pStyle w:val="ECEpuce1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2" w:tplc="6ECA956C">
      <w:start w:val="1"/>
      <w:numFmt w:val="bullet"/>
      <w:pStyle w:val="ECEpuce2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12" w15:restartNumberingAfterBreak="0">
    <w:nsid w:val="6DFC2852"/>
    <w:multiLevelType w:val="multilevel"/>
    <w:tmpl w:val="0ACEBA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9"/>
  </w:num>
  <w:num w:numId="2">
    <w:abstractNumId w:val="11"/>
  </w:num>
  <w:num w:numId="3">
    <w:abstractNumId w:val="8"/>
  </w:num>
  <w:num w:numId="4">
    <w:abstractNumId w:val="5"/>
  </w:num>
  <w:num w:numId="5">
    <w:abstractNumId w:val="5"/>
    <w:lvlOverride w:ilvl="0">
      <w:startOverride w:val="1"/>
    </w:lvlOverride>
  </w:num>
  <w:num w:numId="6">
    <w:abstractNumId w:val="5"/>
    <w:lvlOverride w:ilvl="0">
      <w:startOverride w:val="1"/>
    </w:lvlOverride>
  </w:num>
  <w:num w:numId="7">
    <w:abstractNumId w:val="11"/>
  </w:num>
  <w:num w:numId="8">
    <w:abstractNumId w:val="11"/>
  </w:num>
  <w:num w:numId="9">
    <w:abstractNumId w:val="10"/>
  </w:num>
  <w:num w:numId="10">
    <w:abstractNumId w:val="7"/>
  </w:num>
  <w:num w:numId="11">
    <w:abstractNumId w:val="1"/>
  </w:num>
  <w:num w:numId="12">
    <w:abstractNumId w:val="2"/>
  </w:num>
  <w:num w:numId="13">
    <w:abstractNumId w:val="4"/>
  </w:num>
  <w:num w:numId="14">
    <w:abstractNumId w:val="3"/>
  </w:num>
  <w:num w:numId="15">
    <w:abstractNumId w:val="12"/>
  </w:num>
  <w:num w:numId="16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activeWritingStyle w:appName="MSWord" w:lang="fr-FR" w:vendorID="64" w:dllVersion="131078" w:nlCheck="1" w:checkStyle="0"/>
  <w:activeWritingStyle w:appName="MSWord" w:lang="en-US" w:vendorID="64" w:dllVersion="131078" w:nlCheck="1" w:checkStyle="0"/>
  <w:proofState w:spelling="clean" w:grammar="clean"/>
  <w:attachedTemplate r:id="rId1"/>
  <w:stylePaneFormatFilter w:val="1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09"/>
  <w:hyphenationZone w:val="425"/>
  <w:drawingGridHorizontalSpacing w:val="284"/>
  <w:drawingGridVerticalSpacing w:val="284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606"/>
    <w:rsid w:val="000007E9"/>
    <w:rsid w:val="00004673"/>
    <w:rsid w:val="00024878"/>
    <w:rsid w:val="0003345D"/>
    <w:rsid w:val="00036419"/>
    <w:rsid w:val="00043DC8"/>
    <w:rsid w:val="000447CA"/>
    <w:rsid w:val="00044C7A"/>
    <w:rsid w:val="000452AF"/>
    <w:rsid w:val="0005057E"/>
    <w:rsid w:val="0005391B"/>
    <w:rsid w:val="00060606"/>
    <w:rsid w:val="00063420"/>
    <w:rsid w:val="00065E30"/>
    <w:rsid w:val="00067B7E"/>
    <w:rsid w:val="00067F2D"/>
    <w:rsid w:val="000730EC"/>
    <w:rsid w:val="0008058B"/>
    <w:rsid w:val="0009288D"/>
    <w:rsid w:val="00094B9D"/>
    <w:rsid w:val="000A0EF6"/>
    <w:rsid w:val="000A35F6"/>
    <w:rsid w:val="000A3EEE"/>
    <w:rsid w:val="000A44CB"/>
    <w:rsid w:val="000A4DD1"/>
    <w:rsid w:val="000A7BEB"/>
    <w:rsid w:val="000A7E22"/>
    <w:rsid w:val="000B17E8"/>
    <w:rsid w:val="000C0C10"/>
    <w:rsid w:val="000C2505"/>
    <w:rsid w:val="000C424D"/>
    <w:rsid w:val="000D3D7B"/>
    <w:rsid w:val="000D4459"/>
    <w:rsid w:val="000D4C7E"/>
    <w:rsid w:val="000E11E8"/>
    <w:rsid w:val="000E197A"/>
    <w:rsid w:val="000E4031"/>
    <w:rsid w:val="000E4312"/>
    <w:rsid w:val="000E6CD3"/>
    <w:rsid w:val="000F09CE"/>
    <w:rsid w:val="000F2199"/>
    <w:rsid w:val="000F4F58"/>
    <w:rsid w:val="000F5562"/>
    <w:rsid w:val="001149E4"/>
    <w:rsid w:val="00117BB9"/>
    <w:rsid w:val="001227DD"/>
    <w:rsid w:val="00127337"/>
    <w:rsid w:val="0013056C"/>
    <w:rsid w:val="00134AEC"/>
    <w:rsid w:val="00136091"/>
    <w:rsid w:val="001412D5"/>
    <w:rsid w:val="001416B6"/>
    <w:rsid w:val="00154171"/>
    <w:rsid w:val="00154704"/>
    <w:rsid w:val="00156870"/>
    <w:rsid w:val="0016304D"/>
    <w:rsid w:val="001708D9"/>
    <w:rsid w:val="00180BB9"/>
    <w:rsid w:val="00184590"/>
    <w:rsid w:val="00185C9A"/>
    <w:rsid w:val="001946FD"/>
    <w:rsid w:val="00194A94"/>
    <w:rsid w:val="00195444"/>
    <w:rsid w:val="00197F7D"/>
    <w:rsid w:val="00197FD0"/>
    <w:rsid w:val="001A032B"/>
    <w:rsid w:val="001A07C5"/>
    <w:rsid w:val="001A43AF"/>
    <w:rsid w:val="001A4D43"/>
    <w:rsid w:val="001A5F0A"/>
    <w:rsid w:val="001B5CD4"/>
    <w:rsid w:val="001B6AE5"/>
    <w:rsid w:val="001B6BCD"/>
    <w:rsid w:val="001C1B1D"/>
    <w:rsid w:val="001C388B"/>
    <w:rsid w:val="001C50C9"/>
    <w:rsid w:val="001C7882"/>
    <w:rsid w:val="001D5EDF"/>
    <w:rsid w:val="001D7C91"/>
    <w:rsid w:val="001E2BA7"/>
    <w:rsid w:val="001E36BA"/>
    <w:rsid w:val="001E6BF0"/>
    <w:rsid w:val="001F2B63"/>
    <w:rsid w:val="001F3BEA"/>
    <w:rsid w:val="001F42A2"/>
    <w:rsid w:val="001F5398"/>
    <w:rsid w:val="001F6316"/>
    <w:rsid w:val="001F67FD"/>
    <w:rsid w:val="00211AAA"/>
    <w:rsid w:val="00222333"/>
    <w:rsid w:val="00234347"/>
    <w:rsid w:val="0023590A"/>
    <w:rsid w:val="00235CF8"/>
    <w:rsid w:val="002402D0"/>
    <w:rsid w:val="002406F0"/>
    <w:rsid w:val="002425DB"/>
    <w:rsid w:val="002436AD"/>
    <w:rsid w:val="00256689"/>
    <w:rsid w:val="00256850"/>
    <w:rsid w:val="002570A7"/>
    <w:rsid w:val="002611E9"/>
    <w:rsid w:val="002615D6"/>
    <w:rsid w:val="00267E4F"/>
    <w:rsid w:val="00272204"/>
    <w:rsid w:val="002739E2"/>
    <w:rsid w:val="00297830"/>
    <w:rsid w:val="002A2395"/>
    <w:rsid w:val="002B2244"/>
    <w:rsid w:val="002B44A4"/>
    <w:rsid w:val="002C3CC3"/>
    <w:rsid w:val="002E68C6"/>
    <w:rsid w:val="002E7086"/>
    <w:rsid w:val="002F2907"/>
    <w:rsid w:val="002F6E70"/>
    <w:rsid w:val="00305D9F"/>
    <w:rsid w:val="00311BC0"/>
    <w:rsid w:val="00312F6B"/>
    <w:rsid w:val="00313B78"/>
    <w:rsid w:val="0031432F"/>
    <w:rsid w:val="00314F87"/>
    <w:rsid w:val="003167DB"/>
    <w:rsid w:val="00317EBC"/>
    <w:rsid w:val="00323BA1"/>
    <w:rsid w:val="00324D4C"/>
    <w:rsid w:val="00332943"/>
    <w:rsid w:val="00332C86"/>
    <w:rsid w:val="00335AB6"/>
    <w:rsid w:val="00335B86"/>
    <w:rsid w:val="0033731B"/>
    <w:rsid w:val="00337F03"/>
    <w:rsid w:val="00343196"/>
    <w:rsid w:val="00344874"/>
    <w:rsid w:val="003448D2"/>
    <w:rsid w:val="003454C6"/>
    <w:rsid w:val="00351073"/>
    <w:rsid w:val="00356DD6"/>
    <w:rsid w:val="00360018"/>
    <w:rsid w:val="00366A24"/>
    <w:rsid w:val="00367552"/>
    <w:rsid w:val="003732B2"/>
    <w:rsid w:val="0037570D"/>
    <w:rsid w:val="00380A67"/>
    <w:rsid w:val="00382ACE"/>
    <w:rsid w:val="003839E3"/>
    <w:rsid w:val="003869AD"/>
    <w:rsid w:val="00392182"/>
    <w:rsid w:val="0039367C"/>
    <w:rsid w:val="00397E4F"/>
    <w:rsid w:val="003A114B"/>
    <w:rsid w:val="003B15C1"/>
    <w:rsid w:val="003B41FF"/>
    <w:rsid w:val="003C0A55"/>
    <w:rsid w:val="003C13F9"/>
    <w:rsid w:val="003C6A7A"/>
    <w:rsid w:val="003D2DB2"/>
    <w:rsid w:val="003F2BB3"/>
    <w:rsid w:val="003F5DFB"/>
    <w:rsid w:val="003F7765"/>
    <w:rsid w:val="00400882"/>
    <w:rsid w:val="00407444"/>
    <w:rsid w:val="004143AF"/>
    <w:rsid w:val="00426F81"/>
    <w:rsid w:val="00430881"/>
    <w:rsid w:val="00431347"/>
    <w:rsid w:val="004314C1"/>
    <w:rsid w:val="00435336"/>
    <w:rsid w:val="004470BA"/>
    <w:rsid w:val="00450656"/>
    <w:rsid w:val="004519E6"/>
    <w:rsid w:val="00452138"/>
    <w:rsid w:val="00455CA0"/>
    <w:rsid w:val="00457661"/>
    <w:rsid w:val="0046515C"/>
    <w:rsid w:val="004666EC"/>
    <w:rsid w:val="00470DCA"/>
    <w:rsid w:val="00476C4B"/>
    <w:rsid w:val="00484BB6"/>
    <w:rsid w:val="00486CC1"/>
    <w:rsid w:val="00490BE1"/>
    <w:rsid w:val="00494687"/>
    <w:rsid w:val="004951F3"/>
    <w:rsid w:val="004955A9"/>
    <w:rsid w:val="00496711"/>
    <w:rsid w:val="004B35F9"/>
    <w:rsid w:val="004B461A"/>
    <w:rsid w:val="004B701D"/>
    <w:rsid w:val="004B7AC0"/>
    <w:rsid w:val="004C193F"/>
    <w:rsid w:val="004C2A47"/>
    <w:rsid w:val="004C486D"/>
    <w:rsid w:val="004C63B9"/>
    <w:rsid w:val="004C7336"/>
    <w:rsid w:val="004D4E75"/>
    <w:rsid w:val="004E0A66"/>
    <w:rsid w:val="004E1869"/>
    <w:rsid w:val="004E3F39"/>
    <w:rsid w:val="004E40A4"/>
    <w:rsid w:val="004E7A99"/>
    <w:rsid w:val="004E7C5D"/>
    <w:rsid w:val="004F233B"/>
    <w:rsid w:val="004F39E2"/>
    <w:rsid w:val="004F58C7"/>
    <w:rsid w:val="004F7B0E"/>
    <w:rsid w:val="004F7B43"/>
    <w:rsid w:val="004F7FE3"/>
    <w:rsid w:val="00501769"/>
    <w:rsid w:val="005023FC"/>
    <w:rsid w:val="00511500"/>
    <w:rsid w:val="005135C5"/>
    <w:rsid w:val="00514057"/>
    <w:rsid w:val="0051466E"/>
    <w:rsid w:val="00514F40"/>
    <w:rsid w:val="005207CA"/>
    <w:rsid w:val="0052797B"/>
    <w:rsid w:val="00527A98"/>
    <w:rsid w:val="00531889"/>
    <w:rsid w:val="0053548C"/>
    <w:rsid w:val="00535B76"/>
    <w:rsid w:val="00535F25"/>
    <w:rsid w:val="0053639F"/>
    <w:rsid w:val="005367B5"/>
    <w:rsid w:val="005415CA"/>
    <w:rsid w:val="00545715"/>
    <w:rsid w:val="00555314"/>
    <w:rsid w:val="00556210"/>
    <w:rsid w:val="00557277"/>
    <w:rsid w:val="00572123"/>
    <w:rsid w:val="00574D92"/>
    <w:rsid w:val="005827DD"/>
    <w:rsid w:val="00593DD4"/>
    <w:rsid w:val="00595C3F"/>
    <w:rsid w:val="005A3ADA"/>
    <w:rsid w:val="005A6352"/>
    <w:rsid w:val="005E3533"/>
    <w:rsid w:val="005E3ACE"/>
    <w:rsid w:val="005F3ABA"/>
    <w:rsid w:val="006017BB"/>
    <w:rsid w:val="0060347D"/>
    <w:rsid w:val="00603814"/>
    <w:rsid w:val="0060508C"/>
    <w:rsid w:val="006220B0"/>
    <w:rsid w:val="00622A2D"/>
    <w:rsid w:val="006256F1"/>
    <w:rsid w:val="00633D8A"/>
    <w:rsid w:val="00641949"/>
    <w:rsid w:val="00641C53"/>
    <w:rsid w:val="00651E12"/>
    <w:rsid w:val="00670A39"/>
    <w:rsid w:val="00672122"/>
    <w:rsid w:val="0067559A"/>
    <w:rsid w:val="00675DF7"/>
    <w:rsid w:val="00680CBA"/>
    <w:rsid w:val="00693925"/>
    <w:rsid w:val="006A0F26"/>
    <w:rsid w:val="006A1119"/>
    <w:rsid w:val="006A4982"/>
    <w:rsid w:val="006C3642"/>
    <w:rsid w:val="006E4A76"/>
    <w:rsid w:val="006E61FC"/>
    <w:rsid w:val="006F1C1D"/>
    <w:rsid w:val="006F3571"/>
    <w:rsid w:val="006F404E"/>
    <w:rsid w:val="00700289"/>
    <w:rsid w:val="00700B7B"/>
    <w:rsid w:val="00703EF9"/>
    <w:rsid w:val="00705BC4"/>
    <w:rsid w:val="00714638"/>
    <w:rsid w:val="007146B9"/>
    <w:rsid w:val="007158D3"/>
    <w:rsid w:val="007171FB"/>
    <w:rsid w:val="00720C06"/>
    <w:rsid w:val="007248BF"/>
    <w:rsid w:val="00724A84"/>
    <w:rsid w:val="00736B78"/>
    <w:rsid w:val="00741025"/>
    <w:rsid w:val="00741428"/>
    <w:rsid w:val="007479C4"/>
    <w:rsid w:val="00750B42"/>
    <w:rsid w:val="00750D77"/>
    <w:rsid w:val="00751CCC"/>
    <w:rsid w:val="00752C74"/>
    <w:rsid w:val="00762F0F"/>
    <w:rsid w:val="0077540B"/>
    <w:rsid w:val="00777A5A"/>
    <w:rsid w:val="00786375"/>
    <w:rsid w:val="00791883"/>
    <w:rsid w:val="007955D1"/>
    <w:rsid w:val="00795BD5"/>
    <w:rsid w:val="007A2EEC"/>
    <w:rsid w:val="007C1E91"/>
    <w:rsid w:val="007C2791"/>
    <w:rsid w:val="007D2CCF"/>
    <w:rsid w:val="007D359B"/>
    <w:rsid w:val="007E5DC4"/>
    <w:rsid w:val="007E7114"/>
    <w:rsid w:val="007F4752"/>
    <w:rsid w:val="007F4B1B"/>
    <w:rsid w:val="008034C0"/>
    <w:rsid w:val="00804D53"/>
    <w:rsid w:val="0080589A"/>
    <w:rsid w:val="00806EA5"/>
    <w:rsid w:val="00807E44"/>
    <w:rsid w:val="0081247E"/>
    <w:rsid w:val="00814D65"/>
    <w:rsid w:val="008212D5"/>
    <w:rsid w:val="00827238"/>
    <w:rsid w:val="00845CFB"/>
    <w:rsid w:val="00847E64"/>
    <w:rsid w:val="00860E0D"/>
    <w:rsid w:val="00864E21"/>
    <w:rsid w:val="0087373F"/>
    <w:rsid w:val="00873CF3"/>
    <w:rsid w:val="00874A9F"/>
    <w:rsid w:val="00882C1C"/>
    <w:rsid w:val="00883B86"/>
    <w:rsid w:val="008842CD"/>
    <w:rsid w:val="008843CC"/>
    <w:rsid w:val="008900C4"/>
    <w:rsid w:val="008915AD"/>
    <w:rsid w:val="00892447"/>
    <w:rsid w:val="0089303D"/>
    <w:rsid w:val="00894559"/>
    <w:rsid w:val="008A206A"/>
    <w:rsid w:val="008A2C45"/>
    <w:rsid w:val="008A4322"/>
    <w:rsid w:val="008A66EA"/>
    <w:rsid w:val="008B1679"/>
    <w:rsid w:val="008B1B0C"/>
    <w:rsid w:val="008B3457"/>
    <w:rsid w:val="008C32B8"/>
    <w:rsid w:val="008C38F0"/>
    <w:rsid w:val="008C5E45"/>
    <w:rsid w:val="008D0F0D"/>
    <w:rsid w:val="008D2329"/>
    <w:rsid w:val="008D58CB"/>
    <w:rsid w:val="008D5BC6"/>
    <w:rsid w:val="008D5E1C"/>
    <w:rsid w:val="008D5E24"/>
    <w:rsid w:val="008E0208"/>
    <w:rsid w:val="008E58B1"/>
    <w:rsid w:val="008E7248"/>
    <w:rsid w:val="008F43AF"/>
    <w:rsid w:val="008F520D"/>
    <w:rsid w:val="00902E0B"/>
    <w:rsid w:val="00910538"/>
    <w:rsid w:val="00910A57"/>
    <w:rsid w:val="00910ACC"/>
    <w:rsid w:val="00910B6F"/>
    <w:rsid w:val="009112A5"/>
    <w:rsid w:val="00915AEE"/>
    <w:rsid w:val="00917147"/>
    <w:rsid w:val="009321FA"/>
    <w:rsid w:val="0093299A"/>
    <w:rsid w:val="009362F7"/>
    <w:rsid w:val="009407A6"/>
    <w:rsid w:val="00942727"/>
    <w:rsid w:val="0094322A"/>
    <w:rsid w:val="00943326"/>
    <w:rsid w:val="0094436A"/>
    <w:rsid w:val="009506E7"/>
    <w:rsid w:val="00953B67"/>
    <w:rsid w:val="00955A08"/>
    <w:rsid w:val="00956745"/>
    <w:rsid w:val="00961955"/>
    <w:rsid w:val="00965FA8"/>
    <w:rsid w:val="00975D81"/>
    <w:rsid w:val="00977D3F"/>
    <w:rsid w:val="009850FD"/>
    <w:rsid w:val="009903B6"/>
    <w:rsid w:val="00990821"/>
    <w:rsid w:val="009A5591"/>
    <w:rsid w:val="009B3241"/>
    <w:rsid w:val="009C268C"/>
    <w:rsid w:val="009D5DFA"/>
    <w:rsid w:val="009E0132"/>
    <w:rsid w:val="009E02D9"/>
    <w:rsid w:val="009E173E"/>
    <w:rsid w:val="009E1FCF"/>
    <w:rsid w:val="009F3076"/>
    <w:rsid w:val="009F43E0"/>
    <w:rsid w:val="00A01302"/>
    <w:rsid w:val="00A027BC"/>
    <w:rsid w:val="00A05EB9"/>
    <w:rsid w:val="00A07EA8"/>
    <w:rsid w:val="00A10054"/>
    <w:rsid w:val="00A112DE"/>
    <w:rsid w:val="00A12834"/>
    <w:rsid w:val="00A16872"/>
    <w:rsid w:val="00A260A0"/>
    <w:rsid w:val="00A27074"/>
    <w:rsid w:val="00A35262"/>
    <w:rsid w:val="00A37761"/>
    <w:rsid w:val="00A41753"/>
    <w:rsid w:val="00A436E8"/>
    <w:rsid w:val="00A446AD"/>
    <w:rsid w:val="00A52B59"/>
    <w:rsid w:val="00A53DEB"/>
    <w:rsid w:val="00A5619C"/>
    <w:rsid w:val="00A60B25"/>
    <w:rsid w:val="00A611F0"/>
    <w:rsid w:val="00A61C75"/>
    <w:rsid w:val="00A649FE"/>
    <w:rsid w:val="00A71954"/>
    <w:rsid w:val="00A81C33"/>
    <w:rsid w:val="00A91C14"/>
    <w:rsid w:val="00A960AB"/>
    <w:rsid w:val="00A96E30"/>
    <w:rsid w:val="00AA6B0B"/>
    <w:rsid w:val="00AB0932"/>
    <w:rsid w:val="00AB1C2D"/>
    <w:rsid w:val="00AC1F4D"/>
    <w:rsid w:val="00AC48FD"/>
    <w:rsid w:val="00AD1605"/>
    <w:rsid w:val="00AE1C5F"/>
    <w:rsid w:val="00AF12DB"/>
    <w:rsid w:val="00AF1570"/>
    <w:rsid w:val="00B109D5"/>
    <w:rsid w:val="00B135A8"/>
    <w:rsid w:val="00B1701C"/>
    <w:rsid w:val="00B2566D"/>
    <w:rsid w:val="00B302F1"/>
    <w:rsid w:val="00B3421A"/>
    <w:rsid w:val="00B35967"/>
    <w:rsid w:val="00B37749"/>
    <w:rsid w:val="00B40BD5"/>
    <w:rsid w:val="00B40C58"/>
    <w:rsid w:val="00B42CED"/>
    <w:rsid w:val="00B4612A"/>
    <w:rsid w:val="00B4698B"/>
    <w:rsid w:val="00B46D6D"/>
    <w:rsid w:val="00B46EC2"/>
    <w:rsid w:val="00B63ABE"/>
    <w:rsid w:val="00B64DBE"/>
    <w:rsid w:val="00B7616B"/>
    <w:rsid w:val="00B827D4"/>
    <w:rsid w:val="00B8290D"/>
    <w:rsid w:val="00B862FC"/>
    <w:rsid w:val="00B90845"/>
    <w:rsid w:val="00BA7028"/>
    <w:rsid w:val="00BB5D1A"/>
    <w:rsid w:val="00BB5FA3"/>
    <w:rsid w:val="00BD2046"/>
    <w:rsid w:val="00BE2432"/>
    <w:rsid w:val="00BE6D4D"/>
    <w:rsid w:val="00BF194C"/>
    <w:rsid w:val="00BF45AB"/>
    <w:rsid w:val="00BF661D"/>
    <w:rsid w:val="00C03A82"/>
    <w:rsid w:val="00C06213"/>
    <w:rsid w:val="00C1488A"/>
    <w:rsid w:val="00C17467"/>
    <w:rsid w:val="00C2065A"/>
    <w:rsid w:val="00C22A4C"/>
    <w:rsid w:val="00C23E7C"/>
    <w:rsid w:val="00C24FEE"/>
    <w:rsid w:val="00C3045B"/>
    <w:rsid w:val="00C3270A"/>
    <w:rsid w:val="00C35148"/>
    <w:rsid w:val="00C37ECD"/>
    <w:rsid w:val="00C41B19"/>
    <w:rsid w:val="00C41EB2"/>
    <w:rsid w:val="00C467EB"/>
    <w:rsid w:val="00C53044"/>
    <w:rsid w:val="00C550C6"/>
    <w:rsid w:val="00C60133"/>
    <w:rsid w:val="00C60969"/>
    <w:rsid w:val="00C60BE5"/>
    <w:rsid w:val="00C623E7"/>
    <w:rsid w:val="00C664BD"/>
    <w:rsid w:val="00C73BE4"/>
    <w:rsid w:val="00C74BFD"/>
    <w:rsid w:val="00C82E4A"/>
    <w:rsid w:val="00CA00EE"/>
    <w:rsid w:val="00CA1A4D"/>
    <w:rsid w:val="00CA5D2B"/>
    <w:rsid w:val="00CC2D9D"/>
    <w:rsid w:val="00CC57B9"/>
    <w:rsid w:val="00CC695B"/>
    <w:rsid w:val="00CD1F8A"/>
    <w:rsid w:val="00CD300B"/>
    <w:rsid w:val="00CE4EF5"/>
    <w:rsid w:val="00CE6AA4"/>
    <w:rsid w:val="00CF51E2"/>
    <w:rsid w:val="00D0324F"/>
    <w:rsid w:val="00D073A6"/>
    <w:rsid w:val="00D20F73"/>
    <w:rsid w:val="00D32EF2"/>
    <w:rsid w:val="00D34C6C"/>
    <w:rsid w:val="00D429A8"/>
    <w:rsid w:val="00D4701F"/>
    <w:rsid w:val="00D610A3"/>
    <w:rsid w:val="00D64332"/>
    <w:rsid w:val="00D658D3"/>
    <w:rsid w:val="00D67784"/>
    <w:rsid w:val="00D742A9"/>
    <w:rsid w:val="00D82237"/>
    <w:rsid w:val="00D85558"/>
    <w:rsid w:val="00D9338B"/>
    <w:rsid w:val="00D9649A"/>
    <w:rsid w:val="00D96B92"/>
    <w:rsid w:val="00D96FEA"/>
    <w:rsid w:val="00DA2084"/>
    <w:rsid w:val="00DA3D81"/>
    <w:rsid w:val="00DA6E08"/>
    <w:rsid w:val="00DA7989"/>
    <w:rsid w:val="00DB6AEE"/>
    <w:rsid w:val="00DC0ABA"/>
    <w:rsid w:val="00DC1C63"/>
    <w:rsid w:val="00DD02A8"/>
    <w:rsid w:val="00DD3429"/>
    <w:rsid w:val="00DD422A"/>
    <w:rsid w:val="00DE1294"/>
    <w:rsid w:val="00DE3D26"/>
    <w:rsid w:val="00DE6F64"/>
    <w:rsid w:val="00DE7B24"/>
    <w:rsid w:val="00DF3178"/>
    <w:rsid w:val="00DF5D61"/>
    <w:rsid w:val="00E01154"/>
    <w:rsid w:val="00E137F8"/>
    <w:rsid w:val="00E14BA5"/>
    <w:rsid w:val="00E170B4"/>
    <w:rsid w:val="00E21464"/>
    <w:rsid w:val="00E23BE2"/>
    <w:rsid w:val="00E2460E"/>
    <w:rsid w:val="00E26870"/>
    <w:rsid w:val="00E310D8"/>
    <w:rsid w:val="00E343A5"/>
    <w:rsid w:val="00E34C70"/>
    <w:rsid w:val="00E3791C"/>
    <w:rsid w:val="00E438C3"/>
    <w:rsid w:val="00E46864"/>
    <w:rsid w:val="00E520C6"/>
    <w:rsid w:val="00E5503A"/>
    <w:rsid w:val="00E56A7B"/>
    <w:rsid w:val="00E56D83"/>
    <w:rsid w:val="00E6795D"/>
    <w:rsid w:val="00E74827"/>
    <w:rsid w:val="00E749E8"/>
    <w:rsid w:val="00E750F7"/>
    <w:rsid w:val="00E81F3D"/>
    <w:rsid w:val="00E85DDA"/>
    <w:rsid w:val="00E961C1"/>
    <w:rsid w:val="00EA20FB"/>
    <w:rsid w:val="00EC4179"/>
    <w:rsid w:val="00ED3769"/>
    <w:rsid w:val="00ED4FDA"/>
    <w:rsid w:val="00EE0587"/>
    <w:rsid w:val="00EE12CE"/>
    <w:rsid w:val="00EE308A"/>
    <w:rsid w:val="00EE3251"/>
    <w:rsid w:val="00EE6815"/>
    <w:rsid w:val="00EF1517"/>
    <w:rsid w:val="00EF25B5"/>
    <w:rsid w:val="00F01722"/>
    <w:rsid w:val="00F046FE"/>
    <w:rsid w:val="00F07F89"/>
    <w:rsid w:val="00F10905"/>
    <w:rsid w:val="00F11BD2"/>
    <w:rsid w:val="00F14501"/>
    <w:rsid w:val="00F15700"/>
    <w:rsid w:val="00F20118"/>
    <w:rsid w:val="00F31C5B"/>
    <w:rsid w:val="00F35C1A"/>
    <w:rsid w:val="00F371EF"/>
    <w:rsid w:val="00F45EC8"/>
    <w:rsid w:val="00F563A4"/>
    <w:rsid w:val="00F60C94"/>
    <w:rsid w:val="00F61869"/>
    <w:rsid w:val="00F61A2E"/>
    <w:rsid w:val="00F6345B"/>
    <w:rsid w:val="00F65642"/>
    <w:rsid w:val="00F66787"/>
    <w:rsid w:val="00F7260A"/>
    <w:rsid w:val="00F7317D"/>
    <w:rsid w:val="00F75BFC"/>
    <w:rsid w:val="00F80605"/>
    <w:rsid w:val="00F879D2"/>
    <w:rsid w:val="00FA6C12"/>
    <w:rsid w:val="00FB14E2"/>
    <w:rsid w:val="00FB25E2"/>
    <w:rsid w:val="00FB2CA9"/>
    <w:rsid w:val="00FB3C13"/>
    <w:rsid w:val="00FC5DA8"/>
    <w:rsid w:val="00FD2FFB"/>
    <w:rsid w:val="00FE4C5A"/>
    <w:rsid w:val="00FE6107"/>
    <w:rsid w:val="00FE6ED7"/>
    <w:rsid w:val="00FF764A"/>
    <w:rsid w:val="00FF7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1D3BD525"/>
  <w15:docId w15:val="{AC5C49AD-717F-3C4F-802A-616E7CE93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6DD6"/>
    <w:pPr>
      <w:spacing w:line="264" w:lineRule="auto"/>
      <w:jc w:val="both"/>
    </w:pPr>
    <w:rPr>
      <w:rFonts w:ascii="Arial" w:hAnsi="Arial" w:cs="Arial"/>
      <w:color w:val="000000"/>
    </w:rPr>
  </w:style>
  <w:style w:type="paragraph" w:styleId="Titre1">
    <w:name w:val="heading 1"/>
    <w:basedOn w:val="Normal"/>
    <w:next w:val="Normal"/>
    <w:rsid w:val="00D9409B"/>
    <w:pPr>
      <w:numPr>
        <w:numId w:val="1"/>
      </w:num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shd w:val="pct15" w:color="auto" w:fill="FFFFFF"/>
      <w:tabs>
        <w:tab w:val="left" w:pos="-1985"/>
        <w:tab w:val="left" w:pos="567"/>
      </w:tabs>
      <w:autoSpaceDE w:val="0"/>
      <w:autoSpaceDN w:val="0"/>
      <w:jc w:val="center"/>
      <w:outlineLvl w:val="0"/>
    </w:pPr>
    <w:rPr>
      <w:b/>
      <w:bCs/>
    </w:rPr>
  </w:style>
  <w:style w:type="paragraph" w:styleId="Titre2">
    <w:name w:val="heading 2"/>
    <w:basedOn w:val="Normal"/>
    <w:next w:val="Normal"/>
    <w:link w:val="Titre2Car"/>
    <w:rsid w:val="00207C64"/>
    <w:pPr>
      <w:keepNext/>
      <w:numPr>
        <w:ilvl w:val="1"/>
        <w:numId w:val="1"/>
      </w:numPr>
      <w:outlineLvl w:val="1"/>
    </w:pPr>
    <w:rPr>
      <w:b/>
    </w:rPr>
  </w:style>
  <w:style w:type="paragraph" w:styleId="Titre3">
    <w:name w:val="heading 3"/>
    <w:basedOn w:val="Normal"/>
    <w:next w:val="Titre4"/>
    <w:rsid w:val="00125FB0"/>
    <w:pPr>
      <w:keepNext/>
      <w:numPr>
        <w:ilvl w:val="2"/>
        <w:numId w:val="1"/>
      </w:numPr>
      <w:outlineLvl w:val="2"/>
    </w:pPr>
  </w:style>
  <w:style w:type="paragraph" w:styleId="Titre4">
    <w:name w:val="heading 4"/>
    <w:basedOn w:val="Normal"/>
    <w:next w:val="Normal"/>
    <w:autoRedefine/>
    <w:rsid w:val="00354EBD"/>
    <w:pPr>
      <w:numPr>
        <w:ilvl w:val="3"/>
        <w:numId w:val="1"/>
      </w:numPr>
      <w:outlineLvl w:val="3"/>
    </w:pPr>
  </w:style>
  <w:style w:type="paragraph" w:styleId="Titre5">
    <w:name w:val="heading 5"/>
    <w:basedOn w:val="Normal"/>
    <w:next w:val="Normal"/>
    <w:rsid w:val="001D6C11"/>
    <w:pPr>
      <w:keepNext/>
      <w:tabs>
        <w:tab w:val="left" w:pos="-1985"/>
      </w:tabs>
      <w:autoSpaceDE w:val="0"/>
      <w:autoSpaceDN w:val="0"/>
      <w:outlineLvl w:val="4"/>
    </w:pPr>
    <w:rPr>
      <w:rFonts w:ascii="Garamond" w:hAnsi="Garamond"/>
      <w:b/>
      <w:bCs/>
    </w:rPr>
  </w:style>
  <w:style w:type="paragraph" w:styleId="Titre6">
    <w:name w:val="heading 6"/>
    <w:basedOn w:val="Normal"/>
    <w:next w:val="Normal"/>
    <w:rsid w:val="001D6C11"/>
    <w:pPr>
      <w:keepNext/>
      <w:ind w:right="-2472"/>
      <w:outlineLvl w:val="5"/>
    </w:pPr>
    <w:rPr>
      <w:i/>
      <w:color w:val="FF0000"/>
    </w:rPr>
  </w:style>
  <w:style w:type="paragraph" w:styleId="Titre7">
    <w:name w:val="heading 7"/>
    <w:basedOn w:val="Normal"/>
    <w:next w:val="Normal"/>
    <w:rsid w:val="001D6C11"/>
    <w:pPr>
      <w:keepNext/>
      <w:tabs>
        <w:tab w:val="left" w:pos="-1985"/>
      </w:tabs>
      <w:autoSpaceDE w:val="0"/>
      <w:autoSpaceDN w:val="0"/>
      <w:jc w:val="center"/>
      <w:outlineLvl w:val="6"/>
    </w:pPr>
    <w:rPr>
      <w:b/>
      <w:bCs/>
      <w:sz w:val="28"/>
      <w:szCs w:val="28"/>
    </w:rPr>
  </w:style>
  <w:style w:type="paragraph" w:styleId="Titre8">
    <w:name w:val="heading 8"/>
    <w:basedOn w:val="Normal"/>
    <w:next w:val="Normal"/>
    <w:rsid w:val="001D6C11"/>
    <w:pPr>
      <w:keepNext/>
      <w:tabs>
        <w:tab w:val="left" w:pos="-1985"/>
      </w:tabs>
      <w:autoSpaceDE w:val="0"/>
      <w:autoSpaceDN w:val="0"/>
      <w:ind w:left="-567" w:right="-483"/>
      <w:outlineLvl w:val="7"/>
    </w:pPr>
    <w:rPr>
      <w:b/>
      <w:bCs/>
      <w:sz w:val="28"/>
      <w:szCs w:val="28"/>
    </w:rPr>
  </w:style>
  <w:style w:type="paragraph" w:styleId="Titre9">
    <w:name w:val="heading 9"/>
    <w:basedOn w:val="Normal"/>
    <w:next w:val="Normal"/>
    <w:rsid w:val="001D6C11"/>
    <w:pPr>
      <w:keepNext/>
      <w:outlineLvl w:val="8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CErepres">
    <w:name w:val="ECErepères"/>
    <w:basedOn w:val="ECEcorps"/>
    <w:qFormat/>
    <w:rsid w:val="00197F7D"/>
    <w:pPr>
      <w:jc w:val="center"/>
    </w:pPr>
    <w:rPr>
      <w:sz w:val="18"/>
      <w:szCs w:val="18"/>
    </w:rPr>
  </w:style>
  <w:style w:type="paragraph" w:customStyle="1" w:styleId="ECEappel">
    <w:name w:val="ECEappel"/>
    <w:basedOn w:val="ECEcorps"/>
    <w:qFormat/>
    <w:rsid w:val="00FB14E2"/>
    <w:pPr>
      <w:framePr w:hSpace="141" w:wrap="around" w:vAnchor="text" w:hAnchor="margin" w:xAlign="center" w:y="98"/>
      <w:jc w:val="center"/>
    </w:pPr>
    <w:rPr>
      <w:rFonts w:eastAsia="Arial Unicode MS"/>
      <w:b/>
    </w:rPr>
  </w:style>
  <w:style w:type="paragraph" w:styleId="Retraitnormal">
    <w:name w:val="Normal Indent"/>
    <w:basedOn w:val="Normal"/>
    <w:rsid w:val="001D6C11"/>
    <w:pPr>
      <w:tabs>
        <w:tab w:val="left" w:pos="-1985"/>
      </w:tabs>
      <w:autoSpaceDE w:val="0"/>
      <w:autoSpaceDN w:val="0"/>
      <w:ind w:left="708"/>
    </w:pPr>
  </w:style>
  <w:style w:type="paragraph" w:styleId="Pieddepage">
    <w:name w:val="footer"/>
    <w:basedOn w:val="Normal"/>
    <w:rsid w:val="001D6C11"/>
    <w:pPr>
      <w:tabs>
        <w:tab w:val="left" w:pos="-1985"/>
        <w:tab w:val="center" w:pos="4536"/>
        <w:tab w:val="right" w:pos="9072"/>
      </w:tabs>
      <w:autoSpaceDE w:val="0"/>
      <w:autoSpaceDN w:val="0"/>
    </w:pPr>
    <w:rPr>
      <w:sz w:val="22"/>
      <w:szCs w:val="22"/>
    </w:rPr>
  </w:style>
  <w:style w:type="paragraph" w:customStyle="1" w:styleId="remarque">
    <w:name w:val="remarque"/>
    <w:basedOn w:val="Normal"/>
    <w:rsid w:val="001D6C11"/>
    <w:pPr>
      <w:tabs>
        <w:tab w:val="left" w:pos="-1985"/>
      </w:tabs>
      <w:autoSpaceDE w:val="0"/>
      <w:autoSpaceDN w:val="0"/>
    </w:pPr>
    <w:rPr>
      <w:b/>
      <w:bCs/>
    </w:rPr>
  </w:style>
  <w:style w:type="paragraph" w:styleId="Retraitcorpsdetexte">
    <w:name w:val="Body Text Indent"/>
    <w:basedOn w:val="Normal"/>
    <w:rsid w:val="001D6C11"/>
    <w:pPr>
      <w:tabs>
        <w:tab w:val="left" w:pos="-1985"/>
      </w:tabs>
      <w:autoSpaceDE w:val="0"/>
      <w:autoSpaceDN w:val="0"/>
      <w:ind w:firstLine="426"/>
    </w:pPr>
    <w:rPr>
      <w:sz w:val="22"/>
      <w:szCs w:val="22"/>
    </w:rPr>
  </w:style>
  <w:style w:type="paragraph" w:styleId="En-tte">
    <w:name w:val="header"/>
    <w:basedOn w:val="Normal"/>
    <w:rsid w:val="001D6C11"/>
    <w:pPr>
      <w:framePr w:hSpace="142" w:wrap="auto" w:vAnchor="text" w:hAnchor="text" w:y="1"/>
      <w:tabs>
        <w:tab w:val="left" w:pos="-1985"/>
        <w:tab w:val="center" w:pos="4536"/>
        <w:tab w:val="right" w:pos="9072"/>
      </w:tabs>
      <w:autoSpaceDE w:val="0"/>
      <w:autoSpaceDN w:val="0"/>
    </w:pPr>
  </w:style>
  <w:style w:type="paragraph" w:styleId="Notedebasdepage">
    <w:name w:val="footnote text"/>
    <w:basedOn w:val="Normal"/>
    <w:semiHidden/>
    <w:rsid w:val="001D6C11"/>
  </w:style>
  <w:style w:type="paragraph" w:styleId="Sous-titre">
    <w:name w:val="Subtitle"/>
    <w:basedOn w:val="Normal"/>
    <w:rsid w:val="001D6C11"/>
    <w:pPr>
      <w:jc w:val="center"/>
    </w:pPr>
    <w:rPr>
      <w:b/>
      <w:i/>
      <w:sz w:val="28"/>
    </w:rPr>
  </w:style>
  <w:style w:type="character" w:styleId="Marquedecommentaire">
    <w:name w:val="annotation reference"/>
    <w:semiHidden/>
    <w:rsid w:val="001D6C11"/>
    <w:rPr>
      <w:sz w:val="16"/>
      <w:szCs w:val="16"/>
    </w:rPr>
  </w:style>
  <w:style w:type="paragraph" w:styleId="Commentaire">
    <w:name w:val="annotation text"/>
    <w:basedOn w:val="Normal"/>
    <w:semiHidden/>
    <w:rsid w:val="001D6C11"/>
  </w:style>
  <w:style w:type="paragraph" w:styleId="Objetducommentaire">
    <w:name w:val="annotation subject"/>
    <w:basedOn w:val="Commentaire"/>
    <w:next w:val="Commentaire"/>
    <w:semiHidden/>
    <w:rsid w:val="001D6C11"/>
    <w:rPr>
      <w:b/>
      <w:bCs/>
    </w:rPr>
  </w:style>
  <w:style w:type="paragraph" w:styleId="Textedebulles">
    <w:name w:val="Balloon Text"/>
    <w:basedOn w:val="Normal"/>
    <w:rsid w:val="001D6C1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A0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M1">
    <w:name w:val="toc 1"/>
    <w:aliases w:val="ECEsomm1"/>
    <w:basedOn w:val="ECEcorps"/>
    <w:next w:val="Normal"/>
    <w:uiPriority w:val="39"/>
    <w:qFormat/>
    <w:rsid w:val="00CA6FD0"/>
    <w:pPr>
      <w:tabs>
        <w:tab w:val="left" w:pos="284"/>
        <w:tab w:val="right" w:leader="dot" w:pos="9628"/>
      </w:tabs>
    </w:pPr>
  </w:style>
  <w:style w:type="paragraph" w:styleId="TM2">
    <w:name w:val="toc 2"/>
    <w:aliases w:val="ECEsomm2"/>
    <w:basedOn w:val="Normal"/>
    <w:next w:val="Normal"/>
    <w:uiPriority w:val="39"/>
    <w:unhideWhenUsed/>
    <w:qFormat/>
    <w:rsid w:val="00910B6F"/>
    <w:pPr>
      <w:tabs>
        <w:tab w:val="right" w:leader="dot" w:pos="9628"/>
      </w:tabs>
      <w:spacing w:after="100" w:line="276" w:lineRule="auto"/>
      <w:ind w:left="221"/>
    </w:pPr>
    <w:rPr>
      <w:noProof/>
      <w:color w:val="auto"/>
      <w:lang w:eastAsia="en-US"/>
    </w:rPr>
  </w:style>
  <w:style w:type="paragraph" w:styleId="TM3">
    <w:name w:val="toc 3"/>
    <w:basedOn w:val="Normal"/>
    <w:next w:val="Normal"/>
    <w:autoRedefine/>
    <w:uiPriority w:val="39"/>
    <w:unhideWhenUsed/>
    <w:rsid w:val="00A20F44"/>
    <w:pPr>
      <w:tabs>
        <w:tab w:val="right" w:leader="dot" w:pos="9628"/>
      </w:tabs>
      <w:spacing w:after="100" w:line="276" w:lineRule="auto"/>
      <w:ind w:left="442"/>
    </w:pPr>
    <w:rPr>
      <w:rFonts w:ascii="Calibri" w:hAnsi="Calibri" w:cs="Times New Roman"/>
      <w:color w:val="auto"/>
      <w:sz w:val="22"/>
      <w:szCs w:val="22"/>
      <w:lang w:eastAsia="en-US"/>
    </w:rPr>
  </w:style>
  <w:style w:type="paragraph" w:customStyle="1" w:styleId="StyleGrasCentrMotifTransparenteArrire-plan2">
    <w:name w:val="Style Gras Centré Motif : Transparente (Arrière-plan 2)"/>
    <w:basedOn w:val="Normal"/>
    <w:rsid w:val="00B97EB7"/>
    <w:pPr>
      <w:shd w:val="clear" w:color="auto" w:fill="EEECE1"/>
      <w:jc w:val="center"/>
    </w:pPr>
    <w:rPr>
      <w:rFonts w:cs="Times New Roman"/>
      <w:b/>
      <w:bCs/>
    </w:rPr>
  </w:style>
  <w:style w:type="paragraph" w:customStyle="1" w:styleId="Default">
    <w:name w:val="Default"/>
    <w:uiPriority w:val="99"/>
    <w:rsid w:val="00BF76AC"/>
    <w:pPr>
      <w:autoSpaceDE w:val="0"/>
      <w:autoSpaceDN w:val="0"/>
      <w:adjustRightInd w:val="0"/>
    </w:pPr>
    <w:rPr>
      <w:rFonts w:ascii="Calibri" w:eastAsia="MS ??" w:hAnsi="Calibri" w:cs="Calibri"/>
      <w:color w:val="000000"/>
      <w:sz w:val="24"/>
      <w:szCs w:val="24"/>
    </w:rPr>
  </w:style>
  <w:style w:type="character" w:customStyle="1" w:styleId="Titre2Car">
    <w:name w:val="Titre 2 Car"/>
    <w:link w:val="Titre2"/>
    <w:rsid w:val="00BF76AC"/>
    <w:rPr>
      <w:rFonts w:ascii="Arial" w:hAnsi="Arial" w:cs="Arial"/>
      <w:b/>
      <w:color w:val="000000"/>
    </w:rPr>
  </w:style>
  <w:style w:type="paragraph" w:customStyle="1" w:styleId="ECEcorps">
    <w:name w:val="ECEcorps"/>
    <w:qFormat/>
    <w:rsid w:val="00C06213"/>
    <w:pPr>
      <w:spacing w:line="264" w:lineRule="auto"/>
      <w:jc w:val="both"/>
    </w:pPr>
    <w:rPr>
      <w:rFonts w:ascii="Arial" w:hAnsi="Arial" w:cs="Arial"/>
    </w:rPr>
  </w:style>
  <w:style w:type="paragraph" w:customStyle="1" w:styleId="ECEtitre">
    <w:name w:val="ECEtitre"/>
    <w:basedOn w:val="ECEcorps"/>
    <w:next w:val="ECEcorps"/>
    <w:qFormat/>
    <w:rsid w:val="00E2460E"/>
    <w:pPr>
      <w:autoSpaceDE w:val="0"/>
      <w:autoSpaceDN w:val="0"/>
      <w:adjustRightInd w:val="0"/>
    </w:pPr>
    <w:rPr>
      <w:b/>
      <w:u w:val="single"/>
    </w:rPr>
  </w:style>
  <w:style w:type="paragraph" w:customStyle="1" w:styleId="ECEfiche">
    <w:name w:val="ECEfiche"/>
    <w:basedOn w:val="Titre1"/>
    <w:next w:val="ECEcorps"/>
    <w:qFormat/>
    <w:rsid w:val="00A12834"/>
    <w:pPr>
      <w:numPr>
        <w:numId w:val="0"/>
      </w:numPr>
    </w:pPr>
    <w:rPr>
      <w:b w:val="0"/>
    </w:rPr>
  </w:style>
  <w:style w:type="paragraph" w:customStyle="1" w:styleId="ECErponse">
    <w:name w:val="ECEréponse"/>
    <w:basedOn w:val="ECEcorps"/>
    <w:qFormat/>
    <w:rsid w:val="00C22A4C"/>
    <w:pPr>
      <w:autoSpaceDE w:val="0"/>
      <w:autoSpaceDN w:val="0"/>
      <w:adjustRightInd w:val="0"/>
      <w:spacing w:before="240" w:line="240" w:lineRule="auto"/>
    </w:pPr>
    <w:rPr>
      <w:bCs/>
      <w:szCs w:val="22"/>
    </w:rPr>
  </w:style>
  <w:style w:type="paragraph" w:customStyle="1" w:styleId="ECEpartie">
    <w:name w:val="ECEpartie"/>
    <w:basedOn w:val="ECEcorps"/>
    <w:next w:val="ECEcorps"/>
    <w:qFormat/>
    <w:rsid w:val="00452138"/>
    <w:pPr>
      <w:numPr>
        <w:numId w:val="4"/>
      </w:numPr>
    </w:pPr>
    <w:rPr>
      <w:b/>
    </w:rPr>
  </w:style>
  <w:style w:type="paragraph" w:customStyle="1" w:styleId="ECEcoeff">
    <w:name w:val="ECEcoeff"/>
    <w:basedOn w:val="ECEcorps"/>
    <w:next w:val="ECEcorps"/>
    <w:qFormat/>
    <w:rsid w:val="0003345D"/>
    <w:rPr>
      <w:b/>
      <w:sz w:val="22"/>
      <w:szCs w:val="22"/>
    </w:rPr>
  </w:style>
  <w:style w:type="paragraph" w:customStyle="1" w:styleId="ECEbordure">
    <w:name w:val="ECEbordure"/>
    <w:basedOn w:val="ECEcorps"/>
    <w:qFormat/>
    <w:rsid w:val="00180BB9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ind w:left="284" w:right="281"/>
    </w:pPr>
  </w:style>
  <w:style w:type="paragraph" w:customStyle="1" w:styleId="ECEsommaire">
    <w:name w:val="ECEsommaire"/>
    <w:basedOn w:val="ECEcorps"/>
    <w:qFormat/>
    <w:rsid w:val="0060508C"/>
    <w:pPr>
      <w:jc w:val="center"/>
    </w:pPr>
    <w:rPr>
      <w:b/>
      <w:sz w:val="24"/>
      <w:szCs w:val="24"/>
    </w:rPr>
  </w:style>
  <w:style w:type="paragraph" w:customStyle="1" w:styleId="ECEpuce1">
    <w:name w:val="ECEpuce1"/>
    <w:basedOn w:val="ECEcorps"/>
    <w:qFormat/>
    <w:rsid w:val="0060508C"/>
    <w:pPr>
      <w:numPr>
        <w:numId w:val="2"/>
      </w:numPr>
    </w:pPr>
    <w:rPr>
      <w:rFonts w:eastAsia="Arial Unicode MS"/>
      <w:bCs/>
      <w:iCs/>
    </w:rPr>
  </w:style>
  <w:style w:type="paragraph" w:customStyle="1" w:styleId="ECEpuce2">
    <w:name w:val="ECEpuce2"/>
    <w:basedOn w:val="ECEcorps"/>
    <w:qFormat/>
    <w:rsid w:val="0060508C"/>
    <w:pPr>
      <w:numPr>
        <w:ilvl w:val="2"/>
        <w:numId w:val="2"/>
      </w:numPr>
      <w:ind w:left="1491" w:hanging="357"/>
    </w:pPr>
    <w:rPr>
      <w:rFonts w:eastAsia="Arial Unicode MS"/>
      <w:bCs/>
      <w:iCs/>
    </w:rPr>
  </w:style>
  <w:style w:type="paragraph" w:styleId="TM4">
    <w:name w:val="toc 4"/>
    <w:basedOn w:val="Normal"/>
    <w:next w:val="Normal"/>
    <w:autoRedefine/>
    <w:uiPriority w:val="39"/>
    <w:unhideWhenUsed/>
    <w:rsid w:val="00943326"/>
    <w:pPr>
      <w:ind w:left="600"/>
    </w:pPr>
  </w:style>
  <w:style w:type="paragraph" w:styleId="TM5">
    <w:name w:val="toc 5"/>
    <w:basedOn w:val="Normal"/>
    <w:next w:val="Normal"/>
    <w:autoRedefine/>
    <w:uiPriority w:val="39"/>
    <w:unhideWhenUsed/>
    <w:rsid w:val="00943326"/>
    <w:pPr>
      <w:ind w:left="800"/>
    </w:pPr>
  </w:style>
  <w:style w:type="paragraph" w:styleId="TM6">
    <w:name w:val="toc 6"/>
    <w:basedOn w:val="Normal"/>
    <w:next w:val="Normal"/>
    <w:autoRedefine/>
    <w:uiPriority w:val="39"/>
    <w:unhideWhenUsed/>
    <w:rsid w:val="00943326"/>
    <w:pPr>
      <w:ind w:left="1000"/>
    </w:pPr>
  </w:style>
  <w:style w:type="paragraph" w:styleId="TM7">
    <w:name w:val="toc 7"/>
    <w:basedOn w:val="Normal"/>
    <w:next w:val="Normal"/>
    <w:autoRedefine/>
    <w:uiPriority w:val="39"/>
    <w:unhideWhenUsed/>
    <w:rsid w:val="00943326"/>
    <w:pPr>
      <w:ind w:left="1200"/>
    </w:pPr>
  </w:style>
  <w:style w:type="paragraph" w:styleId="TM8">
    <w:name w:val="toc 8"/>
    <w:basedOn w:val="Normal"/>
    <w:next w:val="Normal"/>
    <w:autoRedefine/>
    <w:uiPriority w:val="39"/>
    <w:unhideWhenUsed/>
    <w:rsid w:val="00943326"/>
    <w:pPr>
      <w:ind w:left="1400"/>
    </w:pPr>
  </w:style>
  <w:style w:type="paragraph" w:styleId="TM9">
    <w:name w:val="toc 9"/>
    <w:basedOn w:val="Normal"/>
    <w:next w:val="Normal"/>
    <w:autoRedefine/>
    <w:uiPriority w:val="39"/>
    <w:unhideWhenUsed/>
    <w:rsid w:val="00943326"/>
    <w:pPr>
      <w:ind w:left="1600"/>
    </w:pPr>
  </w:style>
  <w:style w:type="character" w:styleId="Textedelespacerserv">
    <w:name w:val="Placeholder Text"/>
    <w:basedOn w:val="Policepardfaut"/>
    <w:uiPriority w:val="99"/>
    <w:semiHidden/>
    <w:rsid w:val="00E750F7"/>
    <w:rPr>
      <w:color w:val="808080"/>
    </w:rPr>
  </w:style>
  <w:style w:type="paragraph" w:styleId="Paragraphedeliste">
    <w:name w:val="List Paragraph"/>
    <w:basedOn w:val="Normal"/>
    <w:uiPriority w:val="72"/>
    <w:rsid w:val="004313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62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Fichiers%20perso\Mes%20documents\Dropbox\FG\ECE%20commission\Maquettes\2015%2005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27586D9-0E4E-4508-B80C-851035421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2015 05</Template>
  <TotalTime>154</TotalTime>
  <Pages>5</Pages>
  <Words>837</Words>
  <Characters>5816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ECE</vt:lpstr>
    </vt:vector>
  </TitlesOfParts>
  <Company/>
  <LinksUpToDate>false</LinksUpToDate>
  <CharactersWithSpaces>6640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</dc:title>
  <cp:lastPrinted>2021-06-14T15:54:00Z</cp:lastPrinted>
  <dcterms:created xsi:type="dcterms:W3CDTF">2021-09-21T12:01:00Z</dcterms:created>
  <dcterms:modified xsi:type="dcterms:W3CDTF">2022-12-06T09:43:00Z</dcterms:modified>
</cp:coreProperties>
</file>